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3D" w:rsidRPr="000A1E65" w:rsidRDefault="001743EB" w:rsidP="00155041">
      <w:pPr>
        <w:pStyle w:val="Ttulo"/>
        <w:rPr>
          <w:i w:val="0"/>
          <w:sz w:val="24"/>
        </w:rPr>
      </w:pPr>
      <w:r w:rsidRPr="000A1E65">
        <w:rPr>
          <w:i w:val="0"/>
          <w:sz w:val="24"/>
        </w:rPr>
        <w:t xml:space="preserve">FICHA </w:t>
      </w:r>
      <w:r w:rsidR="006E023D" w:rsidRPr="000A1E65">
        <w:rPr>
          <w:i w:val="0"/>
          <w:sz w:val="24"/>
        </w:rPr>
        <w:t>PARA ANALIZAR</w:t>
      </w:r>
      <w:r w:rsidRPr="000A1E65">
        <w:rPr>
          <w:i w:val="0"/>
          <w:sz w:val="24"/>
        </w:rPr>
        <w:t>SALIDA</w:t>
      </w:r>
      <w:r w:rsidR="008C5263" w:rsidRPr="000A1E65">
        <w:rPr>
          <w:i w:val="0"/>
          <w:sz w:val="24"/>
        </w:rPr>
        <w:t>S AL EXTERIOR</w:t>
      </w:r>
    </w:p>
    <w:p w:rsidR="006E023D" w:rsidRPr="000A1E65" w:rsidRDefault="006E023D" w:rsidP="00155041">
      <w:pPr>
        <w:pStyle w:val="Ttulo"/>
        <w:rPr>
          <w:i w:val="0"/>
          <w:sz w:val="24"/>
        </w:rPr>
      </w:pPr>
    </w:p>
    <w:p w:rsidR="001743EB" w:rsidRPr="000A1E65" w:rsidRDefault="00155041" w:rsidP="00155041">
      <w:pPr>
        <w:pStyle w:val="Ttulo"/>
        <w:rPr>
          <w:i w:val="0"/>
          <w:sz w:val="24"/>
        </w:rPr>
      </w:pPr>
      <w:r w:rsidRPr="000A1E65">
        <w:rPr>
          <w:i w:val="0"/>
          <w:sz w:val="24"/>
        </w:rPr>
        <w:t>COMISIÓN DE CUADROS</w:t>
      </w:r>
    </w:p>
    <w:p w:rsidR="007039C6" w:rsidRDefault="007039C6" w:rsidP="00155041">
      <w:pPr>
        <w:pStyle w:val="Ttulo"/>
        <w:rPr>
          <w:i w:val="0"/>
        </w:rPr>
      </w:pPr>
    </w:p>
    <w:p w:rsidR="007039C6" w:rsidRPr="007039C6" w:rsidRDefault="007039C6" w:rsidP="00155041">
      <w:pPr>
        <w:pStyle w:val="Ttulo"/>
        <w:rPr>
          <w:i w:val="0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5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73"/>
        <w:gridCol w:w="101"/>
        <w:gridCol w:w="72"/>
        <w:gridCol w:w="688"/>
        <w:gridCol w:w="181"/>
        <w:gridCol w:w="450"/>
        <w:gridCol w:w="312"/>
        <w:gridCol w:w="164"/>
        <w:gridCol w:w="843"/>
        <w:gridCol w:w="141"/>
        <w:gridCol w:w="863"/>
        <w:gridCol w:w="271"/>
        <w:gridCol w:w="43"/>
        <w:gridCol w:w="545"/>
        <w:gridCol w:w="765"/>
        <w:gridCol w:w="1057"/>
      </w:tblGrid>
      <w:tr w:rsidR="001743EB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Fecha de la solicitud:</w:t>
            </w:r>
          </w:p>
        </w:tc>
        <w:tc>
          <w:tcPr>
            <w:tcW w:w="272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1F10E7" w:rsidP="001F10E7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29</w:t>
            </w:r>
            <w:r w:rsidR="00B977D7">
              <w:rPr>
                <w:bCs/>
                <w:sz w:val="20"/>
                <w:lang w:val="es-ES_tradnl"/>
              </w:rPr>
              <w:t xml:space="preserve"> </w:t>
            </w:r>
            <w:r w:rsidR="00857DA0">
              <w:rPr>
                <w:bCs/>
                <w:sz w:val="20"/>
                <w:lang w:val="es-ES_tradnl"/>
              </w:rPr>
              <w:t xml:space="preserve">de </w:t>
            </w:r>
            <w:r>
              <w:rPr>
                <w:bCs/>
                <w:sz w:val="20"/>
                <w:lang w:val="es-ES_tradnl"/>
              </w:rPr>
              <w:t xml:space="preserve">Junio </w:t>
            </w:r>
            <w:r w:rsidR="00857DA0">
              <w:rPr>
                <w:bCs/>
                <w:sz w:val="20"/>
                <w:lang w:val="es-ES_tradnl"/>
              </w:rPr>
              <w:t>de 202</w:t>
            </w:r>
            <w:r w:rsidR="006861ED">
              <w:rPr>
                <w:bCs/>
                <w:sz w:val="20"/>
                <w:lang w:val="es-ES_tradnl"/>
              </w:rPr>
              <w:t>3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Nombre y Apellidos:</w:t>
            </w:r>
          </w:p>
        </w:tc>
        <w:tc>
          <w:tcPr>
            <w:tcW w:w="836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1F10E7" w:rsidP="00D6317A">
            <w:pPr>
              <w:pStyle w:val="Ttulo1"/>
              <w:spacing w:line="276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Yuliem</w:t>
            </w:r>
            <w:proofErr w:type="spellEnd"/>
            <w:r>
              <w:rPr>
                <w:bCs/>
                <w:sz w:val="20"/>
              </w:rPr>
              <w:t xml:space="preserve"> Mederos Torres</w:t>
            </w:r>
          </w:p>
        </w:tc>
      </w:tr>
      <w:tr w:rsidR="001743EB" w:rsidTr="000A1E65">
        <w:trPr>
          <w:cantSplit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Cargo:</w:t>
            </w:r>
          </w:p>
        </w:tc>
        <w:tc>
          <w:tcPr>
            <w:tcW w:w="962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857DA0" w:rsidP="001F10E7">
            <w:pPr>
              <w:spacing w:line="276" w:lineRule="auto"/>
              <w:rPr>
                <w:bCs/>
                <w:sz w:val="20"/>
                <w:lang w:val="es-ES_tradnl"/>
              </w:rPr>
            </w:pPr>
            <w:r w:rsidRPr="00857DA0">
              <w:rPr>
                <w:bCs/>
                <w:sz w:val="20"/>
                <w:lang w:val="es-ES_tradnl"/>
              </w:rPr>
              <w:t xml:space="preserve">Investigador </w:t>
            </w:r>
            <w:r w:rsidR="001F10E7">
              <w:rPr>
                <w:bCs/>
                <w:sz w:val="20"/>
                <w:lang w:val="es-ES_tradnl"/>
              </w:rPr>
              <w:t>Agregado</w:t>
            </w:r>
          </w:p>
        </w:tc>
      </w:tr>
      <w:tr w:rsidR="001743EB" w:rsidTr="000A1E65">
        <w:trPr>
          <w:cantSplit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Centro</w:t>
            </w:r>
          </w:p>
        </w:tc>
        <w:tc>
          <w:tcPr>
            <w:tcW w:w="59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D6317A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Instituto Nacional de Ciencias Agrícolas</w:t>
            </w:r>
            <w:r w:rsidR="001800D6">
              <w:rPr>
                <w:bCs/>
                <w:sz w:val="20"/>
                <w:lang w:val="es-ES_tradnl"/>
              </w:rPr>
              <w:t xml:space="preserve"> (INCA)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Facultad:</w:t>
            </w:r>
          </w:p>
        </w:tc>
        <w:tc>
          <w:tcPr>
            <w:tcW w:w="2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Default="00D6317A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 xml:space="preserve">                     -</w:t>
            </w:r>
          </w:p>
        </w:tc>
      </w:tr>
      <w:tr w:rsidR="001743EB" w:rsidTr="000A1E65">
        <w:trPr>
          <w:cantSplit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País o países que propone viajar:</w:t>
            </w:r>
          </w:p>
        </w:tc>
        <w:tc>
          <w:tcPr>
            <w:tcW w:w="72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E44264" w:rsidRDefault="001F10E7" w:rsidP="000A1E65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México</w:t>
            </w:r>
          </w:p>
        </w:tc>
      </w:tr>
      <w:tr w:rsidR="001743EB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RPr="007D6689" w:rsidTr="000A1E65">
        <w:trPr>
          <w:cantSplit/>
        </w:trPr>
        <w:tc>
          <w:tcPr>
            <w:tcW w:w="58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Lugar de ubicación del viajero en el exterior (</w:t>
            </w:r>
            <w:r w:rsidR="00326FFD">
              <w:rPr>
                <w:b w:val="0"/>
                <w:bCs/>
                <w:sz w:val="20"/>
                <w:lang w:val="es-ES_tradnl"/>
              </w:rPr>
              <w:t>Ciudad</w:t>
            </w:r>
            <w:r>
              <w:rPr>
                <w:b w:val="0"/>
                <w:bCs/>
                <w:sz w:val="20"/>
                <w:lang w:val="es-ES_tradnl"/>
              </w:rPr>
              <w:t xml:space="preserve"> y Centro):</w:t>
            </w:r>
          </w:p>
        </w:tc>
        <w:tc>
          <w:tcPr>
            <w:tcW w:w="45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FC0E82" w:rsidRDefault="001F10E7" w:rsidP="00452E8A">
            <w:pPr>
              <w:spacing w:line="276" w:lineRule="auto"/>
              <w:rPr>
                <w:bCs/>
                <w:sz w:val="20"/>
                <w:lang w:val="es-MX"/>
              </w:rPr>
            </w:pPr>
            <w:r>
              <w:rPr>
                <w:bCs/>
                <w:sz w:val="20"/>
                <w:lang w:val="es-MX"/>
              </w:rPr>
              <w:t>Instituto Politécnico Nacional de México</w:t>
            </w:r>
          </w:p>
        </w:tc>
      </w:tr>
      <w:tr w:rsidR="001743EB" w:rsidRPr="007D6689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Pr="00FC0E82" w:rsidRDefault="001743EB" w:rsidP="000A1E65">
            <w:pPr>
              <w:spacing w:line="276" w:lineRule="auto"/>
              <w:rPr>
                <w:b w:val="0"/>
                <w:bCs/>
                <w:sz w:val="20"/>
                <w:lang w:val="es-MX"/>
              </w:rPr>
            </w:pPr>
          </w:p>
        </w:tc>
      </w:tr>
      <w:tr w:rsidR="001743EB" w:rsidRPr="001F10E7" w:rsidTr="000A1E65">
        <w:tc>
          <w:tcPr>
            <w:tcW w:w="25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Persona que invita y cargo:</w:t>
            </w:r>
          </w:p>
        </w:tc>
        <w:tc>
          <w:tcPr>
            <w:tcW w:w="784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174" w:rsidRPr="00812BBA" w:rsidRDefault="00DC4BF5" w:rsidP="009A2101">
            <w:pPr>
              <w:spacing w:line="276" w:lineRule="auto"/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Dra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B977D7">
              <w:rPr>
                <w:bCs/>
                <w:sz w:val="20"/>
                <w:szCs w:val="20"/>
                <w:lang w:val="en-US"/>
              </w:rPr>
              <w:t xml:space="preserve">Silvia Bautista </w:t>
            </w:r>
            <w:proofErr w:type="spellStart"/>
            <w:r w:rsidR="00B977D7">
              <w:rPr>
                <w:bCs/>
                <w:sz w:val="20"/>
                <w:szCs w:val="20"/>
                <w:lang w:val="en-US"/>
              </w:rPr>
              <w:t>Bañ</w:t>
            </w:r>
            <w:r w:rsidR="001F10E7">
              <w:rPr>
                <w:bCs/>
                <w:sz w:val="20"/>
                <w:szCs w:val="20"/>
                <w:lang w:val="en-US"/>
              </w:rPr>
              <w:t>os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Investigadora</w:t>
            </w:r>
            <w:proofErr w:type="spellEnd"/>
          </w:p>
        </w:tc>
      </w:tr>
      <w:tr w:rsidR="001743EB" w:rsidRPr="001F10E7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Pr="00812BBA" w:rsidRDefault="001743EB" w:rsidP="000A1E65">
            <w:pPr>
              <w:spacing w:line="276" w:lineRule="auto"/>
              <w:rPr>
                <w:b w:val="0"/>
                <w:bCs/>
                <w:sz w:val="20"/>
                <w:lang w:val="en-US"/>
              </w:rPr>
            </w:pPr>
          </w:p>
        </w:tc>
      </w:tr>
      <w:tr w:rsidR="001743EB" w:rsidTr="000A1E65"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Tiempo de duración:</w:t>
            </w:r>
          </w:p>
        </w:tc>
        <w:tc>
          <w:tcPr>
            <w:tcW w:w="1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1F10E7" w:rsidP="006861ED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6 meses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desde:</w:t>
            </w:r>
          </w:p>
        </w:tc>
        <w:tc>
          <w:tcPr>
            <w:tcW w:w="10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1F10E7" w:rsidP="006861ED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20/10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hasta: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1F10E7" w:rsidP="001F10E7">
            <w:pPr>
              <w:spacing w:line="276" w:lineRule="auto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20</w:t>
            </w:r>
            <w:r w:rsidR="006861ED">
              <w:rPr>
                <w:bCs/>
                <w:sz w:val="20"/>
                <w:lang w:val="es-ES_tradnl"/>
              </w:rPr>
              <w:t>/</w:t>
            </w:r>
            <w:r>
              <w:rPr>
                <w:bCs/>
                <w:sz w:val="20"/>
                <w:lang w:val="es-ES_tradnl"/>
              </w:rPr>
              <w:t>3/2024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Fecha de salida: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3EB" w:rsidRPr="0008040A" w:rsidRDefault="001F10E7" w:rsidP="006861ED">
            <w:pPr>
              <w:spacing w:line="276" w:lineRule="auto"/>
              <w:jc w:val="center"/>
              <w:rPr>
                <w:bCs/>
                <w:sz w:val="20"/>
                <w:lang w:val="es-ES_tradnl"/>
              </w:rPr>
            </w:pPr>
            <w:r>
              <w:rPr>
                <w:bCs/>
                <w:sz w:val="20"/>
                <w:lang w:val="es-ES_tradnl"/>
              </w:rPr>
              <w:t>20 octubre</w:t>
            </w:r>
          </w:p>
        </w:tc>
      </w:tr>
      <w:tr w:rsidR="001743EB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1743EB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43EB" w:rsidRDefault="001743EB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Objetivos del viaje:</w:t>
            </w: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7355" w:rsidRPr="00107355" w:rsidRDefault="00DC4BF5" w:rsidP="0010735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Beca de investigación en la cual se podrá avanzar en los objetivos trazados en la tesis de doctorado como</w:t>
            </w:r>
            <w:r w:rsidR="00696601">
              <w:rPr>
                <w:sz w:val="20"/>
                <w:szCs w:val="20"/>
              </w:rPr>
              <w:t>: la</w:t>
            </w:r>
            <w:r w:rsidR="00B977D7">
              <w:rPr>
                <w:sz w:val="20"/>
                <w:szCs w:val="20"/>
              </w:rPr>
              <w:t xml:space="preserve"> caracterización de las diferentes películas basadas en </w:t>
            </w:r>
            <w:proofErr w:type="spellStart"/>
            <w:r w:rsidR="00B977D7">
              <w:rPr>
                <w:sz w:val="20"/>
                <w:szCs w:val="20"/>
              </w:rPr>
              <w:t>quitosano</w:t>
            </w:r>
            <w:proofErr w:type="spellEnd"/>
            <w:r w:rsidR="00B977D7">
              <w:rPr>
                <w:sz w:val="20"/>
                <w:szCs w:val="20"/>
              </w:rPr>
              <w:t xml:space="preserve"> y pectina. </w:t>
            </w:r>
            <w:r>
              <w:rPr>
                <w:sz w:val="20"/>
                <w:szCs w:val="20"/>
              </w:rPr>
              <w:t>La determinación de</w:t>
            </w:r>
            <w:r w:rsidR="00B977D7">
              <w:rPr>
                <w:sz w:val="20"/>
                <w:szCs w:val="20"/>
              </w:rPr>
              <w:t xml:space="preserve"> las películas más adecuadas para su utilización</w:t>
            </w:r>
            <w:r w:rsidR="00107355">
              <w:rPr>
                <w:sz w:val="20"/>
                <w:szCs w:val="20"/>
              </w:rPr>
              <w:t xml:space="preserve"> como recubrimiento comestible</w:t>
            </w:r>
            <w:r w:rsidR="00696601">
              <w:rPr>
                <w:sz w:val="20"/>
                <w:szCs w:val="20"/>
              </w:rPr>
              <w:t xml:space="preserve"> y la</w:t>
            </w:r>
            <w:r w:rsidR="00B977D7">
              <w:rPr>
                <w:sz w:val="20"/>
                <w:szCs w:val="20"/>
              </w:rPr>
              <w:t xml:space="preserve">  </w:t>
            </w:r>
            <w:r w:rsidR="00696601">
              <w:rPr>
                <w:sz w:val="20"/>
                <w:szCs w:val="20"/>
              </w:rPr>
              <w:t>evaluación de</w:t>
            </w:r>
            <w:r w:rsidR="00B977D7">
              <w:rPr>
                <w:sz w:val="20"/>
                <w:szCs w:val="20"/>
              </w:rPr>
              <w:t xml:space="preserve"> la capacidad de</w:t>
            </w:r>
            <w:r w:rsidR="00107355">
              <w:rPr>
                <w:sz w:val="20"/>
                <w:szCs w:val="20"/>
              </w:rPr>
              <w:t xml:space="preserve"> estas</w:t>
            </w:r>
            <w:r w:rsidR="00B977D7">
              <w:rPr>
                <w:sz w:val="20"/>
                <w:szCs w:val="20"/>
              </w:rPr>
              <w:t xml:space="preserve"> películas </w:t>
            </w:r>
            <w:r w:rsidR="00696601">
              <w:rPr>
                <w:sz w:val="20"/>
                <w:szCs w:val="20"/>
              </w:rPr>
              <w:t xml:space="preserve">para </w:t>
            </w:r>
            <w:r w:rsidR="00B977D7">
              <w:rPr>
                <w:sz w:val="20"/>
                <w:szCs w:val="20"/>
              </w:rPr>
              <w:t xml:space="preserve">aumentar la vida </w:t>
            </w:r>
            <w:proofErr w:type="spellStart"/>
            <w:r w:rsidR="00107355">
              <w:rPr>
                <w:sz w:val="20"/>
                <w:szCs w:val="20"/>
              </w:rPr>
              <w:t>poscosecha</w:t>
            </w:r>
            <w:proofErr w:type="spellEnd"/>
            <w:r w:rsidR="00B977D7">
              <w:rPr>
                <w:sz w:val="20"/>
                <w:szCs w:val="20"/>
              </w:rPr>
              <w:t xml:space="preserve"> de chile y fresa. </w:t>
            </w:r>
            <w:r w:rsidR="00107355" w:rsidRPr="00107355">
              <w:rPr>
                <w:sz w:val="20"/>
                <w:szCs w:val="20"/>
              </w:rPr>
              <w:t>Para la caracterización de las nuevas películas obtenidas  se necesita equipamiento y reactivos difíciles de tener acceso  en nuestro país</w:t>
            </w:r>
          </w:p>
          <w:p w:rsidR="00D6317A" w:rsidRPr="00857DA0" w:rsidRDefault="00D6317A" w:rsidP="0010735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E023D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023D" w:rsidRDefault="006E023D" w:rsidP="000A1E65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23D" w:rsidRPr="00357174" w:rsidRDefault="006E023D" w:rsidP="00812BBA">
            <w:pPr>
              <w:spacing w:line="276" w:lineRule="auto"/>
              <w:rPr>
                <w:lang w:val="es-MX"/>
              </w:rPr>
            </w:pPr>
          </w:p>
        </w:tc>
      </w:tr>
      <w:tr w:rsidR="00906331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331" w:rsidRPr="00357174" w:rsidRDefault="00906331" w:rsidP="00906331">
            <w:pPr>
              <w:spacing w:line="276" w:lineRule="auto"/>
              <w:rPr>
                <w:lang w:val="es-MX"/>
              </w:rPr>
            </w:pPr>
          </w:p>
        </w:tc>
      </w:tr>
      <w:tr w:rsidR="00906331" w:rsidTr="000A1E65">
        <w:trPr>
          <w:cantSplit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331" w:rsidRPr="00F439A9" w:rsidRDefault="00906331" w:rsidP="00857DA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06331" w:rsidTr="000A1E65">
        <w:trPr>
          <w:cantSplit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Profesor Invitado: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906331" w:rsidRPr="007039C6" w:rsidRDefault="00906331" w:rsidP="00710F86">
            <w:pPr>
              <w:spacing w:line="276" w:lineRule="auto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SI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  <w:p w:rsidR="00906331" w:rsidRPr="007039C6" w:rsidRDefault="00906331" w:rsidP="00710F86">
            <w:pPr>
              <w:spacing w:line="276" w:lineRule="auto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NO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331" w:rsidRDefault="00906331" w:rsidP="00710F86">
            <w:pPr>
              <w:pStyle w:val="Ttulo3"/>
              <w:spacing w:line="276" w:lineRule="auto"/>
              <w:rPr>
                <w:bCs/>
                <w:sz w:val="20"/>
              </w:rPr>
            </w:pPr>
          </w:p>
          <w:p w:rsidR="00906331" w:rsidRPr="0008040A" w:rsidRDefault="00906331" w:rsidP="00710F86">
            <w:pPr>
              <w:pStyle w:val="Ttulo3"/>
              <w:spacing w:line="276" w:lineRule="auto"/>
              <w:rPr>
                <w:bCs/>
                <w:sz w:val="20"/>
              </w:rPr>
            </w:pPr>
            <w:proofErr w:type="gramStart"/>
            <w:r>
              <w:rPr>
                <w:bCs/>
                <w:sz w:val="20"/>
              </w:rPr>
              <w:t>x</w:t>
            </w:r>
            <w:proofErr w:type="gramEnd"/>
          </w:p>
        </w:tc>
        <w:tc>
          <w:tcPr>
            <w:tcW w:w="43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906331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  <w:tr w:rsidR="00906331" w:rsidTr="000A1E65">
        <w:trPr>
          <w:cantSplit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FUENTE DE FINANCIAMIENTO: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jc w:val="right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PASAJE:</w:t>
            </w:r>
          </w:p>
        </w:tc>
        <w:tc>
          <w:tcPr>
            <w:tcW w:w="26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331" w:rsidRPr="004A2F30" w:rsidRDefault="00107355" w:rsidP="00357174">
            <w:pPr>
              <w:pStyle w:val="Ttulo2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Becas </w:t>
            </w:r>
            <w:r>
              <w:rPr>
                <w:bCs/>
                <w:sz w:val="20"/>
                <w:szCs w:val="20"/>
                <w:lang w:val="es-MX"/>
              </w:rPr>
              <w:t>AMEXID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jc w:val="right"/>
              <w:rPr>
                <w:b w:val="0"/>
                <w:bCs/>
                <w:sz w:val="20"/>
                <w:lang w:val="es-ES_tradnl"/>
              </w:rPr>
            </w:pPr>
            <w:r>
              <w:rPr>
                <w:b w:val="0"/>
                <w:bCs/>
                <w:sz w:val="20"/>
                <w:lang w:val="es-ES_tradnl"/>
              </w:rPr>
              <w:t>ESTANCIA: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331" w:rsidRPr="004A2F30" w:rsidRDefault="00107355" w:rsidP="005B4F45">
            <w:pPr>
              <w:pStyle w:val="Ttulo2"/>
              <w:spacing w:line="276" w:lineRule="auto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  <w:lang w:val="es-MX"/>
              </w:rPr>
              <w:t>Becas AMEXID</w:t>
            </w:r>
          </w:p>
        </w:tc>
      </w:tr>
      <w:tr w:rsidR="00906331" w:rsidTr="000A1E65"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906331" w:rsidRDefault="00906331" w:rsidP="00710F86">
            <w:pPr>
              <w:spacing w:line="276" w:lineRule="auto"/>
              <w:rPr>
                <w:b w:val="0"/>
                <w:bCs/>
                <w:sz w:val="20"/>
                <w:lang w:val="es-ES_tradnl"/>
              </w:rPr>
            </w:pPr>
          </w:p>
        </w:tc>
      </w:tr>
    </w:tbl>
    <w:p w:rsidR="001743EB" w:rsidRPr="000A1E65" w:rsidRDefault="001743EB" w:rsidP="001743EB">
      <w:pPr>
        <w:jc w:val="center"/>
        <w:rPr>
          <w:sz w:val="20"/>
          <w:lang w:val="es-ES_tradnl"/>
        </w:rPr>
      </w:pPr>
      <w:r w:rsidRPr="000A1E65">
        <w:rPr>
          <w:sz w:val="20"/>
          <w:lang w:val="es-ES_tradnl"/>
        </w:rPr>
        <w:t>SALIDAS ANTERIORES EN EL AÑO:</w:t>
      </w:r>
    </w:p>
    <w:p w:rsidR="006E023D" w:rsidRPr="000A1E65" w:rsidRDefault="006E023D" w:rsidP="001743EB">
      <w:pPr>
        <w:jc w:val="center"/>
        <w:rPr>
          <w:sz w:val="20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6"/>
        <w:gridCol w:w="3828"/>
        <w:gridCol w:w="2976"/>
      </w:tblGrid>
      <w:tr w:rsidR="00F71558" w:rsidRPr="000A1E65" w:rsidTr="000A1E65">
        <w:trPr>
          <w:jc w:val="center"/>
        </w:trPr>
        <w:tc>
          <w:tcPr>
            <w:tcW w:w="2126" w:type="dxa"/>
            <w:vAlign w:val="center"/>
          </w:tcPr>
          <w:p w:rsidR="00F71558" w:rsidRPr="000A1E65" w:rsidRDefault="00F71558" w:rsidP="000B2589">
            <w:pPr>
              <w:jc w:val="center"/>
              <w:rPr>
                <w:sz w:val="20"/>
                <w:lang w:val="es-ES_tradnl"/>
              </w:rPr>
            </w:pPr>
            <w:r w:rsidRPr="000A1E65">
              <w:rPr>
                <w:sz w:val="20"/>
                <w:lang w:val="es-ES_tradnl"/>
              </w:rPr>
              <w:t>PAIS</w:t>
            </w:r>
          </w:p>
        </w:tc>
        <w:tc>
          <w:tcPr>
            <w:tcW w:w="3828" w:type="dxa"/>
            <w:vAlign w:val="center"/>
          </w:tcPr>
          <w:p w:rsidR="00F71558" w:rsidRPr="000A1E65" w:rsidRDefault="00F71558" w:rsidP="000B2589">
            <w:pPr>
              <w:pStyle w:val="Ttulo3"/>
              <w:rPr>
                <w:sz w:val="20"/>
              </w:rPr>
            </w:pPr>
            <w:r w:rsidRPr="000A1E65">
              <w:rPr>
                <w:sz w:val="20"/>
              </w:rPr>
              <w:t>ESTANCIA</w:t>
            </w:r>
          </w:p>
        </w:tc>
        <w:tc>
          <w:tcPr>
            <w:tcW w:w="2976" w:type="dxa"/>
            <w:vAlign w:val="center"/>
          </w:tcPr>
          <w:p w:rsidR="00F71558" w:rsidRPr="000A1E65" w:rsidRDefault="00F71558" w:rsidP="006E023D">
            <w:pPr>
              <w:pStyle w:val="Ttulo1"/>
              <w:jc w:val="center"/>
              <w:rPr>
                <w:sz w:val="20"/>
              </w:rPr>
            </w:pPr>
            <w:r w:rsidRPr="000A1E65">
              <w:rPr>
                <w:sz w:val="20"/>
              </w:rPr>
              <w:t>DESDE YHASTA</w:t>
            </w: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434BAD" w:rsidP="00434BAD">
            <w:pPr>
              <w:jc w:val="center"/>
              <w:rPr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b w:val="0"/>
                <w:bCs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3828" w:type="dxa"/>
          </w:tcPr>
          <w:p w:rsidR="00F71558" w:rsidRPr="0012074A" w:rsidRDefault="00434BAD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  <w:r>
              <w:rPr>
                <w:bCs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2976" w:type="dxa"/>
          </w:tcPr>
          <w:p w:rsidR="00F71558" w:rsidRPr="009F6B92" w:rsidRDefault="00434BAD" w:rsidP="00434BAD">
            <w:pPr>
              <w:rPr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b w:val="0"/>
                <w:bCs/>
                <w:sz w:val="20"/>
                <w:szCs w:val="20"/>
                <w:lang w:val="es-ES_tradnl"/>
              </w:rPr>
              <w:t>-</w:t>
            </w: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F71558" w:rsidP="003B438B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828" w:type="dxa"/>
          </w:tcPr>
          <w:p w:rsidR="00F71558" w:rsidRPr="0012074A" w:rsidRDefault="00F71558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976" w:type="dxa"/>
          </w:tcPr>
          <w:p w:rsidR="00F71558" w:rsidRPr="009F6B92" w:rsidRDefault="00F71558" w:rsidP="000B2589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</w:tr>
      <w:tr w:rsidR="00F71558" w:rsidTr="000A1E65">
        <w:trPr>
          <w:jc w:val="center"/>
        </w:trPr>
        <w:tc>
          <w:tcPr>
            <w:tcW w:w="2126" w:type="dxa"/>
          </w:tcPr>
          <w:p w:rsidR="00F71558" w:rsidRPr="009F6B92" w:rsidRDefault="00F71558" w:rsidP="003B438B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828" w:type="dxa"/>
          </w:tcPr>
          <w:p w:rsidR="00F71558" w:rsidRPr="0012074A" w:rsidRDefault="00F71558" w:rsidP="0012074A">
            <w:pPr>
              <w:jc w:val="center"/>
              <w:rPr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976" w:type="dxa"/>
          </w:tcPr>
          <w:p w:rsidR="00F71558" w:rsidRPr="009F6B92" w:rsidRDefault="00F71558" w:rsidP="000B2589">
            <w:pPr>
              <w:rPr>
                <w:b w:val="0"/>
                <w:bCs/>
                <w:sz w:val="20"/>
                <w:szCs w:val="20"/>
                <w:lang w:val="es-ES_tradnl"/>
              </w:rPr>
            </w:pPr>
          </w:p>
        </w:tc>
      </w:tr>
    </w:tbl>
    <w:p w:rsidR="001743EB" w:rsidRDefault="001743EB" w:rsidP="001743EB">
      <w:pPr>
        <w:rPr>
          <w:b w:val="0"/>
          <w:bCs/>
          <w:sz w:val="20"/>
          <w:lang w:val="es-ES_tradnl"/>
        </w:rPr>
      </w:pPr>
    </w:p>
    <w:p w:rsidR="007039C6" w:rsidRDefault="007039C6" w:rsidP="001743EB">
      <w:pPr>
        <w:pStyle w:val="Ttulo1"/>
        <w:rPr>
          <w:sz w:val="20"/>
        </w:rPr>
      </w:pPr>
    </w:p>
    <w:p w:rsidR="007039C6" w:rsidRDefault="007039C6" w:rsidP="001743EB">
      <w:pPr>
        <w:pStyle w:val="Ttulo1"/>
        <w:rPr>
          <w:sz w:val="20"/>
        </w:rPr>
      </w:pPr>
    </w:p>
    <w:p w:rsidR="005A04CD" w:rsidRDefault="000A1E65" w:rsidP="001743EB">
      <w:pPr>
        <w:pStyle w:val="Ttulo1"/>
        <w:rPr>
          <w:sz w:val="20"/>
        </w:rPr>
      </w:pPr>
      <w:r>
        <w:rPr>
          <w:sz w:val="20"/>
        </w:rPr>
        <w:t xml:space="preserve">NOMBRE Y </w:t>
      </w:r>
      <w:r w:rsidR="001743EB">
        <w:rPr>
          <w:sz w:val="20"/>
        </w:rPr>
        <w:t>FIRMA</w:t>
      </w:r>
      <w:r w:rsidR="00E00C2C">
        <w:rPr>
          <w:sz w:val="20"/>
        </w:rPr>
        <w:t xml:space="preserve"> DEL JEFE DEL DPTO.</w:t>
      </w:r>
      <w:r w:rsidR="00696601">
        <w:rPr>
          <w:sz w:val="20"/>
        </w:rPr>
        <w:t xml:space="preserve"> Yanelis Reyes Guerrero</w:t>
      </w:r>
      <w:r w:rsidR="00E00C2C">
        <w:rPr>
          <w:sz w:val="20"/>
        </w:rPr>
        <w:t xml:space="preserve"> </w:t>
      </w:r>
      <w:r w:rsidR="00107355">
        <w:rPr>
          <w:noProof/>
          <w:sz w:val="20"/>
          <w:lang w:val="es-ES"/>
        </w:rPr>
        <w:drawing>
          <wp:inline distT="0" distB="0" distL="0" distR="0">
            <wp:extent cx="504825" cy="462164"/>
            <wp:effectExtent l="19050" t="0" r="9525" b="0"/>
            <wp:docPr id="1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054" cy="46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3EB" w:rsidRDefault="00CC0226" w:rsidP="001743EB">
      <w:pPr>
        <w:pStyle w:val="Ttulo1"/>
        <w:rPr>
          <w:sz w:val="20"/>
        </w:rPr>
      </w:pPr>
      <w:r>
        <w:rPr>
          <w:sz w:val="20"/>
        </w:rPr>
        <w:t>VTO.BNO. DIRECTOR DE CIENCIA</w:t>
      </w:r>
      <w:r w:rsidR="007E4605">
        <w:rPr>
          <w:sz w:val="20"/>
        </w:rPr>
        <w:t>E INNOVACIÓN TECNOLÓGICA_</w:t>
      </w:r>
    </w:p>
    <w:p w:rsidR="001743EB" w:rsidRPr="00B95190" w:rsidRDefault="001743EB" w:rsidP="001743EB">
      <w:pPr>
        <w:rPr>
          <w:sz w:val="16"/>
          <w:szCs w:val="16"/>
          <w:lang w:val="es-ES_tradnl"/>
        </w:rPr>
      </w:pPr>
    </w:p>
    <w:p w:rsidR="005A04CD" w:rsidRDefault="005A04CD" w:rsidP="001743EB">
      <w:pPr>
        <w:rPr>
          <w:sz w:val="20"/>
          <w:lang w:val="es-ES_tradnl"/>
        </w:rPr>
      </w:pPr>
    </w:p>
    <w:p w:rsidR="005A04CD" w:rsidRDefault="005A04CD" w:rsidP="001743EB">
      <w:pPr>
        <w:rPr>
          <w:sz w:val="20"/>
          <w:lang w:val="es-ES_tradnl"/>
        </w:rPr>
      </w:pPr>
    </w:p>
    <w:p w:rsidR="001743EB" w:rsidRDefault="001743EB" w:rsidP="001743EB">
      <w:pPr>
        <w:rPr>
          <w:b w:val="0"/>
          <w:bCs/>
          <w:sz w:val="20"/>
          <w:lang w:val="es-ES_tradnl"/>
        </w:rPr>
      </w:pPr>
      <w:r>
        <w:rPr>
          <w:sz w:val="20"/>
          <w:lang w:val="es-ES_tradnl"/>
        </w:rPr>
        <w:t xml:space="preserve">DECISIÓN DE LA </w:t>
      </w:r>
      <w:r w:rsidR="002B2950">
        <w:rPr>
          <w:sz w:val="20"/>
          <w:lang w:val="es-ES_tradnl"/>
        </w:rPr>
        <w:t>COMISIÓN DE CUADROS:</w:t>
      </w:r>
    </w:p>
    <w:p w:rsidR="000B2589" w:rsidRDefault="000B2589" w:rsidP="001743EB">
      <w:pPr>
        <w:rPr>
          <w:b w:val="0"/>
          <w:bCs/>
          <w:lang w:val="es-ES_tradnl"/>
        </w:rPr>
      </w:pPr>
    </w:p>
    <w:p w:rsidR="002B2950" w:rsidRPr="000A1E65" w:rsidRDefault="002B2950" w:rsidP="001743EB">
      <w:pPr>
        <w:rPr>
          <w:b w:val="0"/>
          <w:bCs/>
          <w:sz w:val="22"/>
          <w:lang w:val="es-ES_tradnl"/>
        </w:rPr>
      </w:pPr>
      <w:r w:rsidRPr="000A1E65">
        <w:rPr>
          <w:b w:val="0"/>
          <w:bCs/>
          <w:sz w:val="22"/>
          <w:lang w:val="es-ES_tradnl"/>
        </w:rPr>
        <w:t>Plan ____</w:t>
      </w:r>
      <w:r w:rsidR="00FA53AF">
        <w:rPr>
          <w:b w:val="0"/>
          <w:bCs/>
          <w:sz w:val="22"/>
          <w:lang w:val="es-ES_tradnl"/>
        </w:rPr>
        <w:t>x</w:t>
      </w:r>
      <w:r w:rsidRPr="000A1E65">
        <w:rPr>
          <w:b w:val="0"/>
          <w:bCs/>
          <w:sz w:val="22"/>
          <w:lang w:val="es-ES_tradnl"/>
        </w:rPr>
        <w:t>____             Extra-Plan_______</w:t>
      </w:r>
    </w:p>
    <w:p w:rsidR="00227722" w:rsidRDefault="00FD52ED" w:rsidP="00FD52ED">
      <w:pPr>
        <w:tabs>
          <w:tab w:val="left" w:pos="3645"/>
        </w:tabs>
        <w:rPr>
          <w:b w:val="0"/>
          <w:bCs/>
          <w:lang w:val="es-ES_tradnl"/>
        </w:rPr>
      </w:pPr>
      <w:r>
        <w:rPr>
          <w:b w:val="0"/>
          <w:bCs/>
          <w:lang w:val="es-ES_tradnl"/>
        </w:rPr>
        <w:tab/>
      </w:r>
    </w:p>
    <w:p w:rsidR="00326FFD" w:rsidRDefault="00326FFD" w:rsidP="00227722">
      <w:pPr>
        <w:rPr>
          <w:b w:val="0"/>
          <w:bCs/>
          <w:i/>
          <w:iCs/>
          <w:sz w:val="20"/>
          <w:lang w:val="es-ES_tradnl"/>
        </w:rPr>
      </w:pPr>
    </w:p>
    <w:p w:rsidR="00326FFD" w:rsidRDefault="00326FFD" w:rsidP="00227722">
      <w:pPr>
        <w:rPr>
          <w:b w:val="0"/>
          <w:bCs/>
          <w:i/>
          <w:iCs/>
          <w:sz w:val="20"/>
          <w:lang w:val="es-ES_tradnl"/>
        </w:rPr>
      </w:pPr>
    </w:p>
    <w:p w:rsidR="00227722" w:rsidRDefault="00227722" w:rsidP="00227722">
      <w:pPr>
        <w:rPr>
          <w:b w:val="0"/>
          <w:bCs/>
          <w:i/>
          <w:iCs/>
          <w:sz w:val="20"/>
          <w:lang w:val="es-ES_tradnl"/>
        </w:rPr>
      </w:pPr>
      <w:r>
        <w:rPr>
          <w:b w:val="0"/>
          <w:bCs/>
          <w:i/>
          <w:iCs/>
          <w:sz w:val="20"/>
          <w:lang w:val="es-ES_tradnl"/>
        </w:rPr>
        <w:lastRenderedPageBreak/>
        <w:t>NOTA: Recuerde que al regreso debe enviar a la DRI un informe de una cuartilla con los resultados obtenidos en el</w:t>
      </w:r>
    </w:p>
    <w:p w:rsidR="00227722" w:rsidRDefault="00227722" w:rsidP="00227722">
      <w:pPr>
        <w:rPr>
          <w:b w:val="0"/>
          <w:bCs/>
          <w:sz w:val="20"/>
          <w:lang w:val="es-ES_tradnl"/>
        </w:rPr>
      </w:pPr>
      <w:r>
        <w:rPr>
          <w:b w:val="0"/>
          <w:bCs/>
          <w:i/>
          <w:iCs/>
          <w:sz w:val="20"/>
          <w:lang w:val="es-ES_tradnl"/>
        </w:rPr>
        <w:t>viaje.</w:t>
      </w:r>
    </w:p>
    <w:sectPr w:rsidR="00227722" w:rsidSect="000B2589">
      <w:pgSz w:w="12242" w:h="15842" w:code="1"/>
      <w:pgMar w:top="737" w:right="851" w:bottom="567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4A02"/>
    <w:multiLevelType w:val="hybridMultilevel"/>
    <w:tmpl w:val="D6D42B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E60BA0"/>
    <w:multiLevelType w:val="hybridMultilevel"/>
    <w:tmpl w:val="40A669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compat/>
  <w:rsids>
    <w:rsidRoot w:val="0010032B"/>
    <w:rsid w:val="00010D68"/>
    <w:rsid w:val="000263EC"/>
    <w:rsid w:val="00031833"/>
    <w:rsid w:val="000670D1"/>
    <w:rsid w:val="00085FF2"/>
    <w:rsid w:val="000A1E65"/>
    <w:rsid w:val="000A21C3"/>
    <w:rsid w:val="000A225E"/>
    <w:rsid w:val="000B2589"/>
    <w:rsid w:val="0010032B"/>
    <w:rsid w:val="00107355"/>
    <w:rsid w:val="0012074A"/>
    <w:rsid w:val="00131DE5"/>
    <w:rsid w:val="0014667F"/>
    <w:rsid w:val="00155041"/>
    <w:rsid w:val="001743EB"/>
    <w:rsid w:val="001800D6"/>
    <w:rsid w:val="001B14EC"/>
    <w:rsid w:val="001F10E7"/>
    <w:rsid w:val="00217BE6"/>
    <w:rsid w:val="00227722"/>
    <w:rsid w:val="002432D6"/>
    <w:rsid w:val="0024663A"/>
    <w:rsid w:val="002B2950"/>
    <w:rsid w:val="002D0EFA"/>
    <w:rsid w:val="002D1B83"/>
    <w:rsid w:val="002D2ADB"/>
    <w:rsid w:val="002D6C47"/>
    <w:rsid w:val="002F29BC"/>
    <w:rsid w:val="002F2E8F"/>
    <w:rsid w:val="002F6EDA"/>
    <w:rsid w:val="00302656"/>
    <w:rsid w:val="00326FFD"/>
    <w:rsid w:val="00357174"/>
    <w:rsid w:val="00386468"/>
    <w:rsid w:val="003A4F07"/>
    <w:rsid w:val="003B438B"/>
    <w:rsid w:val="0040468C"/>
    <w:rsid w:val="00421E5D"/>
    <w:rsid w:val="00434BAD"/>
    <w:rsid w:val="004523AC"/>
    <w:rsid w:val="00452E8A"/>
    <w:rsid w:val="00477FB2"/>
    <w:rsid w:val="00492F96"/>
    <w:rsid w:val="004930C1"/>
    <w:rsid w:val="004A237C"/>
    <w:rsid w:val="004A2F30"/>
    <w:rsid w:val="004A7EAD"/>
    <w:rsid w:val="004B5945"/>
    <w:rsid w:val="00504C6A"/>
    <w:rsid w:val="00530ED2"/>
    <w:rsid w:val="00532B3B"/>
    <w:rsid w:val="005359FA"/>
    <w:rsid w:val="00536768"/>
    <w:rsid w:val="00574473"/>
    <w:rsid w:val="005747DF"/>
    <w:rsid w:val="00582C2A"/>
    <w:rsid w:val="005A04CD"/>
    <w:rsid w:val="005B4F45"/>
    <w:rsid w:val="005D7B5E"/>
    <w:rsid w:val="006861ED"/>
    <w:rsid w:val="00691DF2"/>
    <w:rsid w:val="00696601"/>
    <w:rsid w:val="006E023D"/>
    <w:rsid w:val="007039C6"/>
    <w:rsid w:val="00710F86"/>
    <w:rsid w:val="00727313"/>
    <w:rsid w:val="0077010B"/>
    <w:rsid w:val="00785130"/>
    <w:rsid w:val="007A4FD4"/>
    <w:rsid w:val="007A505E"/>
    <w:rsid w:val="007C4485"/>
    <w:rsid w:val="007D6689"/>
    <w:rsid w:val="007E4605"/>
    <w:rsid w:val="00804361"/>
    <w:rsid w:val="00812BBA"/>
    <w:rsid w:val="00814E7E"/>
    <w:rsid w:val="00835C4E"/>
    <w:rsid w:val="00857DA0"/>
    <w:rsid w:val="008C5263"/>
    <w:rsid w:val="008D0D17"/>
    <w:rsid w:val="008D6CE8"/>
    <w:rsid w:val="008E60EE"/>
    <w:rsid w:val="00906331"/>
    <w:rsid w:val="009323A1"/>
    <w:rsid w:val="00946B8D"/>
    <w:rsid w:val="009514DA"/>
    <w:rsid w:val="00962E43"/>
    <w:rsid w:val="009777E6"/>
    <w:rsid w:val="009A2101"/>
    <w:rsid w:val="009F6B92"/>
    <w:rsid w:val="00A10972"/>
    <w:rsid w:val="00A137D6"/>
    <w:rsid w:val="00A1432E"/>
    <w:rsid w:val="00A50EE7"/>
    <w:rsid w:val="00A826CF"/>
    <w:rsid w:val="00B1582D"/>
    <w:rsid w:val="00B33AC5"/>
    <w:rsid w:val="00B4146C"/>
    <w:rsid w:val="00B977D7"/>
    <w:rsid w:val="00BA30D3"/>
    <w:rsid w:val="00BA4FA2"/>
    <w:rsid w:val="00C936FE"/>
    <w:rsid w:val="00CB3930"/>
    <w:rsid w:val="00CC0226"/>
    <w:rsid w:val="00CC38AC"/>
    <w:rsid w:val="00CD1A93"/>
    <w:rsid w:val="00D35E28"/>
    <w:rsid w:val="00D37E78"/>
    <w:rsid w:val="00D450F9"/>
    <w:rsid w:val="00D6317A"/>
    <w:rsid w:val="00D71995"/>
    <w:rsid w:val="00D921FD"/>
    <w:rsid w:val="00DB2D4F"/>
    <w:rsid w:val="00DC4BF5"/>
    <w:rsid w:val="00DE63AA"/>
    <w:rsid w:val="00DF1B1F"/>
    <w:rsid w:val="00E00BBB"/>
    <w:rsid w:val="00E00C2C"/>
    <w:rsid w:val="00E04FAC"/>
    <w:rsid w:val="00E638FC"/>
    <w:rsid w:val="00EC483E"/>
    <w:rsid w:val="00EC74D5"/>
    <w:rsid w:val="00F076A9"/>
    <w:rsid w:val="00F10CDC"/>
    <w:rsid w:val="00F2538B"/>
    <w:rsid w:val="00F322C3"/>
    <w:rsid w:val="00F439A9"/>
    <w:rsid w:val="00F65FAB"/>
    <w:rsid w:val="00F71558"/>
    <w:rsid w:val="00FA53AF"/>
    <w:rsid w:val="00FC0E82"/>
    <w:rsid w:val="00FC5FD5"/>
    <w:rsid w:val="00FD52ED"/>
    <w:rsid w:val="00FF25D8"/>
    <w:rsid w:val="00FF4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EB"/>
    <w:rPr>
      <w:rFonts w:ascii="Arial" w:hAnsi="Arial" w:cs="Arial"/>
      <w:b/>
      <w:sz w:val="24"/>
      <w:szCs w:val="24"/>
    </w:rPr>
  </w:style>
  <w:style w:type="paragraph" w:styleId="Ttulo1">
    <w:name w:val="heading 1"/>
    <w:basedOn w:val="Normal"/>
    <w:next w:val="Normal"/>
    <w:qFormat/>
    <w:rsid w:val="001743EB"/>
    <w:pPr>
      <w:keepNext/>
      <w:outlineLvl w:val="0"/>
    </w:pPr>
    <w:rPr>
      <w:lang w:val="es-ES_tradnl"/>
    </w:rPr>
  </w:style>
  <w:style w:type="paragraph" w:styleId="Ttulo2">
    <w:name w:val="heading 2"/>
    <w:basedOn w:val="Normal"/>
    <w:next w:val="Normal"/>
    <w:qFormat/>
    <w:rsid w:val="001743EB"/>
    <w:pPr>
      <w:keepNext/>
      <w:outlineLvl w:val="1"/>
    </w:pPr>
    <w:rPr>
      <w:sz w:val="22"/>
      <w:lang w:val="es-ES_tradnl"/>
    </w:rPr>
  </w:style>
  <w:style w:type="paragraph" w:styleId="Ttulo3">
    <w:name w:val="heading 3"/>
    <w:basedOn w:val="Normal"/>
    <w:next w:val="Normal"/>
    <w:qFormat/>
    <w:rsid w:val="001743EB"/>
    <w:pPr>
      <w:keepNext/>
      <w:jc w:val="center"/>
      <w:outlineLvl w:val="2"/>
    </w:pPr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rsid w:val="001743EB"/>
    <w:rPr>
      <w:sz w:val="22"/>
      <w:szCs w:val="20"/>
    </w:rPr>
  </w:style>
  <w:style w:type="paragraph" w:styleId="Ttulo">
    <w:name w:val="Title"/>
    <w:basedOn w:val="Normal"/>
    <w:qFormat/>
    <w:rsid w:val="001743EB"/>
    <w:pPr>
      <w:jc w:val="center"/>
    </w:pPr>
    <w:rPr>
      <w:i/>
      <w:iCs/>
      <w:sz w:val="28"/>
      <w:u w:val="single"/>
      <w:lang w:val="es-ES_tradnl"/>
    </w:rPr>
  </w:style>
  <w:style w:type="paragraph" w:styleId="Textodeglobo">
    <w:name w:val="Balloon Text"/>
    <w:basedOn w:val="Normal"/>
    <w:link w:val="TextodegloboCar"/>
    <w:semiHidden/>
    <w:unhideWhenUsed/>
    <w:rsid w:val="001073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107355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ge%20Luis%20Timoneda.PROYECTO\Datos%20de%20programa\Microsoft\Templates\Modelo%20Ficha%20de%20Sali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80D8E-EE0A-44A0-9595-64065352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Salida.dot</Template>
  <TotalTime>35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SALIDA PARA NOMENCLATURA DE LA RT</vt:lpstr>
    </vt:vector>
  </TitlesOfParts>
  <Company>MES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SALIDA PARA NOMENCLATURA DE LA RT</dc:title>
  <dc:creator>Jorge Luis Timoneda</dc:creator>
  <cp:lastModifiedBy>Yanelis</cp:lastModifiedBy>
  <cp:revision>6</cp:revision>
  <cp:lastPrinted>2022-01-31T22:03:00Z</cp:lastPrinted>
  <dcterms:created xsi:type="dcterms:W3CDTF">2023-03-02T18:03:00Z</dcterms:created>
  <dcterms:modified xsi:type="dcterms:W3CDTF">2023-07-04T22:09:00Z</dcterms:modified>
</cp:coreProperties>
</file>