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D2" w:rsidRDefault="002163D2" w:rsidP="00900977">
      <w:pPr>
        <w:jc w:val="center"/>
        <w:rPr>
          <w:noProof/>
          <w:color w:val="000000"/>
          <w:sz w:val="24"/>
          <w:szCs w:val="24"/>
          <w:lang w:val="en-US"/>
        </w:rPr>
      </w:pPr>
      <w:r w:rsidRPr="00666252">
        <w:rPr>
          <w:noProof/>
          <w:color w:val="000000"/>
          <w:sz w:val="24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 Imagen" o:spid="_x0000_i1025" type="#_x0000_t75" alt="Identidad INCA-01.png" style="width:117.75pt;height:70.5pt;visibility:visible">
            <v:imagedata r:id="rId5" o:title=""/>
          </v:shape>
        </w:pict>
      </w:r>
    </w:p>
    <w:p w:rsidR="002163D2" w:rsidRDefault="002163D2" w:rsidP="00900977">
      <w:pPr>
        <w:jc w:val="center"/>
        <w:rPr>
          <w:rFonts w:ascii="Arial" w:hAnsi="Arial" w:cs="Arial"/>
          <w:b/>
        </w:rPr>
      </w:pPr>
      <w:r w:rsidRPr="00900977">
        <w:rPr>
          <w:rFonts w:ascii="Arial" w:hAnsi="Arial" w:cs="Arial"/>
          <w:b/>
        </w:rPr>
        <w:t>INSTITUTO NACIONAL DE CIENCIAS AGRÍCOLAS</w:t>
      </w:r>
    </w:p>
    <w:p w:rsidR="002163D2" w:rsidRDefault="002163D2" w:rsidP="00900977">
      <w:pPr>
        <w:jc w:val="center"/>
        <w:rPr>
          <w:rFonts w:ascii="Arial" w:hAnsi="Arial" w:cs="Arial"/>
          <w:b/>
        </w:rPr>
      </w:pPr>
    </w:p>
    <w:p w:rsidR="002163D2" w:rsidRDefault="002163D2" w:rsidP="00900977">
      <w:pPr>
        <w:jc w:val="center"/>
        <w:rPr>
          <w:rFonts w:ascii="Arial" w:hAnsi="Arial" w:cs="Arial"/>
          <w:b/>
        </w:rPr>
      </w:pPr>
      <w:r w:rsidRPr="00D61AF3">
        <w:rPr>
          <w:rFonts w:ascii="Arial" w:hAnsi="Arial" w:cs="Arial"/>
          <w:b/>
        </w:rPr>
        <w:t>Propuesta</w:t>
      </w:r>
      <w:r>
        <w:rPr>
          <w:rFonts w:ascii="Arial" w:hAnsi="Arial" w:cs="Arial"/>
          <w:b/>
        </w:rPr>
        <w:t>s</w:t>
      </w:r>
      <w:r w:rsidRPr="00D61AF3">
        <w:rPr>
          <w:rFonts w:ascii="Arial" w:hAnsi="Arial" w:cs="Arial"/>
          <w:b/>
        </w:rPr>
        <w:t xml:space="preserve"> de control para la efectividad del Cronograma de </w:t>
      </w:r>
      <w:smartTag w:uri="urn:schemas-microsoft-com:office:smarttags" w:element="PersonName">
        <w:smartTagPr>
          <w:attr w:name="ProductID" w:val="la Resolución-60"/>
        </w:smartTagPr>
        <w:r w:rsidRPr="00D61AF3">
          <w:rPr>
            <w:rFonts w:ascii="Arial" w:hAnsi="Arial" w:cs="Arial"/>
            <w:b/>
          </w:rPr>
          <w:t>la Resolución-60</w:t>
        </w:r>
      </w:smartTag>
      <w:r w:rsidRPr="00D61AF3">
        <w:rPr>
          <w:rFonts w:ascii="Arial" w:hAnsi="Arial" w:cs="Arial"/>
          <w:b/>
        </w:rPr>
        <w:t xml:space="preserve"> en el mes de Febrero</w:t>
      </w:r>
    </w:p>
    <w:p w:rsidR="002163D2" w:rsidRDefault="002163D2" w:rsidP="00CC3203">
      <w:pPr>
        <w:jc w:val="both"/>
        <w:rPr>
          <w:rFonts w:ascii="Arial" w:hAnsi="Arial" w:cs="Arial"/>
          <w:b/>
        </w:rPr>
      </w:pPr>
    </w:p>
    <w:p w:rsidR="002163D2" w:rsidRDefault="002163D2" w:rsidP="00CC3203">
      <w:pPr>
        <w:jc w:val="center"/>
        <w:rPr>
          <w:rFonts w:ascii="Arial" w:hAnsi="Arial" w:cs="Arial"/>
          <w:b/>
          <w:color w:val="000000"/>
          <w:lang w:val="es-MX"/>
        </w:rPr>
      </w:pPr>
      <w:r>
        <w:rPr>
          <w:rFonts w:ascii="Arial" w:hAnsi="Arial" w:cs="Arial"/>
          <w:b/>
          <w:color w:val="000000"/>
          <w:lang w:val="es-MX"/>
        </w:rPr>
        <w:t>Plan de Control</w:t>
      </w:r>
    </w:p>
    <w:p w:rsidR="002163D2" w:rsidRPr="00C76598" w:rsidRDefault="002163D2" w:rsidP="00CC3203">
      <w:pPr>
        <w:numPr>
          <w:ilvl w:val="0"/>
          <w:numId w:val="31"/>
        </w:numPr>
        <w:rPr>
          <w:rFonts w:ascii="Arial" w:hAnsi="Arial" w:cs="Arial"/>
          <w:color w:val="000000"/>
          <w:lang w:val="es-MX"/>
        </w:rPr>
      </w:pPr>
      <w:r w:rsidRPr="00C76598">
        <w:rPr>
          <w:rFonts w:ascii="Arial" w:hAnsi="Arial" w:cs="Arial"/>
          <w:color w:val="000000"/>
          <w:lang w:val="es-MX"/>
        </w:rPr>
        <w:t>Control a la confección del Plan de Prevención y Control de Riesgos en las áreas.</w:t>
      </w:r>
    </w:p>
    <w:p w:rsidR="002163D2" w:rsidRPr="00C76598" w:rsidRDefault="002163D2" w:rsidP="00CC3203">
      <w:pPr>
        <w:numPr>
          <w:ilvl w:val="0"/>
          <w:numId w:val="31"/>
        </w:numPr>
        <w:rPr>
          <w:rFonts w:ascii="Arial" w:hAnsi="Arial" w:cs="Arial"/>
          <w:color w:val="000000"/>
          <w:lang w:val="es-MX"/>
        </w:rPr>
      </w:pPr>
      <w:r w:rsidRPr="00C76598">
        <w:rPr>
          <w:rFonts w:ascii="Arial" w:hAnsi="Arial" w:cs="Arial"/>
          <w:color w:val="000000"/>
          <w:lang w:val="es-MX"/>
        </w:rPr>
        <w:t>Control al Sistema de Rendición de Cuentas (Cuadro, C.D, PCC, Colectivo de Trabajadores)</w:t>
      </w:r>
    </w:p>
    <w:p w:rsidR="002163D2" w:rsidRPr="00C76598" w:rsidRDefault="002163D2" w:rsidP="00CC3203">
      <w:pPr>
        <w:numPr>
          <w:ilvl w:val="0"/>
          <w:numId w:val="31"/>
        </w:numPr>
        <w:rPr>
          <w:rFonts w:ascii="Arial" w:hAnsi="Arial" w:cs="Arial"/>
          <w:color w:val="000000"/>
          <w:lang w:val="es-MX"/>
        </w:rPr>
      </w:pPr>
      <w:r w:rsidRPr="00C76598">
        <w:rPr>
          <w:rFonts w:ascii="Arial" w:hAnsi="Arial" w:cs="Arial"/>
          <w:color w:val="000000"/>
          <w:lang w:val="es-MX"/>
        </w:rPr>
        <w:t xml:space="preserve">Control a </w:t>
      </w:r>
      <w:smartTag w:uri="urn:schemas-microsoft-com:office:smarttags" w:element="PersonName">
        <w:smartTagPr>
          <w:attr w:name="ProductID" w:val="la Conciliación"/>
        </w:smartTagPr>
        <w:r w:rsidRPr="00C76598">
          <w:rPr>
            <w:rFonts w:ascii="Arial" w:hAnsi="Arial" w:cs="Arial"/>
            <w:color w:val="000000"/>
            <w:lang w:val="es-MX"/>
          </w:rPr>
          <w:t>la Conciliación</w:t>
        </w:r>
      </w:smartTag>
      <w:r w:rsidRPr="00C76598">
        <w:rPr>
          <w:rFonts w:ascii="Arial" w:hAnsi="Arial" w:cs="Arial"/>
          <w:color w:val="000000"/>
          <w:lang w:val="es-MX"/>
        </w:rPr>
        <w:t xml:space="preserve"> de los Pagos Anticipados vencidos.</w:t>
      </w:r>
    </w:p>
    <w:p w:rsidR="002163D2" w:rsidRPr="00C76598" w:rsidRDefault="002163D2" w:rsidP="00CC3203">
      <w:pPr>
        <w:numPr>
          <w:ilvl w:val="0"/>
          <w:numId w:val="31"/>
        </w:numPr>
        <w:rPr>
          <w:rFonts w:ascii="Arial" w:hAnsi="Arial" w:cs="Arial"/>
          <w:color w:val="000000"/>
          <w:lang w:val="es-MX"/>
        </w:rPr>
      </w:pPr>
      <w:r w:rsidRPr="00C76598">
        <w:rPr>
          <w:rFonts w:ascii="Arial" w:hAnsi="Arial" w:cs="Arial"/>
          <w:color w:val="000000"/>
          <w:lang w:val="es-MX"/>
        </w:rPr>
        <w:t>Control al Cumplimiento de los Procedimientos de ventas y depósitos en actividad de ventas a trabajadores en el área del DSA.</w:t>
      </w:r>
    </w:p>
    <w:p w:rsidR="002163D2" w:rsidRDefault="002163D2" w:rsidP="00CC3203">
      <w:pPr>
        <w:numPr>
          <w:ilvl w:val="0"/>
          <w:numId w:val="31"/>
        </w:numPr>
        <w:rPr>
          <w:rFonts w:ascii="Arial" w:hAnsi="Arial" w:cs="Arial"/>
          <w:color w:val="000000"/>
          <w:lang w:val="es-MX"/>
        </w:rPr>
      </w:pPr>
      <w:r w:rsidRPr="00C76598">
        <w:rPr>
          <w:rFonts w:ascii="Arial" w:hAnsi="Arial" w:cs="Arial"/>
          <w:color w:val="000000"/>
          <w:lang w:val="es-MX"/>
        </w:rPr>
        <w:t>Control a los Planes de Medidas de inspecciones internas y externas para tener más efectividad en las mismas.</w:t>
      </w:r>
    </w:p>
    <w:p w:rsidR="002163D2" w:rsidRDefault="002163D2" w:rsidP="00FC7F67">
      <w:pPr>
        <w:rPr>
          <w:rFonts w:ascii="Arial" w:hAnsi="Arial" w:cs="Arial"/>
          <w:color w:val="000000"/>
          <w:lang w:val="es-MX"/>
        </w:rPr>
      </w:pPr>
    </w:p>
    <w:p w:rsidR="002163D2" w:rsidRPr="00D61AF3" w:rsidRDefault="002163D2" w:rsidP="00FC7F67">
      <w:pPr>
        <w:rPr>
          <w:rFonts w:ascii="Arial" w:hAnsi="Arial" w:cs="Arial"/>
          <w:color w:val="0000FF"/>
          <w:lang w:val="es-MX"/>
        </w:rPr>
      </w:pPr>
      <w:r w:rsidRPr="00D61AF3">
        <w:rPr>
          <w:rFonts w:ascii="Arial" w:hAnsi="Arial" w:cs="Arial"/>
          <w:color w:val="000000"/>
          <w:lang w:val="es-MX"/>
        </w:rPr>
        <w:t>APROBADO</w:t>
      </w:r>
    </w:p>
    <w:p w:rsidR="002163D2" w:rsidRPr="00FC7F67" w:rsidRDefault="002163D2" w:rsidP="00FC7F67">
      <w:pPr>
        <w:rPr>
          <w:rFonts w:ascii="Arial" w:hAnsi="Arial" w:cs="Arial"/>
          <w:color w:val="000000"/>
          <w:lang w:val="es-MX"/>
        </w:rPr>
      </w:pPr>
      <w:r w:rsidRPr="00D61AF3">
        <w:rPr>
          <w:rFonts w:ascii="Arial" w:hAnsi="Arial" w:cs="Arial"/>
          <w:color w:val="000000"/>
          <w:lang w:val="es-MX"/>
        </w:rPr>
        <w:t>Cargo:</w:t>
      </w:r>
      <w:r w:rsidRPr="00D61AF3">
        <w:rPr>
          <w:rFonts w:ascii="Arial" w:hAnsi="Arial" w:cs="Arial"/>
          <w:color w:val="000000"/>
          <w:lang w:val="es-MX"/>
        </w:rPr>
        <w:tab/>
      </w:r>
      <w:r w:rsidRPr="00D61AF3">
        <w:rPr>
          <w:rFonts w:ascii="Arial" w:hAnsi="Arial" w:cs="Arial"/>
          <w:color w:val="000000"/>
          <w:lang w:val="es-MX"/>
        </w:rPr>
        <w:tab/>
        <w:t xml:space="preserve">                 </w:t>
      </w:r>
      <w:r>
        <w:rPr>
          <w:rFonts w:ascii="Arial" w:hAnsi="Arial" w:cs="Arial"/>
          <w:color w:val="000000"/>
          <w:lang w:val="es-MX"/>
        </w:rPr>
        <w:t xml:space="preserve">                         </w:t>
      </w:r>
      <w:r w:rsidRPr="00D61AF3">
        <w:rPr>
          <w:rFonts w:ascii="Arial" w:hAnsi="Arial" w:cs="Arial"/>
          <w:color w:val="000000"/>
          <w:lang w:val="es-MX"/>
        </w:rPr>
        <w:t xml:space="preserve">   </w:t>
      </w:r>
      <w:r>
        <w:rPr>
          <w:rFonts w:ascii="Arial" w:hAnsi="Arial" w:cs="Arial"/>
          <w:color w:val="000000"/>
          <w:lang w:val="es-MX"/>
        </w:rPr>
        <w:t xml:space="preserve">                              </w:t>
      </w:r>
      <w:r w:rsidRPr="00D61AF3">
        <w:rPr>
          <w:rFonts w:ascii="Arial" w:hAnsi="Arial" w:cs="Arial"/>
          <w:color w:val="000000"/>
          <w:lang w:val="es-MX"/>
        </w:rPr>
        <w:t xml:space="preserve">Director General                                                                                   </w:t>
      </w:r>
      <w:r>
        <w:rPr>
          <w:rFonts w:ascii="Arial" w:hAnsi="Arial" w:cs="Arial"/>
          <w:color w:val="000000"/>
          <w:lang w:val="es-MX"/>
        </w:rPr>
        <w:t xml:space="preserve">                           </w:t>
      </w:r>
      <w:r w:rsidRPr="00D61AF3">
        <w:rPr>
          <w:rFonts w:ascii="Arial" w:hAnsi="Arial" w:cs="Arial"/>
          <w:color w:val="000000"/>
          <w:lang w:val="es-MX"/>
        </w:rPr>
        <w:t xml:space="preserve">  Nombre  y apellidos de quien aprueba            </w:t>
      </w:r>
      <w:r>
        <w:rPr>
          <w:rFonts w:ascii="Arial" w:hAnsi="Arial" w:cs="Arial"/>
          <w:color w:val="000000"/>
          <w:lang w:val="es-MX"/>
        </w:rPr>
        <w:t xml:space="preserve">                 </w:t>
      </w:r>
      <w:r w:rsidRPr="00D61AF3">
        <w:rPr>
          <w:rFonts w:ascii="Arial" w:hAnsi="Arial" w:cs="Arial"/>
          <w:color w:val="000000"/>
          <w:lang w:val="es-MX"/>
        </w:rPr>
        <w:t xml:space="preserve"> Alexander Miranda Caballero</w:t>
      </w:r>
      <w:r>
        <w:rPr>
          <w:rFonts w:ascii="Arial" w:hAnsi="Arial" w:cs="Arial"/>
          <w:color w:val="000000"/>
          <w:lang w:val="es-MX"/>
        </w:rPr>
        <w:t xml:space="preserve"> </w:t>
      </w:r>
      <w:r w:rsidRPr="00D61AF3">
        <w:rPr>
          <w:rFonts w:ascii="Arial" w:hAnsi="Arial" w:cs="Arial"/>
          <w:color w:val="000000"/>
          <w:lang w:val="es-MX"/>
        </w:rPr>
        <w:t xml:space="preserve">                                                                                                  </w:t>
      </w:r>
    </w:p>
    <w:p w:rsidR="002163D2" w:rsidRPr="00D61AF3" w:rsidRDefault="002163D2" w:rsidP="00FC7F67">
      <w:pPr>
        <w:rPr>
          <w:rFonts w:ascii="Arial" w:hAnsi="Arial" w:cs="Arial"/>
          <w:lang w:val="es-MX"/>
        </w:rPr>
      </w:pPr>
    </w:p>
    <w:p w:rsidR="002163D2" w:rsidRPr="00D61AF3" w:rsidRDefault="002163D2" w:rsidP="00FC7F67">
      <w:pPr>
        <w:rPr>
          <w:rFonts w:ascii="Arial" w:hAnsi="Arial" w:cs="Arial"/>
          <w:lang w:val="es-ES_tradnl"/>
        </w:rPr>
      </w:pPr>
    </w:p>
    <w:p w:rsidR="002163D2" w:rsidRPr="006B7CB4" w:rsidRDefault="002163D2" w:rsidP="00FC7F67">
      <w:pPr>
        <w:rPr>
          <w:rFonts w:ascii="Arial" w:hAnsi="Arial" w:cs="Arial"/>
          <w:lang w:val="es-ES_tradnl"/>
        </w:rPr>
      </w:pPr>
      <w:r w:rsidRPr="00D61AF3">
        <w:rPr>
          <w:rFonts w:ascii="Arial" w:hAnsi="Arial" w:cs="Arial"/>
          <w:color w:val="000000"/>
          <w:lang w:val="es-MX"/>
        </w:rPr>
        <w:t>ELABORADO</w:t>
      </w:r>
    </w:p>
    <w:p w:rsidR="002163D2" w:rsidRPr="00D61AF3" w:rsidRDefault="002163D2" w:rsidP="00FC7F67">
      <w:pPr>
        <w:rPr>
          <w:rFonts w:ascii="Arial" w:hAnsi="Arial" w:cs="Arial"/>
          <w:color w:val="000000"/>
          <w:lang w:val="es-MX"/>
        </w:rPr>
      </w:pPr>
      <w:r w:rsidRPr="00D61AF3">
        <w:rPr>
          <w:rFonts w:ascii="Arial" w:hAnsi="Arial" w:cs="Arial"/>
          <w:color w:val="000000"/>
          <w:lang w:val="es-MX"/>
        </w:rPr>
        <w:t>Cargo:</w:t>
      </w:r>
      <w:r w:rsidRPr="00D61AF3">
        <w:rPr>
          <w:rFonts w:ascii="Arial" w:hAnsi="Arial" w:cs="Arial"/>
          <w:color w:val="000000"/>
          <w:lang w:val="es-MX"/>
        </w:rPr>
        <w:tab/>
      </w:r>
      <w:r w:rsidRPr="00D61AF3">
        <w:rPr>
          <w:rFonts w:ascii="Arial" w:hAnsi="Arial" w:cs="Arial"/>
          <w:color w:val="000000"/>
          <w:lang w:val="es-MX"/>
        </w:rPr>
        <w:tab/>
        <w:t xml:space="preserve">                                                          </w:t>
      </w:r>
      <w:r>
        <w:rPr>
          <w:rFonts w:ascii="Arial" w:hAnsi="Arial" w:cs="Arial"/>
          <w:color w:val="000000"/>
          <w:lang w:val="es-MX"/>
        </w:rPr>
        <w:t xml:space="preserve">                     </w:t>
      </w:r>
      <w:r w:rsidRPr="00D61AF3">
        <w:rPr>
          <w:rFonts w:ascii="Arial" w:hAnsi="Arial" w:cs="Arial"/>
          <w:color w:val="000000"/>
          <w:lang w:val="es-MX"/>
        </w:rPr>
        <w:t xml:space="preserve"> Encargado del CI                                            </w:t>
      </w:r>
      <w:r>
        <w:rPr>
          <w:rFonts w:ascii="Arial" w:hAnsi="Arial" w:cs="Arial"/>
          <w:color w:val="000000"/>
          <w:lang w:val="es-MX"/>
        </w:rPr>
        <w:t xml:space="preserve">                               </w:t>
      </w:r>
      <w:r w:rsidRPr="00D61AF3">
        <w:rPr>
          <w:rFonts w:ascii="Arial" w:hAnsi="Arial" w:cs="Arial"/>
          <w:color w:val="000000"/>
          <w:lang w:val="es-MX"/>
        </w:rPr>
        <w:t xml:space="preserve">  </w:t>
      </w:r>
    </w:p>
    <w:p w:rsidR="002163D2" w:rsidRPr="00D61AF3" w:rsidRDefault="002163D2" w:rsidP="00FC7F67">
      <w:pPr>
        <w:rPr>
          <w:rFonts w:ascii="Arial" w:hAnsi="Arial" w:cs="Arial"/>
          <w:color w:val="000000"/>
          <w:lang w:val="es-MX"/>
        </w:rPr>
      </w:pPr>
      <w:r w:rsidRPr="00D61AF3">
        <w:rPr>
          <w:rFonts w:ascii="Arial" w:hAnsi="Arial" w:cs="Arial"/>
          <w:color w:val="000000"/>
          <w:lang w:val="es-MX"/>
        </w:rPr>
        <w:t xml:space="preserve">Nombre  y apellidos de quien elabora          </w:t>
      </w:r>
      <w:r>
        <w:rPr>
          <w:rFonts w:ascii="Arial" w:hAnsi="Arial" w:cs="Arial"/>
          <w:color w:val="000000"/>
          <w:lang w:val="es-MX"/>
        </w:rPr>
        <w:t xml:space="preserve">                              </w:t>
      </w:r>
      <w:r w:rsidRPr="00D61AF3">
        <w:rPr>
          <w:rFonts w:ascii="Arial" w:hAnsi="Arial" w:cs="Arial"/>
          <w:color w:val="000000"/>
          <w:lang w:val="es-MX"/>
        </w:rPr>
        <w:t xml:space="preserve">  Yojani Galbán Manero                                                                               </w:t>
      </w:r>
    </w:p>
    <w:p w:rsidR="002163D2" w:rsidRPr="00D61AF3" w:rsidRDefault="002163D2" w:rsidP="00FC7F67">
      <w:pPr>
        <w:rPr>
          <w:rFonts w:ascii="Arial" w:hAnsi="Arial" w:cs="Arial"/>
          <w:color w:val="000000"/>
          <w:lang w:val="es-MX"/>
        </w:rPr>
      </w:pPr>
    </w:p>
    <w:p w:rsidR="002163D2" w:rsidRPr="00D61AF3" w:rsidRDefault="002163D2" w:rsidP="00FC7F67">
      <w:pPr>
        <w:rPr>
          <w:rFonts w:ascii="Arial" w:hAnsi="Arial" w:cs="Arial"/>
          <w:color w:val="000000"/>
          <w:lang w:val="es-MX"/>
        </w:rPr>
      </w:pPr>
    </w:p>
    <w:p w:rsidR="002163D2" w:rsidRDefault="002163D2" w:rsidP="00FC7F67">
      <w:pPr>
        <w:rPr>
          <w:rFonts w:ascii="Arial" w:hAnsi="Arial" w:cs="Arial"/>
          <w:color w:val="000000"/>
          <w:lang w:val="es-MX"/>
        </w:rPr>
      </w:pPr>
    </w:p>
    <w:p w:rsidR="002163D2" w:rsidRDefault="002163D2" w:rsidP="00FC7F67">
      <w:pPr>
        <w:rPr>
          <w:rFonts w:ascii="Arial" w:hAnsi="Arial" w:cs="Arial"/>
          <w:color w:val="000000"/>
          <w:lang w:val="es-MX"/>
        </w:rPr>
      </w:pPr>
    </w:p>
    <w:p w:rsidR="002163D2" w:rsidRDefault="002163D2" w:rsidP="00FC7F67">
      <w:pPr>
        <w:rPr>
          <w:rFonts w:ascii="Arial" w:hAnsi="Arial" w:cs="Arial"/>
          <w:color w:val="000000"/>
          <w:lang w:val="es-MX"/>
        </w:rPr>
      </w:pPr>
    </w:p>
    <w:p w:rsidR="002163D2" w:rsidRPr="00C76598" w:rsidRDefault="002163D2" w:rsidP="00FC7F67">
      <w:pPr>
        <w:rPr>
          <w:rFonts w:ascii="Arial" w:hAnsi="Arial" w:cs="Arial"/>
          <w:color w:val="000000"/>
          <w:lang w:val="es-MX"/>
        </w:rPr>
      </w:pPr>
    </w:p>
    <w:p w:rsidR="002163D2" w:rsidRPr="00D61AF3" w:rsidRDefault="002163D2" w:rsidP="00FC7F67">
      <w:pPr>
        <w:rPr>
          <w:rFonts w:ascii="Arial" w:hAnsi="Arial" w:cs="Arial"/>
          <w:b/>
          <w:color w:val="000000"/>
        </w:rPr>
      </w:pPr>
    </w:p>
    <w:p w:rsidR="002163D2" w:rsidRDefault="002163D2" w:rsidP="00FC7F67">
      <w:pPr>
        <w:rPr>
          <w:rFonts w:ascii="Arial" w:hAnsi="Arial" w:cs="Arial"/>
          <w:b/>
        </w:rPr>
      </w:pPr>
    </w:p>
    <w:p w:rsidR="002163D2" w:rsidRDefault="002163D2" w:rsidP="00FC7F67">
      <w:pPr>
        <w:rPr>
          <w:rFonts w:ascii="Arial" w:hAnsi="Arial" w:cs="Arial"/>
          <w:b/>
        </w:rPr>
      </w:pPr>
    </w:p>
    <w:p w:rsidR="002163D2" w:rsidRDefault="002163D2" w:rsidP="00FC7F67">
      <w:pPr>
        <w:rPr>
          <w:rFonts w:ascii="Arial" w:hAnsi="Arial" w:cs="Arial"/>
          <w:b/>
        </w:rPr>
      </w:pPr>
    </w:p>
    <w:p w:rsidR="002163D2" w:rsidRPr="00900977" w:rsidRDefault="002163D2" w:rsidP="00FC7F67">
      <w:pPr>
        <w:rPr>
          <w:rFonts w:ascii="Arial" w:hAnsi="Arial" w:cs="Arial"/>
          <w:b/>
        </w:rPr>
      </w:pPr>
    </w:p>
    <w:p w:rsidR="002163D2" w:rsidRDefault="002163D2" w:rsidP="00FC7F67">
      <w:pPr>
        <w:rPr>
          <w:rFonts w:ascii="Arial" w:hAnsi="Arial" w:cs="Arial"/>
        </w:rPr>
      </w:pPr>
    </w:p>
    <w:p w:rsidR="002163D2" w:rsidRDefault="002163D2" w:rsidP="00FC7F67"/>
    <w:p w:rsidR="002163D2" w:rsidRPr="006071A5" w:rsidRDefault="002163D2" w:rsidP="00FC7F67"/>
    <w:p w:rsidR="002163D2" w:rsidRPr="006071A5" w:rsidRDefault="002163D2" w:rsidP="00FC7F67"/>
    <w:p w:rsidR="002163D2" w:rsidRPr="006071A5" w:rsidRDefault="002163D2" w:rsidP="00FC7F67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Pr="006071A5" w:rsidRDefault="002163D2" w:rsidP="006071A5"/>
    <w:p w:rsidR="002163D2" w:rsidRDefault="002163D2" w:rsidP="006071A5"/>
    <w:p w:rsidR="002163D2" w:rsidRDefault="002163D2" w:rsidP="006071A5">
      <w:pPr>
        <w:tabs>
          <w:tab w:val="left" w:pos="2160"/>
        </w:tabs>
      </w:pPr>
      <w:r>
        <w:tab/>
      </w:r>
    </w:p>
    <w:p w:rsidR="002163D2" w:rsidRDefault="002163D2" w:rsidP="00D76A8E">
      <w:pPr>
        <w:autoSpaceDE w:val="0"/>
        <w:autoSpaceDN w:val="0"/>
        <w:adjustRightInd w:val="0"/>
        <w:spacing w:before="30" w:after="30" w:line="240" w:lineRule="auto"/>
        <w:ind w:right="45"/>
        <w:rPr>
          <w:rFonts w:ascii="Segoe UI" w:hAnsi="Segoe UI" w:cs="Arial"/>
          <w:b/>
          <w:color w:val="800000"/>
          <w:sz w:val="16"/>
          <w:szCs w:val="24"/>
        </w:rPr>
      </w:pPr>
    </w:p>
    <w:p w:rsidR="002163D2" w:rsidRPr="008C3D7B" w:rsidRDefault="002163D2" w:rsidP="00881876">
      <w:pPr>
        <w:widowControl w:val="0"/>
        <w:autoSpaceDE w:val="0"/>
        <w:autoSpaceDN w:val="0"/>
        <w:adjustRightInd w:val="0"/>
        <w:spacing w:before="30" w:after="30" w:line="240" w:lineRule="auto"/>
        <w:ind w:right="45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163D2" w:rsidRPr="008C3D7B" w:rsidSect="00D45615">
      <w:pgSz w:w="11906" w:h="16838"/>
      <w:pgMar w:top="1417" w:right="170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FE49E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EFECD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79A3C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19C3C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A2CDC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1B0F7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FE72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68EF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E08F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E7AD8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5CDA7574"/>
    <w:lvl w:ilvl="0">
      <w:numFmt w:val="bullet"/>
      <w:lvlText w:val="*"/>
      <w:lvlJc w:val="left"/>
    </w:lvl>
  </w:abstractNum>
  <w:abstractNum w:abstractNumId="11">
    <w:nsid w:val="08BB0BEA"/>
    <w:multiLevelType w:val="hybridMultilevel"/>
    <w:tmpl w:val="A5EE23B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986CC6"/>
    <w:multiLevelType w:val="singleLevel"/>
    <w:tmpl w:val="F57C3BB6"/>
    <w:lvl w:ilvl="0">
      <w:start w:val="1"/>
      <w:numFmt w:val="upperLetter"/>
      <w:lvlText w:val="%1."/>
      <w:legacy w:legacy="1" w:legacySpace="0" w:legacyIndent="0"/>
      <w:lvlJc w:val="left"/>
      <w:rPr>
        <w:rFonts w:ascii="Arial Black" w:hAnsi="Arial Black" w:cs="Times New Roman" w:hint="default"/>
      </w:rPr>
    </w:lvl>
  </w:abstractNum>
  <w:abstractNum w:abstractNumId="13">
    <w:nsid w:val="15DF4D70"/>
    <w:multiLevelType w:val="hybridMultilevel"/>
    <w:tmpl w:val="023AE7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5EF2E34"/>
    <w:multiLevelType w:val="hybridMultilevel"/>
    <w:tmpl w:val="7FC63916"/>
    <w:lvl w:ilvl="0" w:tplc="0C0A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5">
    <w:nsid w:val="1EC40940"/>
    <w:multiLevelType w:val="hybridMultilevel"/>
    <w:tmpl w:val="E9121914"/>
    <w:lvl w:ilvl="0" w:tplc="7118063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7E5F53"/>
    <w:multiLevelType w:val="hybridMultilevel"/>
    <w:tmpl w:val="89EA6B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D9B4608"/>
    <w:multiLevelType w:val="hybridMultilevel"/>
    <w:tmpl w:val="D966DB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2D09F0"/>
    <w:multiLevelType w:val="singleLevel"/>
    <w:tmpl w:val="F57C3BB6"/>
    <w:lvl w:ilvl="0">
      <w:start w:val="1"/>
      <w:numFmt w:val="upperLetter"/>
      <w:lvlText w:val="%1."/>
      <w:legacy w:legacy="1" w:legacySpace="0" w:legacyIndent="0"/>
      <w:lvlJc w:val="left"/>
      <w:rPr>
        <w:rFonts w:ascii="Arial Black" w:hAnsi="Arial Black" w:cs="Times New Roman" w:hint="default"/>
      </w:rPr>
    </w:lvl>
  </w:abstractNum>
  <w:abstractNum w:abstractNumId="19">
    <w:nsid w:val="4A224615"/>
    <w:multiLevelType w:val="hybridMultilevel"/>
    <w:tmpl w:val="D6866ACC"/>
    <w:lvl w:ilvl="0" w:tplc="1728C0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73A7E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DD3DB2"/>
    <w:multiLevelType w:val="hybridMultilevel"/>
    <w:tmpl w:val="C972D5C6"/>
    <w:lvl w:ilvl="0" w:tplc="487080E2">
      <w:start w:val="1"/>
      <w:numFmt w:val="decimal"/>
      <w:lvlText w:val="%1-"/>
      <w:lvlJc w:val="left"/>
      <w:pPr>
        <w:ind w:left="142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1">
    <w:nsid w:val="5E634267"/>
    <w:multiLevelType w:val="hybridMultilevel"/>
    <w:tmpl w:val="EFE0E3A6"/>
    <w:lvl w:ilvl="0" w:tplc="1728C0F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607E64"/>
    <w:multiLevelType w:val="hybridMultilevel"/>
    <w:tmpl w:val="88D28402"/>
    <w:lvl w:ilvl="0" w:tplc="AF2A9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30DE"/>
    <w:multiLevelType w:val="hybridMultilevel"/>
    <w:tmpl w:val="FC4C9E8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30084"/>
    <w:multiLevelType w:val="hybridMultilevel"/>
    <w:tmpl w:val="D6C27C4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43CF9"/>
    <w:multiLevelType w:val="hybridMultilevel"/>
    <w:tmpl w:val="CA62A4D6"/>
    <w:lvl w:ilvl="0" w:tplc="0C0A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76CC34C9"/>
    <w:multiLevelType w:val="hybridMultilevel"/>
    <w:tmpl w:val="61DA826C"/>
    <w:lvl w:ilvl="0" w:tplc="0C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77750B89"/>
    <w:multiLevelType w:val="hybridMultilevel"/>
    <w:tmpl w:val="60F4FC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AA6961"/>
    <w:multiLevelType w:val="hybridMultilevel"/>
    <w:tmpl w:val="5AD2B8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C21229"/>
    <w:multiLevelType w:val="hybridMultilevel"/>
    <w:tmpl w:val="0C22EE8C"/>
    <w:lvl w:ilvl="0" w:tplc="0E4E23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FB23DD"/>
    <w:multiLevelType w:val="hybridMultilevel"/>
    <w:tmpl w:val="DD4EA06C"/>
    <w:lvl w:ilvl="0" w:tplc="BE16E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22"/>
  </w:num>
  <w:num w:numId="4">
    <w:abstractNumId w:val="29"/>
  </w:num>
  <w:num w:numId="5">
    <w:abstractNumId w:val="23"/>
  </w:num>
  <w:num w:numId="6">
    <w:abstractNumId w:val="28"/>
  </w:num>
  <w:num w:numId="7">
    <w:abstractNumId w:val="11"/>
  </w:num>
  <w:num w:numId="8">
    <w:abstractNumId w:val="15"/>
  </w:num>
  <w:num w:numId="9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18"/>
  </w:num>
  <w:num w:numId="11">
    <w:abstractNumId w:val="12"/>
  </w:num>
  <w:num w:numId="12">
    <w:abstractNumId w:val="27"/>
  </w:num>
  <w:num w:numId="13">
    <w:abstractNumId w:val="30"/>
  </w:num>
  <w:num w:numId="14">
    <w:abstractNumId w:val="25"/>
  </w:num>
  <w:num w:numId="15">
    <w:abstractNumId w:val="24"/>
  </w:num>
  <w:num w:numId="16">
    <w:abstractNumId w:val="17"/>
  </w:num>
  <w:num w:numId="17">
    <w:abstractNumId w:val="19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16"/>
  </w:num>
  <w:num w:numId="29">
    <w:abstractNumId w:val="14"/>
  </w:num>
  <w:num w:numId="30">
    <w:abstractNumId w:val="21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650D"/>
    <w:rsid w:val="00006902"/>
    <w:rsid w:val="00007118"/>
    <w:rsid w:val="0001040E"/>
    <w:rsid w:val="00011B91"/>
    <w:rsid w:val="00020957"/>
    <w:rsid w:val="00022001"/>
    <w:rsid w:val="000346F5"/>
    <w:rsid w:val="00035217"/>
    <w:rsid w:val="00035DF2"/>
    <w:rsid w:val="000540F4"/>
    <w:rsid w:val="00062E82"/>
    <w:rsid w:val="000643EB"/>
    <w:rsid w:val="00065674"/>
    <w:rsid w:val="000735BD"/>
    <w:rsid w:val="00081F7A"/>
    <w:rsid w:val="00091098"/>
    <w:rsid w:val="000A61D4"/>
    <w:rsid w:val="000C2541"/>
    <w:rsid w:val="000E3A63"/>
    <w:rsid w:val="000E537A"/>
    <w:rsid w:val="000E6DEB"/>
    <w:rsid w:val="00117DCF"/>
    <w:rsid w:val="001221C7"/>
    <w:rsid w:val="00122A5E"/>
    <w:rsid w:val="001274F6"/>
    <w:rsid w:val="00147501"/>
    <w:rsid w:val="00160AB4"/>
    <w:rsid w:val="0017582F"/>
    <w:rsid w:val="00183129"/>
    <w:rsid w:val="00195BFC"/>
    <w:rsid w:val="001A0F8D"/>
    <w:rsid w:val="001A6918"/>
    <w:rsid w:val="001B19B3"/>
    <w:rsid w:val="001C2790"/>
    <w:rsid w:val="001D148D"/>
    <w:rsid w:val="001D4893"/>
    <w:rsid w:val="001F34AC"/>
    <w:rsid w:val="00214E65"/>
    <w:rsid w:val="002163D2"/>
    <w:rsid w:val="00223473"/>
    <w:rsid w:val="002319FE"/>
    <w:rsid w:val="00233F68"/>
    <w:rsid w:val="0024680A"/>
    <w:rsid w:val="00251ED4"/>
    <w:rsid w:val="00257732"/>
    <w:rsid w:val="00260E68"/>
    <w:rsid w:val="00265E10"/>
    <w:rsid w:val="002672E1"/>
    <w:rsid w:val="002B2165"/>
    <w:rsid w:val="002B390F"/>
    <w:rsid w:val="002B6B7E"/>
    <w:rsid w:val="002C09B3"/>
    <w:rsid w:val="002C26E2"/>
    <w:rsid w:val="002C7476"/>
    <w:rsid w:val="002D128B"/>
    <w:rsid w:val="002F20EF"/>
    <w:rsid w:val="002F3A4A"/>
    <w:rsid w:val="00305D9A"/>
    <w:rsid w:val="003141D8"/>
    <w:rsid w:val="00314338"/>
    <w:rsid w:val="00317A4D"/>
    <w:rsid w:val="00324B12"/>
    <w:rsid w:val="00325ABA"/>
    <w:rsid w:val="003378D3"/>
    <w:rsid w:val="00366FFA"/>
    <w:rsid w:val="00385FCB"/>
    <w:rsid w:val="003921C9"/>
    <w:rsid w:val="003938D3"/>
    <w:rsid w:val="003A075B"/>
    <w:rsid w:val="003A7CDE"/>
    <w:rsid w:val="003B0F67"/>
    <w:rsid w:val="003C27FB"/>
    <w:rsid w:val="003D08F8"/>
    <w:rsid w:val="003D4E47"/>
    <w:rsid w:val="003D6ABB"/>
    <w:rsid w:val="003E2B24"/>
    <w:rsid w:val="003F48EC"/>
    <w:rsid w:val="004043FB"/>
    <w:rsid w:val="004113B1"/>
    <w:rsid w:val="00415B07"/>
    <w:rsid w:val="004163AC"/>
    <w:rsid w:val="0041732A"/>
    <w:rsid w:val="004207F5"/>
    <w:rsid w:val="00433045"/>
    <w:rsid w:val="00450A94"/>
    <w:rsid w:val="00490C37"/>
    <w:rsid w:val="0049169E"/>
    <w:rsid w:val="004A5589"/>
    <w:rsid w:val="004A5FA6"/>
    <w:rsid w:val="004C45E8"/>
    <w:rsid w:val="004D1012"/>
    <w:rsid w:val="004E57CF"/>
    <w:rsid w:val="004E5FC8"/>
    <w:rsid w:val="004F3DEC"/>
    <w:rsid w:val="00501282"/>
    <w:rsid w:val="005157F0"/>
    <w:rsid w:val="00525F4E"/>
    <w:rsid w:val="00533F54"/>
    <w:rsid w:val="00536442"/>
    <w:rsid w:val="0053650D"/>
    <w:rsid w:val="00540FA7"/>
    <w:rsid w:val="005577B6"/>
    <w:rsid w:val="0058304D"/>
    <w:rsid w:val="005907D3"/>
    <w:rsid w:val="0059091D"/>
    <w:rsid w:val="005B64DA"/>
    <w:rsid w:val="005D505B"/>
    <w:rsid w:val="005F555A"/>
    <w:rsid w:val="006071A5"/>
    <w:rsid w:val="00612737"/>
    <w:rsid w:val="00614D82"/>
    <w:rsid w:val="00620BA2"/>
    <w:rsid w:val="00622322"/>
    <w:rsid w:val="00633339"/>
    <w:rsid w:val="00646538"/>
    <w:rsid w:val="0065220D"/>
    <w:rsid w:val="00666252"/>
    <w:rsid w:val="00674F80"/>
    <w:rsid w:val="0068371A"/>
    <w:rsid w:val="0068420E"/>
    <w:rsid w:val="006850ED"/>
    <w:rsid w:val="0069024A"/>
    <w:rsid w:val="006A38E2"/>
    <w:rsid w:val="006A396C"/>
    <w:rsid w:val="006B6EB3"/>
    <w:rsid w:val="006B7CB4"/>
    <w:rsid w:val="006C51F2"/>
    <w:rsid w:val="006F0000"/>
    <w:rsid w:val="006F03DC"/>
    <w:rsid w:val="006F7D6D"/>
    <w:rsid w:val="00704F21"/>
    <w:rsid w:val="007124D7"/>
    <w:rsid w:val="00712871"/>
    <w:rsid w:val="00720646"/>
    <w:rsid w:val="0072281E"/>
    <w:rsid w:val="00742D8B"/>
    <w:rsid w:val="00743234"/>
    <w:rsid w:val="00744688"/>
    <w:rsid w:val="00765633"/>
    <w:rsid w:val="0079755F"/>
    <w:rsid w:val="007C33B7"/>
    <w:rsid w:val="007E2D57"/>
    <w:rsid w:val="007E6786"/>
    <w:rsid w:val="007F251F"/>
    <w:rsid w:val="008034F3"/>
    <w:rsid w:val="00815D8E"/>
    <w:rsid w:val="00852303"/>
    <w:rsid w:val="008540B4"/>
    <w:rsid w:val="00863A4D"/>
    <w:rsid w:val="00864C98"/>
    <w:rsid w:val="00865AC4"/>
    <w:rsid w:val="00871108"/>
    <w:rsid w:val="00872FF4"/>
    <w:rsid w:val="00881876"/>
    <w:rsid w:val="00882E4E"/>
    <w:rsid w:val="008850FE"/>
    <w:rsid w:val="008A0D75"/>
    <w:rsid w:val="008C3D7B"/>
    <w:rsid w:val="008E582C"/>
    <w:rsid w:val="008F2F63"/>
    <w:rsid w:val="009000F1"/>
    <w:rsid w:val="00900977"/>
    <w:rsid w:val="00936B02"/>
    <w:rsid w:val="00945B57"/>
    <w:rsid w:val="00946C7C"/>
    <w:rsid w:val="00970710"/>
    <w:rsid w:val="0098133A"/>
    <w:rsid w:val="00994738"/>
    <w:rsid w:val="0099615E"/>
    <w:rsid w:val="009C5407"/>
    <w:rsid w:val="009C6160"/>
    <w:rsid w:val="009E1885"/>
    <w:rsid w:val="00A1020D"/>
    <w:rsid w:val="00A10934"/>
    <w:rsid w:val="00A11DE6"/>
    <w:rsid w:val="00A15D42"/>
    <w:rsid w:val="00A2215F"/>
    <w:rsid w:val="00A256F4"/>
    <w:rsid w:val="00A30C05"/>
    <w:rsid w:val="00A321FB"/>
    <w:rsid w:val="00A4472C"/>
    <w:rsid w:val="00A44C1F"/>
    <w:rsid w:val="00A46AAF"/>
    <w:rsid w:val="00A71315"/>
    <w:rsid w:val="00A7395C"/>
    <w:rsid w:val="00A73D5F"/>
    <w:rsid w:val="00AB260C"/>
    <w:rsid w:val="00AD7D37"/>
    <w:rsid w:val="00AE0CA3"/>
    <w:rsid w:val="00AE4748"/>
    <w:rsid w:val="00B01D3F"/>
    <w:rsid w:val="00B07CB5"/>
    <w:rsid w:val="00B12321"/>
    <w:rsid w:val="00B32ADF"/>
    <w:rsid w:val="00B467F5"/>
    <w:rsid w:val="00B83BA6"/>
    <w:rsid w:val="00B9614E"/>
    <w:rsid w:val="00BA34BE"/>
    <w:rsid w:val="00BB1232"/>
    <w:rsid w:val="00BD0CE4"/>
    <w:rsid w:val="00BE2EB3"/>
    <w:rsid w:val="00BE449F"/>
    <w:rsid w:val="00C06D63"/>
    <w:rsid w:val="00C221EE"/>
    <w:rsid w:val="00C23A23"/>
    <w:rsid w:val="00C343F1"/>
    <w:rsid w:val="00C37FDF"/>
    <w:rsid w:val="00C5507C"/>
    <w:rsid w:val="00C657D7"/>
    <w:rsid w:val="00C72256"/>
    <w:rsid w:val="00C76598"/>
    <w:rsid w:val="00C92FF1"/>
    <w:rsid w:val="00C934D3"/>
    <w:rsid w:val="00C97CD8"/>
    <w:rsid w:val="00CA32B2"/>
    <w:rsid w:val="00CB55C8"/>
    <w:rsid w:val="00CC3203"/>
    <w:rsid w:val="00CC57CC"/>
    <w:rsid w:val="00CD2E1B"/>
    <w:rsid w:val="00CF094A"/>
    <w:rsid w:val="00CF48CA"/>
    <w:rsid w:val="00CF4BBD"/>
    <w:rsid w:val="00D10EE6"/>
    <w:rsid w:val="00D20A1D"/>
    <w:rsid w:val="00D2600B"/>
    <w:rsid w:val="00D45615"/>
    <w:rsid w:val="00D46B8E"/>
    <w:rsid w:val="00D50A40"/>
    <w:rsid w:val="00D5434C"/>
    <w:rsid w:val="00D61AF3"/>
    <w:rsid w:val="00D679F4"/>
    <w:rsid w:val="00D76A8E"/>
    <w:rsid w:val="00D8567B"/>
    <w:rsid w:val="00D85EFC"/>
    <w:rsid w:val="00D91BC6"/>
    <w:rsid w:val="00DE0E01"/>
    <w:rsid w:val="00DE139C"/>
    <w:rsid w:val="00DE422B"/>
    <w:rsid w:val="00DF312E"/>
    <w:rsid w:val="00E00BD2"/>
    <w:rsid w:val="00E02A36"/>
    <w:rsid w:val="00E16960"/>
    <w:rsid w:val="00E17AF2"/>
    <w:rsid w:val="00E32D51"/>
    <w:rsid w:val="00E55A23"/>
    <w:rsid w:val="00E67CBE"/>
    <w:rsid w:val="00E71B91"/>
    <w:rsid w:val="00E97DC9"/>
    <w:rsid w:val="00EC5BAF"/>
    <w:rsid w:val="00ED2361"/>
    <w:rsid w:val="00ED53A9"/>
    <w:rsid w:val="00ED77B9"/>
    <w:rsid w:val="00EE501B"/>
    <w:rsid w:val="00EF01A6"/>
    <w:rsid w:val="00EF06D7"/>
    <w:rsid w:val="00F00167"/>
    <w:rsid w:val="00F0030D"/>
    <w:rsid w:val="00F02FE6"/>
    <w:rsid w:val="00F168F2"/>
    <w:rsid w:val="00F27407"/>
    <w:rsid w:val="00F35721"/>
    <w:rsid w:val="00F577E3"/>
    <w:rsid w:val="00F63BCD"/>
    <w:rsid w:val="00F71A57"/>
    <w:rsid w:val="00F74284"/>
    <w:rsid w:val="00FC7F67"/>
    <w:rsid w:val="00FD1154"/>
    <w:rsid w:val="00FE5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3F1"/>
    <w:pPr>
      <w:spacing w:after="200" w:line="276" w:lineRule="auto"/>
    </w:pPr>
    <w:rPr>
      <w:lang w:val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071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99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9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0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554</TotalTime>
  <Pages>3</Pages>
  <Words>223</Words>
  <Characters>1232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Yuni</dc:creator>
  <cp:keywords/>
  <dc:description/>
  <cp:lastModifiedBy>Yojani</cp:lastModifiedBy>
  <cp:revision>205</cp:revision>
  <dcterms:created xsi:type="dcterms:W3CDTF">2019-12-14T17:59:00Z</dcterms:created>
  <dcterms:modified xsi:type="dcterms:W3CDTF">2022-01-26T14:19:00Z</dcterms:modified>
</cp:coreProperties>
</file>