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23D" w:rsidRPr="000A1E65" w:rsidRDefault="001743EB" w:rsidP="00155041">
      <w:pPr>
        <w:pStyle w:val="Ttulo"/>
        <w:rPr>
          <w:i w:val="0"/>
          <w:sz w:val="24"/>
        </w:rPr>
      </w:pPr>
      <w:r w:rsidRPr="000A1E65">
        <w:rPr>
          <w:i w:val="0"/>
          <w:sz w:val="24"/>
        </w:rPr>
        <w:t xml:space="preserve">FICHA </w:t>
      </w:r>
      <w:r w:rsidR="006E023D" w:rsidRPr="000A1E65">
        <w:rPr>
          <w:i w:val="0"/>
          <w:sz w:val="24"/>
        </w:rPr>
        <w:t>PARA ANALIZAR</w:t>
      </w:r>
      <w:r w:rsidR="00FF25D8">
        <w:rPr>
          <w:i w:val="0"/>
          <w:sz w:val="24"/>
        </w:rPr>
        <w:t xml:space="preserve"> </w:t>
      </w:r>
      <w:r w:rsidRPr="000A1E65">
        <w:rPr>
          <w:i w:val="0"/>
          <w:sz w:val="24"/>
        </w:rPr>
        <w:t>SALIDA</w:t>
      </w:r>
      <w:r w:rsidR="008C5263" w:rsidRPr="000A1E65">
        <w:rPr>
          <w:i w:val="0"/>
          <w:sz w:val="24"/>
        </w:rPr>
        <w:t>S AL EXTERIOR</w:t>
      </w:r>
    </w:p>
    <w:p w:rsidR="006E023D" w:rsidRPr="000A1E65" w:rsidRDefault="006E023D" w:rsidP="00155041">
      <w:pPr>
        <w:pStyle w:val="Ttulo"/>
        <w:rPr>
          <w:i w:val="0"/>
          <w:sz w:val="24"/>
        </w:rPr>
      </w:pPr>
    </w:p>
    <w:p w:rsidR="001743EB" w:rsidRPr="000A1E65" w:rsidRDefault="00155041" w:rsidP="00155041">
      <w:pPr>
        <w:pStyle w:val="Ttulo"/>
        <w:rPr>
          <w:i w:val="0"/>
          <w:sz w:val="24"/>
        </w:rPr>
      </w:pPr>
      <w:r w:rsidRPr="000A1E65">
        <w:rPr>
          <w:i w:val="0"/>
          <w:sz w:val="24"/>
        </w:rPr>
        <w:t>COMISIÓN DE CUADROS</w:t>
      </w:r>
    </w:p>
    <w:p w:rsidR="007039C6" w:rsidRDefault="007039C6" w:rsidP="00155041">
      <w:pPr>
        <w:pStyle w:val="Ttulo"/>
        <w:rPr>
          <w:i w:val="0"/>
        </w:rPr>
      </w:pPr>
    </w:p>
    <w:p w:rsidR="007039C6" w:rsidRPr="007039C6" w:rsidRDefault="007039C6" w:rsidP="00155041">
      <w:pPr>
        <w:pStyle w:val="Ttulo"/>
        <w:rPr>
          <w:i w:val="0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5"/>
        <w:gridCol w:w="561"/>
        <w:gridCol w:w="557"/>
        <w:gridCol w:w="145"/>
        <w:gridCol w:w="419"/>
        <w:gridCol w:w="92"/>
        <w:gridCol w:w="204"/>
        <w:gridCol w:w="288"/>
        <w:gridCol w:w="60"/>
        <w:gridCol w:w="328"/>
        <w:gridCol w:w="473"/>
        <w:gridCol w:w="101"/>
        <w:gridCol w:w="72"/>
        <w:gridCol w:w="688"/>
        <w:gridCol w:w="181"/>
        <w:gridCol w:w="450"/>
        <w:gridCol w:w="312"/>
        <w:gridCol w:w="164"/>
        <w:gridCol w:w="843"/>
        <w:gridCol w:w="141"/>
        <w:gridCol w:w="863"/>
        <w:gridCol w:w="271"/>
        <w:gridCol w:w="43"/>
        <w:gridCol w:w="545"/>
        <w:gridCol w:w="765"/>
        <w:gridCol w:w="1057"/>
      </w:tblGrid>
      <w:tr w:rsidR="001743EB" w:rsidTr="000A1E65">
        <w:trPr>
          <w:cantSplit/>
        </w:trPr>
        <w:tc>
          <w:tcPr>
            <w:tcW w:w="205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43EB" w:rsidRDefault="001743EB" w:rsidP="000A1E65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  <w:r>
              <w:rPr>
                <w:b w:val="0"/>
                <w:bCs/>
                <w:sz w:val="20"/>
                <w:lang w:val="es-ES_tradnl"/>
              </w:rPr>
              <w:t>Fecha de la solicitud:</w:t>
            </w:r>
          </w:p>
        </w:tc>
        <w:tc>
          <w:tcPr>
            <w:tcW w:w="272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43EB" w:rsidRPr="00E44264" w:rsidRDefault="00857DA0" w:rsidP="001800D6">
            <w:pPr>
              <w:spacing w:line="276" w:lineRule="auto"/>
              <w:rPr>
                <w:bCs/>
                <w:sz w:val="20"/>
                <w:lang w:val="es-ES_tradnl"/>
              </w:rPr>
            </w:pPr>
            <w:r>
              <w:rPr>
                <w:bCs/>
                <w:sz w:val="20"/>
                <w:lang w:val="es-ES_tradnl"/>
              </w:rPr>
              <w:t>26 de julio de 2022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743EB" w:rsidRDefault="001743EB" w:rsidP="000A1E65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</w:tc>
        <w:tc>
          <w:tcPr>
            <w:tcW w:w="13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743EB" w:rsidRDefault="001743EB" w:rsidP="000A1E65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</w:tc>
        <w:tc>
          <w:tcPr>
            <w:tcW w:w="13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43EB" w:rsidRDefault="001743EB" w:rsidP="000A1E65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</w:tc>
        <w:tc>
          <w:tcPr>
            <w:tcW w:w="13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743EB" w:rsidRDefault="001743EB" w:rsidP="000A1E65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:rsidR="001743EB" w:rsidRDefault="001743EB" w:rsidP="000A1E65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</w:tc>
      </w:tr>
      <w:tr w:rsidR="001743EB" w:rsidTr="000A1E65">
        <w:trPr>
          <w:cantSplit/>
        </w:trPr>
        <w:tc>
          <w:tcPr>
            <w:tcW w:w="205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43EB" w:rsidRDefault="001743EB" w:rsidP="000A1E65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  <w:r>
              <w:rPr>
                <w:b w:val="0"/>
                <w:bCs/>
                <w:sz w:val="20"/>
                <w:lang w:val="es-ES_tradnl"/>
              </w:rPr>
              <w:t>Nombre y Apellidos:</w:t>
            </w:r>
          </w:p>
        </w:tc>
        <w:tc>
          <w:tcPr>
            <w:tcW w:w="8360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43EB" w:rsidRPr="00E44264" w:rsidRDefault="00857DA0" w:rsidP="00D6317A">
            <w:pPr>
              <w:pStyle w:val="Ttulo1"/>
              <w:spacing w:line="276" w:lineRule="auto"/>
              <w:rPr>
                <w:bCs/>
                <w:sz w:val="20"/>
              </w:rPr>
            </w:pPr>
            <w:r>
              <w:rPr>
                <w:bCs/>
                <w:sz w:val="20"/>
              </w:rPr>
              <w:t>María Caridad</w:t>
            </w:r>
            <w:r w:rsidRPr="00D03F5D">
              <w:rPr>
                <w:bCs/>
                <w:sz w:val="20"/>
              </w:rPr>
              <w:t xml:space="preserve"> Nápoles García</w:t>
            </w:r>
          </w:p>
        </w:tc>
      </w:tr>
      <w:tr w:rsidR="001743EB" w:rsidTr="000A1E65">
        <w:trPr>
          <w:cantSplit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</w:tcPr>
          <w:p w:rsidR="001743EB" w:rsidRDefault="001743EB" w:rsidP="000A1E65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  <w:r>
              <w:rPr>
                <w:b w:val="0"/>
                <w:bCs/>
                <w:sz w:val="20"/>
                <w:lang w:val="es-ES_tradnl"/>
              </w:rPr>
              <w:t>Cargo:</w:t>
            </w:r>
          </w:p>
        </w:tc>
        <w:tc>
          <w:tcPr>
            <w:tcW w:w="9623" w:type="dxa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43EB" w:rsidRPr="00E44264" w:rsidRDefault="00857DA0" w:rsidP="000A1E65">
            <w:pPr>
              <w:spacing w:line="276" w:lineRule="auto"/>
              <w:rPr>
                <w:bCs/>
                <w:sz w:val="20"/>
                <w:lang w:val="es-ES_tradnl"/>
              </w:rPr>
            </w:pPr>
            <w:r w:rsidRPr="00857DA0">
              <w:rPr>
                <w:bCs/>
                <w:sz w:val="20"/>
                <w:lang w:val="es-ES_tradnl"/>
              </w:rPr>
              <w:t>Investigador Titular</w:t>
            </w:r>
          </w:p>
        </w:tc>
      </w:tr>
      <w:tr w:rsidR="001743EB" w:rsidTr="000A1E65">
        <w:trPr>
          <w:cantSplit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</w:tcPr>
          <w:p w:rsidR="001743EB" w:rsidRDefault="001743EB" w:rsidP="000A1E65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  <w:r>
              <w:rPr>
                <w:b w:val="0"/>
                <w:bCs/>
                <w:sz w:val="20"/>
                <w:lang w:val="es-ES_tradnl"/>
              </w:rPr>
              <w:t>Centro</w:t>
            </w:r>
          </w:p>
        </w:tc>
        <w:tc>
          <w:tcPr>
            <w:tcW w:w="5938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43EB" w:rsidRPr="00E44264" w:rsidRDefault="00D6317A" w:rsidP="000A1E65">
            <w:pPr>
              <w:spacing w:line="276" w:lineRule="auto"/>
              <w:rPr>
                <w:bCs/>
                <w:sz w:val="20"/>
                <w:lang w:val="es-ES_tradnl"/>
              </w:rPr>
            </w:pPr>
            <w:r>
              <w:rPr>
                <w:bCs/>
                <w:sz w:val="20"/>
                <w:lang w:val="es-ES_tradnl"/>
              </w:rPr>
              <w:t>Instituto Nacional de Ciencias Agrícolas</w:t>
            </w:r>
            <w:r w:rsidR="001800D6">
              <w:rPr>
                <w:bCs/>
                <w:sz w:val="20"/>
                <w:lang w:val="es-ES_tradnl"/>
              </w:rPr>
              <w:t xml:space="preserve"> (INCA)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743EB" w:rsidRDefault="001743EB" w:rsidP="000A1E65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  <w:r>
              <w:rPr>
                <w:b w:val="0"/>
                <w:bCs/>
                <w:sz w:val="20"/>
                <w:lang w:val="es-ES_tradnl"/>
              </w:rPr>
              <w:t>Facultad:</w:t>
            </w:r>
          </w:p>
        </w:tc>
        <w:tc>
          <w:tcPr>
            <w:tcW w:w="268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43EB" w:rsidRDefault="00D6317A" w:rsidP="000A1E65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  <w:r>
              <w:rPr>
                <w:b w:val="0"/>
                <w:bCs/>
                <w:sz w:val="20"/>
                <w:lang w:val="es-ES_tradnl"/>
              </w:rPr>
              <w:t xml:space="preserve">                     -</w:t>
            </w:r>
          </w:p>
        </w:tc>
      </w:tr>
      <w:tr w:rsidR="001743EB" w:rsidTr="000A1E65">
        <w:trPr>
          <w:cantSplit/>
        </w:trPr>
        <w:tc>
          <w:tcPr>
            <w:tcW w:w="312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743EB" w:rsidRDefault="001743EB" w:rsidP="000A1E65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  <w:r>
              <w:rPr>
                <w:b w:val="0"/>
                <w:bCs/>
                <w:sz w:val="20"/>
                <w:lang w:val="es-ES_tradnl"/>
              </w:rPr>
              <w:t>País o países que propone viajar:</w:t>
            </w:r>
          </w:p>
        </w:tc>
        <w:tc>
          <w:tcPr>
            <w:tcW w:w="7297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43EB" w:rsidRPr="00E44264" w:rsidRDefault="00857DA0" w:rsidP="000A1E65">
            <w:pPr>
              <w:spacing w:line="276" w:lineRule="auto"/>
              <w:rPr>
                <w:bCs/>
                <w:sz w:val="20"/>
                <w:lang w:val="es-ES_tradnl"/>
              </w:rPr>
            </w:pPr>
            <w:r>
              <w:rPr>
                <w:bCs/>
                <w:sz w:val="20"/>
                <w:lang w:val="es-ES_tradnl"/>
              </w:rPr>
              <w:t>Paraguay</w:t>
            </w:r>
          </w:p>
        </w:tc>
      </w:tr>
      <w:tr w:rsidR="001743EB" w:rsidTr="000A1E65">
        <w:tc>
          <w:tcPr>
            <w:tcW w:w="1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743EB" w:rsidRDefault="001743EB" w:rsidP="000A1E65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</w:tc>
        <w:tc>
          <w:tcPr>
            <w:tcW w:w="141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743EB" w:rsidRDefault="001743EB" w:rsidP="000A1E65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</w:tc>
        <w:tc>
          <w:tcPr>
            <w:tcW w:w="132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743EB" w:rsidRDefault="001743EB" w:rsidP="000A1E65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</w:tc>
        <w:tc>
          <w:tcPr>
            <w:tcW w:w="13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743EB" w:rsidRDefault="001743EB" w:rsidP="000A1E65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</w:tc>
        <w:tc>
          <w:tcPr>
            <w:tcW w:w="13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743EB" w:rsidRDefault="001743EB" w:rsidP="000A1E65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</w:tc>
        <w:tc>
          <w:tcPr>
            <w:tcW w:w="13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43EB" w:rsidRDefault="001743EB" w:rsidP="000A1E65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</w:tc>
        <w:tc>
          <w:tcPr>
            <w:tcW w:w="13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743EB" w:rsidRDefault="001743EB" w:rsidP="000A1E65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:rsidR="001743EB" w:rsidRDefault="001743EB" w:rsidP="000A1E65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</w:tc>
      </w:tr>
      <w:tr w:rsidR="001743EB" w:rsidRPr="007D6689" w:rsidTr="000A1E65">
        <w:trPr>
          <w:cantSplit/>
        </w:trPr>
        <w:tc>
          <w:tcPr>
            <w:tcW w:w="589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1743EB" w:rsidRDefault="001743EB" w:rsidP="000A1E65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  <w:r>
              <w:rPr>
                <w:b w:val="0"/>
                <w:bCs/>
                <w:sz w:val="20"/>
                <w:lang w:val="es-ES_tradnl"/>
              </w:rPr>
              <w:t>Lugar de ubicación del viajero en el exterior (</w:t>
            </w:r>
            <w:r w:rsidR="00326FFD">
              <w:rPr>
                <w:b w:val="0"/>
                <w:bCs/>
                <w:sz w:val="20"/>
                <w:lang w:val="es-ES_tradnl"/>
              </w:rPr>
              <w:t>Ciudad</w:t>
            </w:r>
            <w:r>
              <w:rPr>
                <w:b w:val="0"/>
                <w:bCs/>
                <w:sz w:val="20"/>
                <w:lang w:val="es-ES_tradnl"/>
              </w:rPr>
              <w:t xml:space="preserve"> y Centro):</w:t>
            </w:r>
          </w:p>
        </w:tc>
        <w:tc>
          <w:tcPr>
            <w:tcW w:w="452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43EB" w:rsidRPr="00FC0E82" w:rsidRDefault="00857DA0" w:rsidP="00452E8A">
            <w:pPr>
              <w:spacing w:line="276" w:lineRule="auto"/>
              <w:rPr>
                <w:bCs/>
                <w:sz w:val="20"/>
                <w:lang w:val="es-MX"/>
              </w:rPr>
            </w:pPr>
            <w:r w:rsidRPr="00857DA0">
              <w:rPr>
                <w:bCs/>
                <w:sz w:val="20"/>
                <w:lang w:val="es-MX"/>
              </w:rPr>
              <w:t>CEMIT-DGICT-U</w:t>
            </w:r>
            <w:r>
              <w:rPr>
                <w:bCs/>
                <w:sz w:val="20"/>
                <w:lang w:val="es-MX"/>
              </w:rPr>
              <w:t>niversidad Nacional Asunción</w:t>
            </w:r>
          </w:p>
        </w:tc>
      </w:tr>
      <w:tr w:rsidR="001743EB" w:rsidRPr="007D6689" w:rsidTr="000A1E65">
        <w:tc>
          <w:tcPr>
            <w:tcW w:w="1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743EB" w:rsidRPr="00FC0E82" w:rsidRDefault="001743EB" w:rsidP="000A1E65">
            <w:pPr>
              <w:spacing w:line="276" w:lineRule="auto"/>
              <w:rPr>
                <w:b w:val="0"/>
                <w:bCs/>
                <w:sz w:val="20"/>
                <w:lang w:val="es-MX"/>
              </w:rPr>
            </w:pPr>
          </w:p>
        </w:tc>
        <w:tc>
          <w:tcPr>
            <w:tcW w:w="141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743EB" w:rsidRPr="00FC0E82" w:rsidRDefault="001743EB" w:rsidP="000A1E65">
            <w:pPr>
              <w:spacing w:line="276" w:lineRule="auto"/>
              <w:rPr>
                <w:b w:val="0"/>
                <w:bCs/>
                <w:sz w:val="20"/>
                <w:lang w:val="es-MX"/>
              </w:rPr>
            </w:pPr>
          </w:p>
        </w:tc>
        <w:tc>
          <w:tcPr>
            <w:tcW w:w="132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743EB" w:rsidRPr="00FC0E82" w:rsidRDefault="001743EB" w:rsidP="000A1E65">
            <w:pPr>
              <w:spacing w:line="276" w:lineRule="auto"/>
              <w:rPr>
                <w:b w:val="0"/>
                <w:bCs/>
                <w:sz w:val="20"/>
                <w:lang w:val="es-MX"/>
              </w:rPr>
            </w:pPr>
          </w:p>
        </w:tc>
        <w:tc>
          <w:tcPr>
            <w:tcW w:w="13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743EB" w:rsidRPr="00FC0E82" w:rsidRDefault="001743EB" w:rsidP="000A1E65">
            <w:pPr>
              <w:spacing w:line="276" w:lineRule="auto"/>
              <w:rPr>
                <w:b w:val="0"/>
                <w:bCs/>
                <w:sz w:val="20"/>
                <w:lang w:val="es-MX"/>
              </w:rPr>
            </w:pPr>
          </w:p>
        </w:tc>
        <w:tc>
          <w:tcPr>
            <w:tcW w:w="13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743EB" w:rsidRPr="00FC0E82" w:rsidRDefault="001743EB" w:rsidP="000A1E65">
            <w:pPr>
              <w:spacing w:line="276" w:lineRule="auto"/>
              <w:rPr>
                <w:b w:val="0"/>
                <w:bCs/>
                <w:sz w:val="20"/>
                <w:lang w:val="es-MX"/>
              </w:rPr>
            </w:pPr>
          </w:p>
        </w:tc>
        <w:tc>
          <w:tcPr>
            <w:tcW w:w="13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43EB" w:rsidRPr="00FC0E82" w:rsidRDefault="001743EB" w:rsidP="000A1E65">
            <w:pPr>
              <w:spacing w:line="276" w:lineRule="auto"/>
              <w:rPr>
                <w:b w:val="0"/>
                <w:bCs/>
                <w:sz w:val="20"/>
                <w:lang w:val="es-MX"/>
              </w:rPr>
            </w:pPr>
          </w:p>
        </w:tc>
        <w:tc>
          <w:tcPr>
            <w:tcW w:w="13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743EB" w:rsidRPr="00FC0E82" w:rsidRDefault="001743EB" w:rsidP="000A1E65">
            <w:pPr>
              <w:spacing w:line="276" w:lineRule="auto"/>
              <w:rPr>
                <w:b w:val="0"/>
                <w:bCs/>
                <w:sz w:val="20"/>
                <w:lang w:val="es-MX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:rsidR="001743EB" w:rsidRPr="00FC0E82" w:rsidRDefault="001743EB" w:rsidP="000A1E65">
            <w:pPr>
              <w:spacing w:line="276" w:lineRule="auto"/>
              <w:rPr>
                <w:b w:val="0"/>
                <w:bCs/>
                <w:sz w:val="20"/>
                <w:lang w:val="es-MX"/>
              </w:rPr>
            </w:pPr>
          </w:p>
        </w:tc>
      </w:tr>
      <w:tr w:rsidR="001743EB" w:rsidRPr="007D6689" w:rsidTr="000A1E65">
        <w:tc>
          <w:tcPr>
            <w:tcW w:w="25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743EB" w:rsidRDefault="001743EB" w:rsidP="000A1E65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  <w:r>
              <w:rPr>
                <w:b w:val="0"/>
                <w:bCs/>
                <w:sz w:val="20"/>
                <w:lang w:val="es-ES_tradnl"/>
              </w:rPr>
              <w:t>Persona que invita y cargo:</w:t>
            </w:r>
          </w:p>
        </w:tc>
        <w:tc>
          <w:tcPr>
            <w:tcW w:w="7849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7174" w:rsidRPr="004B5945" w:rsidRDefault="00357174" w:rsidP="00357174">
            <w:pPr>
              <w:spacing w:line="276" w:lineRule="auto"/>
              <w:rPr>
                <w:bCs/>
                <w:sz w:val="20"/>
                <w:szCs w:val="20"/>
                <w:lang w:val="es-MX"/>
              </w:rPr>
            </w:pPr>
            <w:r w:rsidRPr="00357174">
              <w:rPr>
                <w:bCs/>
                <w:sz w:val="20"/>
                <w:szCs w:val="20"/>
                <w:lang w:val="es-MX"/>
              </w:rPr>
              <w:t>GUSTAVO RENE BRO|ÓN BENITEZ</w:t>
            </w:r>
            <w:r>
              <w:rPr>
                <w:bCs/>
                <w:sz w:val="20"/>
                <w:szCs w:val="20"/>
                <w:lang w:val="es-MX"/>
              </w:rPr>
              <w:t xml:space="preserve">, </w:t>
            </w:r>
            <w:r w:rsidRPr="00357174">
              <w:rPr>
                <w:bCs/>
                <w:sz w:val="20"/>
                <w:szCs w:val="20"/>
                <w:lang w:val="es-MX"/>
              </w:rPr>
              <w:t>Director Interino</w:t>
            </w:r>
            <w:r>
              <w:t xml:space="preserve"> </w:t>
            </w:r>
            <w:r w:rsidRPr="00357174">
              <w:rPr>
                <w:bCs/>
                <w:sz w:val="20"/>
                <w:szCs w:val="20"/>
                <w:lang w:val="es-MX"/>
              </w:rPr>
              <w:t>U</w:t>
            </w:r>
            <w:r>
              <w:rPr>
                <w:bCs/>
                <w:sz w:val="20"/>
                <w:szCs w:val="20"/>
                <w:lang w:val="es-MX"/>
              </w:rPr>
              <w:t xml:space="preserve">niversidad Nacional de Asunción. </w:t>
            </w:r>
            <w:r w:rsidRPr="00357174">
              <w:rPr>
                <w:bCs/>
                <w:sz w:val="20"/>
                <w:szCs w:val="20"/>
                <w:lang w:val="es-MX"/>
              </w:rPr>
              <w:t>DIRECCIÓN GENERAL DE INVESTIGACIÓN CIENTÍFICA Y TECNOLÓGICA</w:t>
            </w:r>
            <w:r>
              <w:rPr>
                <w:bCs/>
                <w:sz w:val="20"/>
                <w:szCs w:val="20"/>
                <w:lang w:val="es-MX"/>
              </w:rPr>
              <w:t>, CENTRO MULTIDISC</w:t>
            </w:r>
            <w:r w:rsidRPr="00357174">
              <w:rPr>
                <w:bCs/>
                <w:sz w:val="20"/>
                <w:szCs w:val="20"/>
                <w:lang w:val="es-MX"/>
              </w:rPr>
              <w:t>IPLINARIO DE INVESTIGACIONES TECNOLOGICAS</w:t>
            </w:r>
          </w:p>
        </w:tc>
      </w:tr>
      <w:tr w:rsidR="001743EB" w:rsidRPr="007D6689" w:rsidTr="000A1E65">
        <w:tc>
          <w:tcPr>
            <w:tcW w:w="1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743EB" w:rsidRPr="004B5945" w:rsidRDefault="001743EB" w:rsidP="000A1E65">
            <w:pPr>
              <w:spacing w:line="276" w:lineRule="auto"/>
              <w:rPr>
                <w:b w:val="0"/>
                <w:bCs/>
                <w:sz w:val="20"/>
                <w:lang w:val="es-MX"/>
              </w:rPr>
            </w:pPr>
          </w:p>
        </w:tc>
        <w:tc>
          <w:tcPr>
            <w:tcW w:w="141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743EB" w:rsidRPr="004B5945" w:rsidRDefault="001743EB" w:rsidP="000A1E65">
            <w:pPr>
              <w:spacing w:line="276" w:lineRule="auto"/>
              <w:rPr>
                <w:b w:val="0"/>
                <w:bCs/>
                <w:sz w:val="20"/>
                <w:lang w:val="es-MX"/>
              </w:rPr>
            </w:pPr>
          </w:p>
        </w:tc>
        <w:tc>
          <w:tcPr>
            <w:tcW w:w="132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743EB" w:rsidRPr="004B5945" w:rsidRDefault="001743EB" w:rsidP="000A1E65">
            <w:pPr>
              <w:spacing w:line="276" w:lineRule="auto"/>
              <w:rPr>
                <w:b w:val="0"/>
                <w:bCs/>
                <w:sz w:val="20"/>
                <w:lang w:val="es-MX"/>
              </w:rPr>
            </w:pPr>
          </w:p>
        </w:tc>
        <w:tc>
          <w:tcPr>
            <w:tcW w:w="13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743EB" w:rsidRPr="004B5945" w:rsidRDefault="001743EB" w:rsidP="000A1E65">
            <w:pPr>
              <w:spacing w:line="276" w:lineRule="auto"/>
              <w:rPr>
                <w:b w:val="0"/>
                <w:bCs/>
                <w:sz w:val="20"/>
                <w:lang w:val="es-MX"/>
              </w:rPr>
            </w:pPr>
          </w:p>
        </w:tc>
        <w:tc>
          <w:tcPr>
            <w:tcW w:w="13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743EB" w:rsidRPr="004B5945" w:rsidRDefault="001743EB" w:rsidP="000A1E65">
            <w:pPr>
              <w:spacing w:line="276" w:lineRule="auto"/>
              <w:rPr>
                <w:b w:val="0"/>
                <w:bCs/>
                <w:sz w:val="20"/>
                <w:lang w:val="es-MX"/>
              </w:rPr>
            </w:pPr>
          </w:p>
        </w:tc>
        <w:tc>
          <w:tcPr>
            <w:tcW w:w="13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43EB" w:rsidRPr="004B5945" w:rsidRDefault="001743EB" w:rsidP="000A1E65">
            <w:pPr>
              <w:spacing w:line="276" w:lineRule="auto"/>
              <w:rPr>
                <w:b w:val="0"/>
                <w:bCs/>
                <w:sz w:val="20"/>
                <w:lang w:val="es-MX"/>
              </w:rPr>
            </w:pPr>
          </w:p>
        </w:tc>
        <w:tc>
          <w:tcPr>
            <w:tcW w:w="13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743EB" w:rsidRPr="004B5945" w:rsidRDefault="001743EB" w:rsidP="000A1E65">
            <w:pPr>
              <w:spacing w:line="276" w:lineRule="auto"/>
              <w:rPr>
                <w:b w:val="0"/>
                <w:bCs/>
                <w:sz w:val="20"/>
                <w:lang w:val="es-MX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:rsidR="001743EB" w:rsidRPr="004B5945" w:rsidRDefault="001743EB" w:rsidP="000A1E65">
            <w:pPr>
              <w:spacing w:line="276" w:lineRule="auto"/>
              <w:rPr>
                <w:b w:val="0"/>
                <w:bCs/>
                <w:sz w:val="20"/>
                <w:lang w:val="es-MX"/>
              </w:rPr>
            </w:pPr>
          </w:p>
        </w:tc>
      </w:tr>
      <w:tr w:rsidR="001743EB" w:rsidTr="000A1E65">
        <w:tc>
          <w:tcPr>
            <w:tcW w:w="205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43EB" w:rsidRDefault="001743EB" w:rsidP="000A1E65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  <w:r>
              <w:rPr>
                <w:b w:val="0"/>
                <w:bCs/>
                <w:sz w:val="20"/>
                <w:lang w:val="es-ES_tradnl"/>
              </w:rPr>
              <w:t>Tiempo de duración:</w:t>
            </w:r>
          </w:p>
        </w:tc>
        <w:tc>
          <w:tcPr>
            <w:tcW w:w="100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43EB" w:rsidRPr="0008040A" w:rsidRDefault="00D6317A" w:rsidP="00FC0E82">
            <w:pPr>
              <w:spacing w:line="276" w:lineRule="auto"/>
              <w:rPr>
                <w:bCs/>
                <w:sz w:val="20"/>
                <w:lang w:val="es-ES_tradnl"/>
              </w:rPr>
            </w:pPr>
            <w:r>
              <w:rPr>
                <w:bCs/>
                <w:sz w:val="20"/>
                <w:lang w:val="es-ES_tradnl"/>
              </w:rPr>
              <w:t xml:space="preserve">   </w:t>
            </w:r>
            <w:r w:rsidR="00857DA0">
              <w:rPr>
                <w:bCs/>
                <w:sz w:val="20"/>
                <w:lang w:val="es-ES_tradnl"/>
              </w:rPr>
              <w:t>11 días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743EB" w:rsidRDefault="001743EB" w:rsidP="000A1E65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  <w:r>
              <w:rPr>
                <w:b w:val="0"/>
                <w:bCs/>
                <w:sz w:val="20"/>
                <w:lang w:val="es-ES_tradnl"/>
              </w:rPr>
              <w:t>desde:</w:t>
            </w:r>
          </w:p>
        </w:tc>
        <w:tc>
          <w:tcPr>
            <w:tcW w:w="104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43EB" w:rsidRPr="0008040A" w:rsidRDefault="00857DA0" w:rsidP="00536768">
            <w:pPr>
              <w:spacing w:line="276" w:lineRule="auto"/>
              <w:rPr>
                <w:bCs/>
                <w:sz w:val="20"/>
                <w:lang w:val="es-ES_tradnl"/>
              </w:rPr>
            </w:pPr>
            <w:r>
              <w:rPr>
                <w:bCs/>
                <w:sz w:val="20"/>
                <w:lang w:val="es-ES_tradnl"/>
              </w:rPr>
              <w:t>19/11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743EB" w:rsidRDefault="001743EB" w:rsidP="000A1E65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  <w:r>
              <w:rPr>
                <w:b w:val="0"/>
                <w:bCs/>
                <w:sz w:val="20"/>
                <w:lang w:val="es-ES_tradnl"/>
              </w:rPr>
              <w:t>hasta: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43EB" w:rsidRPr="0008040A" w:rsidRDefault="00857DA0" w:rsidP="000A1E65">
            <w:pPr>
              <w:spacing w:line="276" w:lineRule="auto"/>
              <w:rPr>
                <w:bCs/>
                <w:sz w:val="20"/>
                <w:lang w:val="es-ES_tradnl"/>
              </w:rPr>
            </w:pPr>
            <w:r>
              <w:rPr>
                <w:bCs/>
                <w:sz w:val="20"/>
                <w:lang w:val="es-ES_tradnl"/>
              </w:rPr>
              <w:t>30/11</w:t>
            </w:r>
          </w:p>
        </w:tc>
        <w:tc>
          <w:tcPr>
            <w:tcW w:w="172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43EB" w:rsidRDefault="001743EB" w:rsidP="000A1E65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  <w:r>
              <w:rPr>
                <w:b w:val="0"/>
                <w:bCs/>
                <w:sz w:val="20"/>
                <w:lang w:val="es-ES_tradnl"/>
              </w:rPr>
              <w:t>Fecha de salida:</w:t>
            </w:r>
          </w:p>
        </w:tc>
        <w:tc>
          <w:tcPr>
            <w:tcW w:w="18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43EB" w:rsidRPr="0008040A" w:rsidRDefault="00857DA0" w:rsidP="00386468">
            <w:pPr>
              <w:spacing w:line="276" w:lineRule="auto"/>
              <w:jc w:val="center"/>
              <w:rPr>
                <w:bCs/>
                <w:sz w:val="20"/>
                <w:lang w:val="es-ES_tradnl"/>
              </w:rPr>
            </w:pPr>
            <w:r>
              <w:rPr>
                <w:bCs/>
                <w:sz w:val="20"/>
                <w:lang w:val="es-ES_tradnl"/>
              </w:rPr>
              <w:t>19 de noviembre</w:t>
            </w:r>
          </w:p>
        </w:tc>
      </w:tr>
      <w:tr w:rsidR="001743EB" w:rsidTr="000A1E65">
        <w:tc>
          <w:tcPr>
            <w:tcW w:w="1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743EB" w:rsidRDefault="001743EB" w:rsidP="000A1E65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</w:tc>
        <w:tc>
          <w:tcPr>
            <w:tcW w:w="141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743EB" w:rsidRDefault="001743EB" w:rsidP="000A1E65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</w:tc>
        <w:tc>
          <w:tcPr>
            <w:tcW w:w="132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743EB" w:rsidRDefault="001743EB" w:rsidP="000A1E65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</w:tc>
        <w:tc>
          <w:tcPr>
            <w:tcW w:w="13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743EB" w:rsidRDefault="001743EB" w:rsidP="000A1E65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</w:tc>
        <w:tc>
          <w:tcPr>
            <w:tcW w:w="13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743EB" w:rsidRDefault="001743EB" w:rsidP="000A1E65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</w:tc>
        <w:tc>
          <w:tcPr>
            <w:tcW w:w="13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43EB" w:rsidRDefault="001743EB" w:rsidP="000A1E65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</w:tc>
        <w:tc>
          <w:tcPr>
            <w:tcW w:w="13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743EB" w:rsidRDefault="001743EB" w:rsidP="000A1E65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:rsidR="001743EB" w:rsidRDefault="001743EB" w:rsidP="000A1E65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</w:tc>
      </w:tr>
      <w:tr w:rsidR="001743EB" w:rsidTr="000A1E65">
        <w:trPr>
          <w:cantSplit/>
        </w:trPr>
        <w:tc>
          <w:tcPr>
            <w:tcW w:w="19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743EB" w:rsidRDefault="001743EB" w:rsidP="000A1E65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  <w:r>
              <w:rPr>
                <w:b w:val="0"/>
                <w:bCs/>
                <w:sz w:val="20"/>
                <w:lang w:val="es-ES_tradnl"/>
              </w:rPr>
              <w:t>Objetivos del viaje:</w:t>
            </w:r>
          </w:p>
        </w:tc>
        <w:tc>
          <w:tcPr>
            <w:tcW w:w="8505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317A" w:rsidRPr="00857DA0" w:rsidRDefault="00857DA0" w:rsidP="00857DA0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Impartir Seminario a estudiantes, profesores y productores sobre</w:t>
            </w:r>
            <w:r w:rsidR="00357174">
              <w:rPr>
                <w:sz w:val="20"/>
                <w:szCs w:val="20"/>
              </w:rPr>
              <w:t xml:space="preserve"> Desarrollo de </w:t>
            </w:r>
            <w:proofErr w:type="spellStart"/>
            <w:r w:rsidR="00357174">
              <w:rPr>
                <w:sz w:val="20"/>
                <w:szCs w:val="20"/>
              </w:rPr>
              <w:t>Biofertilizantes</w:t>
            </w:r>
            <w:proofErr w:type="spellEnd"/>
          </w:p>
        </w:tc>
      </w:tr>
      <w:tr w:rsidR="006E023D" w:rsidTr="000A1E65">
        <w:trPr>
          <w:cantSplit/>
        </w:trPr>
        <w:tc>
          <w:tcPr>
            <w:tcW w:w="19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E023D" w:rsidRDefault="006E023D" w:rsidP="000A1E65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</w:tc>
        <w:tc>
          <w:tcPr>
            <w:tcW w:w="8505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7174" w:rsidRPr="00357174" w:rsidRDefault="00857DA0" w:rsidP="00357174">
            <w:pPr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Intercambiar investigaciones y resultados del proyecto </w:t>
            </w:r>
            <w:r w:rsidRPr="00857DA0">
              <w:rPr>
                <w:sz w:val="20"/>
                <w:szCs w:val="20"/>
              </w:rPr>
              <w:t>“</w:t>
            </w:r>
            <w:r w:rsidR="00357174" w:rsidRPr="00357174">
              <w:rPr>
                <w:bCs/>
                <w:sz w:val="20"/>
                <w:szCs w:val="20"/>
              </w:rPr>
              <w:t>PROSPECTING</w:t>
            </w:r>
          </w:p>
          <w:p w:rsidR="006E023D" w:rsidRPr="00357174" w:rsidRDefault="00357174" w:rsidP="00357174">
            <w:pPr>
              <w:spacing w:line="276" w:lineRule="auto"/>
              <w:rPr>
                <w:lang w:val="es-MX"/>
              </w:rPr>
            </w:pPr>
            <w:r w:rsidRPr="00357174">
              <w:rPr>
                <w:bCs/>
                <w:sz w:val="20"/>
                <w:szCs w:val="20"/>
              </w:rPr>
              <w:t>FOR BIOFERTILIZERS IN RURAL AND PERI-URBAN LATIN AMERICA AREAS TO STRENGTHEN</w:t>
            </w:r>
            <w:r w:rsidRPr="00357174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  <w:lang w:val="es-MX"/>
              </w:rPr>
              <w:t>FAMILY FARMING, Co</w:t>
            </w:r>
            <w:r w:rsidRPr="00357174">
              <w:rPr>
                <w:bCs/>
                <w:sz w:val="20"/>
                <w:szCs w:val="20"/>
                <w:lang w:val="es-MX"/>
              </w:rPr>
              <w:t>ordinado por el Centro Multidisciplinario de Investigaciones</w:t>
            </w:r>
            <w:r>
              <w:rPr>
                <w:bCs/>
                <w:sz w:val="20"/>
                <w:szCs w:val="20"/>
                <w:lang w:val="es-MX"/>
              </w:rPr>
              <w:t xml:space="preserve"> </w:t>
            </w:r>
            <w:r w:rsidRPr="00357174">
              <w:rPr>
                <w:bCs/>
                <w:sz w:val="20"/>
                <w:szCs w:val="20"/>
                <w:lang w:val="es-MX"/>
              </w:rPr>
              <w:t>Tecnológicas en asociación con el Instituto Nacional de Ciencias Agrícolas (INCA) de Cuba y</w:t>
            </w:r>
            <w:r>
              <w:rPr>
                <w:bCs/>
                <w:sz w:val="20"/>
                <w:szCs w:val="20"/>
                <w:lang w:val="es-MX"/>
              </w:rPr>
              <w:t xml:space="preserve"> </w:t>
            </w:r>
            <w:r w:rsidRPr="00357174">
              <w:rPr>
                <w:bCs/>
                <w:sz w:val="20"/>
                <w:szCs w:val="20"/>
                <w:lang w:val="es-MX"/>
              </w:rPr>
              <w:t>la Universidad Centroamericana de Nicaragua, financiado por el Programa PEREZ-GUERRERO</w:t>
            </w:r>
            <w:r>
              <w:rPr>
                <w:bCs/>
                <w:sz w:val="20"/>
                <w:szCs w:val="20"/>
                <w:lang w:val="es-MX"/>
              </w:rPr>
              <w:t xml:space="preserve"> </w:t>
            </w:r>
            <w:r w:rsidRPr="00357174">
              <w:rPr>
                <w:bCs/>
                <w:sz w:val="20"/>
                <w:szCs w:val="20"/>
                <w:lang w:val="es-MX"/>
              </w:rPr>
              <w:t>(Grupo 77) a través de PNUD</w:t>
            </w:r>
            <w:r>
              <w:rPr>
                <w:bCs/>
                <w:sz w:val="20"/>
                <w:szCs w:val="20"/>
                <w:lang w:val="es-MX"/>
              </w:rPr>
              <w:t xml:space="preserve"> </w:t>
            </w:r>
            <w:bookmarkStart w:id="0" w:name="_GoBack"/>
            <w:bookmarkEnd w:id="0"/>
          </w:p>
        </w:tc>
      </w:tr>
      <w:tr w:rsidR="00710F86" w:rsidTr="000A1E65">
        <w:trPr>
          <w:cantSplit/>
        </w:trPr>
        <w:tc>
          <w:tcPr>
            <w:tcW w:w="19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10F86" w:rsidRDefault="00710F86" w:rsidP="00710F86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</w:tc>
        <w:tc>
          <w:tcPr>
            <w:tcW w:w="8505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0F86" w:rsidRPr="00857DA0" w:rsidRDefault="00857DA0" w:rsidP="00FC5FD5">
            <w:pPr>
              <w:spacing w:line="276" w:lineRule="auto"/>
              <w:rPr>
                <w:sz w:val="20"/>
                <w:szCs w:val="20"/>
                <w:lang w:val="es-ES_tradnl"/>
              </w:rPr>
            </w:pPr>
            <w:r>
              <w:rPr>
                <w:sz w:val="20"/>
                <w:szCs w:val="20"/>
                <w:lang w:val="es-ES_tradnl"/>
              </w:rPr>
              <w:t>Conocer las instalaciones del CMIT, en UNA para posibles colaboraciones</w:t>
            </w:r>
          </w:p>
        </w:tc>
      </w:tr>
      <w:tr w:rsidR="00710F86" w:rsidTr="000A1E65">
        <w:trPr>
          <w:cantSplit/>
        </w:trPr>
        <w:tc>
          <w:tcPr>
            <w:tcW w:w="19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10F86" w:rsidRDefault="00710F86" w:rsidP="00710F86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</w:tc>
        <w:tc>
          <w:tcPr>
            <w:tcW w:w="8505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0F86" w:rsidRPr="00F439A9" w:rsidRDefault="00857DA0" w:rsidP="00857DA0">
            <w:pPr>
              <w:spacing w:line="276" w:lineRule="auto"/>
              <w:rPr>
                <w:sz w:val="20"/>
                <w:szCs w:val="20"/>
              </w:rPr>
            </w:pPr>
            <w:r w:rsidRPr="00857DA0">
              <w:rPr>
                <w:sz w:val="20"/>
                <w:szCs w:val="20"/>
              </w:rPr>
              <w:t>Participar en curso sobre Mejoramiento genético por Mutaciones Inducidas</w:t>
            </w:r>
          </w:p>
        </w:tc>
      </w:tr>
      <w:tr w:rsidR="00710F86" w:rsidTr="000A1E65">
        <w:trPr>
          <w:cantSplit/>
        </w:trPr>
        <w:tc>
          <w:tcPr>
            <w:tcW w:w="205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10F86" w:rsidRDefault="00710F86" w:rsidP="00710F86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  <w:p w:rsidR="00710F86" w:rsidRDefault="00710F86" w:rsidP="00710F86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  <w:r>
              <w:rPr>
                <w:b w:val="0"/>
                <w:bCs/>
                <w:sz w:val="20"/>
                <w:lang w:val="es-ES_tradnl"/>
              </w:rPr>
              <w:t>Profesor Invitado: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710F86" w:rsidRDefault="00710F86" w:rsidP="00710F86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  <w:p w:rsidR="00710F86" w:rsidRPr="007039C6" w:rsidRDefault="00710F86" w:rsidP="00710F86">
            <w:pPr>
              <w:spacing w:line="276" w:lineRule="auto"/>
              <w:rPr>
                <w:sz w:val="20"/>
                <w:lang w:val="es-ES_tradnl"/>
              </w:rPr>
            </w:pPr>
            <w:r>
              <w:rPr>
                <w:sz w:val="20"/>
                <w:lang w:val="es-ES_tradnl"/>
              </w:rPr>
              <w:t>SI</w:t>
            </w:r>
          </w:p>
        </w:tc>
        <w:tc>
          <w:tcPr>
            <w:tcW w:w="97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0F86" w:rsidRDefault="00710F86" w:rsidP="00710F86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</w:tc>
        <w:tc>
          <w:tcPr>
            <w:tcW w:w="5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0F86" w:rsidRDefault="00710F86" w:rsidP="00710F86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  <w:p w:rsidR="00710F86" w:rsidRPr="007039C6" w:rsidRDefault="00710F86" w:rsidP="00710F86">
            <w:pPr>
              <w:spacing w:line="276" w:lineRule="auto"/>
              <w:rPr>
                <w:sz w:val="20"/>
                <w:lang w:val="es-ES_tradnl"/>
              </w:rPr>
            </w:pPr>
            <w:r>
              <w:rPr>
                <w:sz w:val="20"/>
                <w:lang w:val="es-ES_tradnl"/>
              </w:rPr>
              <w:t>NO</w:t>
            </w:r>
          </w:p>
        </w:tc>
        <w:tc>
          <w:tcPr>
            <w:tcW w:w="9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0F86" w:rsidRDefault="00710F86" w:rsidP="00710F86">
            <w:pPr>
              <w:pStyle w:val="Ttulo3"/>
              <w:spacing w:line="276" w:lineRule="auto"/>
              <w:rPr>
                <w:bCs/>
                <w:sz w:val="20"/>
              </w:rPr>
            </w:pPr>
          </w:p>
          <w:p w:rsidR="00710F86" w:rsidRPr="0008040A" w:rsidRDefault="00857DA0" w:rsidP="00710F86">
            <w:pPr>
              <w:pStyle w:val="Ttulo3"/>
              <w:spacing w:line="276" w:lineRule="auto"/>
              <w:rPr>
                <w:bCs/>
                <w:sz w:val="20"/>
              </w:rPr>
            </w:pPr>
            <w:proofErr w:type="gramStart"/>
            <w:r>
              <w:rPr>
                <w:bCs/>
                <w:sz w:val="20"/>
              </w:rPr>
              <w:t>x</w:t>
            </w:r>
            <w:proofErr w:type="gramEnd"/>
          </w:p>
        </w:tc>
        <w:tc>
          <w:tcPr>
            <w:tcW w:w="439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710F86" w:rsidRDefault="00710F86" w:rsidP="00710F86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:rsidR="00710F86" w:rsidRDefault="00710F86" w:rsidP="00710F86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</w:tc>
      </w:tr>
      <w:tr w:rsidR="00710F86" w:rsidTr="000A1E65">
        <w:tc>
          <w:tcPr>
            <w:tcW w:w="1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0F86" w:rsidRDefault="00710F86" w:rsidP="00710F86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</w:tc>
        <w:tc>
          <w:tcPr>
            <w:tcW w:w="141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10F86" w:rsidRDefault="00710F86" w:rsidP="00710F86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</w:tc>
        <w:tc>
          <w:tcPr>
            <w:tcW w:w="132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10F86" w:rsidRDefault="00710F86" w:rsidP="00710F86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</w:tc>
        <w:tc>
          <w:tcPr>
            <w:tcW w:w="13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10F86" w:rsidRDefault="00710F86" w:rsidP="00710F86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</w:tc>
        <w:tc>
          <w:tcPr>
            <w:tcW w:w="13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10F86" w:rsidRDefault="00710F86" w:rsidP="00710F86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</w:tc>
        <w:tc>
          <w:tcPr>
            <w:tcW w:w="13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10F86" w:rsidRDefault="00710F86" w:rsidP="00710F86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</w:tc>
        <w:tc>
          <w:tcPr>
            <w:tcW w:w="13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0F86" w:rsidRDefault="00710F86" w:rsidP="00710F86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:rsidR="00710F86" w:rsidRDefault="00710F86" w:rsidP="00710F86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</w:tc>
      </w:tr>
      <w:tr w:rsidR="00710F86" w:rsidTr="000A1E65">
        <w:trPr>
          <w:cantSplit/>
        </w:trPr>
        <w:tc>
          <w:tcPr>
            <w:tcW w:w="312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710F86" w:rsidRDefault="00710F86" w:rsidP="00710F86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  <w:r>
              <w:rPr>
                <w:b w:val="0"/>
                <w:bCs/>
                <w:sz w:val="20"/>
                <w:lang w:val="es-ES_tradnl"/>
              </w:rPr>
              <w:t>FUENTE DE FINANCIAMIENTO:</w:t>
            </w:r>
          </w:p>
        </w:tc>
        <w:tc>
          <w:tcPr>
            <w:tcW w:w="97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10F86" w:rsidRDefault="00710F86" w:rsidP="00710F86">
            <w:pPr>
              <w:spacing w:line="276" w:lineRule="auto"/>
              <w:jc w:val="right"/>
              <w:rPr>
                <w:b w:val="0"/>
                <w:bCs/>
                <w:sz w:val="20"/>
                <w:lang w:val="es-ES_tradnl"/>
              </w:rPr>
            </w:pPr>
            <w:r>
              <w:rPr>
                <w:b w:val="0"/>
                <w:bCs/>
                <w:sz w:val="20"/>
                <w:lang w:val="es-ES_tradnl"/>
              </w:rPr>
              <w:t>PASAJE:</w:t>
            </w:r>
          </w:p>
        </w:tc>
        <w:tc>
          <w:tcPr>
            <w:tcW w:w="263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0F86" w:rsidRPr="004A2F30" w:rsidRDefault="00357174" w:rsidP="00357174">
            <w:pPr>
              <w:pStyle w:val="Ttulo2"/>
              <w:spacing w:line="276" w:lineRule="auto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s-MX"/>
              </w:rPr>
              <w:t>Programa PEREZ-GUERRERO,</w:t>
            </w:r>
            <w:r w:rsidRPr="00357174">
              <w:rPr>
                <w:bCs/>
                <w:sz w:val="20"/>
                <w:szCs w:val="20"/>
                <w:lang w:val="es-MX"/>
              </w:rPr>
              <w:t xml:space="preserve"> PNUD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10F86" w:rsidRDefault="00710F86" w:rsidP="00710F86">
            <w:pPr>
              <w:spacing w:line="276" w:lineRule="auto"/>
              <w:jc w:val="right"/>
              <w:rPr>
                <w:b w:val="0"/>
                <w:bCs/>
                <w:sz w:val="20"/>
                <w:lang w:val="es-ES_tradnl"/>
              </w:rPr>
            </w:pPr>
            <w:r>
              <w:rPr>
                <w:b w:val="0"/>
                <w:bCs/>
                <w:sz w:val="20"/>
                <w:lang w:val="es-ES_tradnl"/>
              </w:rPr>
              <w:t>ESTANCIA: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0F86" w:rsidRPr="004A2F30" w:rsidRDefault="00357174" w:rsidP="005B4F45">
            <w:pPr>
              <w:pStyle w:val="Ttulo2"/>
              <w:spacing w:line="276" w:lineRule="auto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s-MX"/>
              </w:rPr>
              <w:t>Programa PEREZ-GUERRERO,</w:t>
            </w:r>
            <w:r w:rsidRPr="00357174">
              <w:rPr>
                <w:bCs/>
                <w:sz w:val="20"/>
                <w:szCs w:val="20"/>
                <w:lang w:val="es-MX"/>
              </w:rPr>
              <w:t xml:space="preserve"> PNUD</w:t>
            </w:r>
          </w:p>
        </w:tc>
      </w:tr>
      <w:tr w:rsidR="00710F86" w:rsidTr="000A1E65">
        <w:tc>
          <w:tcPr>
            <w:tcW w:w="1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0F86" w:rsidRDefault="00710F86" w:rsidP="00710F86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</w:tc>
        <w:tc>
          <w:tcPr>
            <w:tcW w:w="141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10F86" w:rsidRDefault="00710F86" w:rsidP="00710F86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</w:tc>
        <w:tc>
          <w:tcPr>
            <w:tcW w:w="132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10F86" w:rsidRDefault="00710F86" w:rsidP="00710F86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</w:tc>
        <w:tc>
          <w:tcPr>
            <w:tcW w:w="13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10F86" w:rsidRDefault="00710F86" w:rsidP="00710F86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</w:tc>
        <w:tc>
          <w:tcPr>
            <w:tcW w:w="13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10F86" w:rsidRDefault="00710F86" w:rsidP="00710F86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</w:tc>
        <w:tc>
          <w:tcPr>
            <w:tcW w:w="13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10F86" w:rsidRDefault="00710F86" w:rsidP="00710F86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</w:tc>
        <w:tc>
          <w:tcPr>
            <w:tcW w:w="13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0F86" w:rsidRDefault="00710F86" w:rsidP="00710F86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:rsidR="00710F86" w:rsidRDefault="00710F86" w:rsidP="00710F86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</w:tc>
      </w:tr>
    </w:tbl>
    <w:p w:rsidR="001743EB" w:rsidRPr="000A1E65" w:rsidRDefault="001743EB" w:rsidP="001743EB">
      <w:pPr>
        <w:jc w:val="center"/>
        <w:rPr>
          <w:sz w:val="20"/>
          <w:lang w:val="es-ES_tradnl"/>
        </w:rPr>
      </w:pPr>
      <w:r w:rsidRPr="000A1E65">
        <w:rPr>
          <w:sz w:val="20"/>
          <w:lang w:val="es-ES_tradnl"/>
        </w:rPr>
        <w:t>SALIDAS ANTERIORES EN EL AÑO:</w:t>
      </w:r>
    </w:p>
    <w:p w:rsidR="006E023D" w:rsidRPr="000A1E65" w:rsidRDefault="006E023D" w:rsidP="001743EB">
      <w:pPr>
        <w:jc w:val="center"/>
        <w:rPr>
          <w:sz w:val="20"/>
          <w:lang w:val="es-ES_tradn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6"/>
        <w:gridCol w:w="3828"/>
        <w:gridCol w:w="2976"/>
      </w:tblGrid>
      <w:tr w:rsidR="00F71558" w:rsidRPr="000A1E65" w:rsidTr="000A1E65">
        <w:trPr>
          <w:jc w:val="center"/>
        </w:trPr>
        <w:tc>
          <w:tcPr>
            <w:tcW w:w="2126" w:type="dxa"/>
            <w:vAlign w:val="center"/>
          </w:tcPr>
          <w:p w:rsidR="00F71558" w:rsidRPr="000A1E65" w:rsidRDefault="00F71558" w:rsidP="000B2589">
            <w:pPr>
              <w:jc w:val="center"/>
              <w:rPr>
                <w:sz w:val="20"/>
                <w:lang w:val="es-ES_tradnl"/>
              </w:rPr>
            </w:pPr>
            <w:r w:rsidRPr="000A1E65">
              <w:rPr>
                <w:sz w:val="20"/>
                <w:lang w:val="es-ES_tradnl"/>
              </w:rPr>
              <w:t>PAIS</w:t>
            </w:r>
          </w:p>
        </w:tc>
        <w:tc>
          <w:tcPr>
            <w:tcW w:w="3828" w:type="dxa"/>
            <w:vAlign w:val="center"/>
          </w:tcPr>
          <w:p w:rsidR="00F71558" w:rsidRPr="000A1E65" w:rsidRDefault="00F71558" w:rsidP="000B2589">
            <w:pPr>
              <w:pStyle w:val="Ttulo3"/>
              <w:rPr>
                <w:sz w:val="20"/>
              </w:rPr>
            </w:pPr>
            <w:r w:rsidRPr="000A1E65">
              <w:rPr>
                <w:sz w:val="20"/>
              </w:rPr>
              <w:t>ESTANCIA</w:t>
            </w:r>
          </w:p>
        </w:tc>
        <w:tc>
          <w:tcPr>
            <w:tcW w:w="2976" w:type="dxa"/>
            <w:vAlign w:val="center"/>
          </w:tcPr>
          <w:p w:rsidR="00F71558" w:rsidRPr="000A1E65" w:rsidRDefault="00F71558" w:rsidP="006E023D">
            <w:pPr>
              <w:pStyle w:val="Ttulo1"/>
              <w:jc w:val="center"/>
              <w:rPr>
                <w:sz w:val="20"/>
              </w:rPr>
            </w:pPr>
            <w:r w:rsidRPr="000A1E65">
              <w:rPr>
                <w:sz w:val="20"/>
              </w:rPr>
              <w:t>DESDE Y</w:t>
            </w:r>
            <w:r w:rsidR="001800D6">
              <w:rPr>
                <w:sz w:val="20"/>
              </w:rPr>
              <w:t xml:space="preserve"> </w:t>
            </w:r>
            <w:r w:rsidRPr="000A1E65">
              <w:rPr>
                <w:sz w:val="20"/>
              </w:rPr>
              <w:t>HASTA</w:t>
            </w:r>
          </w:p>
        </w:tc>
      </w:tr>
      <w:tr w:rsidR="00F71558" w:rsidTr="000A1E65">
        <w:trPr>
          <w:jc w:val="center"/>
        </w:trPr>
        <w:tc>
          <w:tcPr>
            <w:tcW w:w="2126" w:type="dxa"/>
          </w:tcPr>
          <w:p w:rsidR="00F71558" w:rsidRPr="009F6B92" w:rsidRDefault="00434BAD" w:rsidP="00434BAD">
            <w:pPr>
              <w:jc w:val="center"/>
              <w:rPr>
                <w:b w:val="0"/>
                <w:bCs/>
                <w:sz w:val="20"/>
                <w:szCs w:val="20"/>
                <w:lang w:val="es-ES_tradnl"/>
              </w:rPr>
            </w:pPr>
            <w:r>
              <w:rPr>
                <w:b w:val="0"/>
                <w:bCs/>
                <w:sz w:val="20"/>
                <w:szCs w:val="20"/>
                <w:lang w:val="es-ES_tradnl"/>
              </w:rPr>
              <w:t>-</w:t>
            </w:r>
          </w:p>
        </w:tc>
        <w:tc>
          <w:tcPr>
            <w:tcW w:w="3828" w:type="dxa"/>
          </w:tcPr>
          <w:p w:rsidR="00F71558" w:rsidRPr="0012074A" w:rsidRDefault="00434BAD" w:rsidP="0012074A">
            <w:pPr>
              <w:jc w:val="center"/>
              <w:rPr>
                <w:bCs/>
                <w:sz w:val="20"/>
                <w:szCs w:val="20"/>
                <w:lang w:val="es-ES_tradnl"/>
              </w:rPr>
            </w:pPr>
            <w:r>
              <w:rPr>
                <w:bCs/>
                <w:sz w:val="20"/>
                <w:szCs w:val="20"/>
                <w:lang w:val="es-ES_tradnl"/>
              </w:rPr>
              <w:t>-</w:t>
            </w:r>
          </w:p>
        </w:tc>
        <w:tc>
          <w:tcPr>
            <w:tcW w:w="2976" w:type="dxa"/>
          </w:tcPr>
          <w:p w:rsidR="00F71558" w:rsidRPr="009F6B92" w:rsidRDefault="00D6317A" w:rsidP="00434BAD">
            <w:pPr>
              <w:rPr>
                <w:b w:val="0"/>
                <w:bCs/>
                <w:sz w:val="20"/>
                <w:szCs w:val="20"/>
                <w:lang w:val="es-ES_tradnl"/>
              </w:rPr>
            </w:pPr>
            <w:r>
              <w:rPr>
                <w:b w:val="0"/>
                <w:bCs/>
                <w:sz w:val="20"/>
                <w:szCs w:val="20"/>
                <w:lang w:val="es-ES_tradnl"/>
              </w:rPr>
              <w:t xml:space="preserve">                     </w:t>
            </w:r>
            <w:r w:rsidR="00434BAD">
              <w:rPr>
                <w:b w:val="0"/>
                <w:bCs/>
                <w:sz w:val="20"/>
                <w:szCs w:val="20"/>
                <w:lang w:val="es-ES_tradnl"/>
              </w:rPr>
              <w:t>-</w:t>
            </w:r>
          </w:p>
        </w:tc>
      </w:tr>
      <w:tr w:rsidR="00F71558" w:rsidTr="000A1E65">
        <w:trPr>
          <w:jc w:val="center"/>
        </w:trPr>
        <w:tc>
          <w:tcPr>
            <w:tcW w:w="2126" w:type="dxa"/>
          </w:tcPr>
          <w:p w:rsidR="00F71558" w:rsidRPr="009F6B92" w:rsidRDefault="00F71558" w:rsidP="003B438B">
            <w:pPr>
              <w:rPr>
                <w:b w:val="0"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3828" w:type="dxa"/>
          </w:tcPr>
          <w:p w:rsidR="00F71558" w:rsidRPr="0012074A" w:rsidRDefault="00F71558" w:rsidP="0012074A">
            <w:pPr>
              <w:jc w:val="center"/>
              <w:rPr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2976" w:type="dxa"/>
          </w:tcPr>
          <w:p w:rsidR="00F71558" w:rsidRPr="009F6B92" w:rsidRDefault="00F71558" w:rsidP="000B2589">
            <w:pPr>
              <w:rPr>
                <w:b w:val="0"/>
                <w:bCs/>
                <w:sz w:val="20"/>
                <w:szCs w:val="20"/>
                <w:lang w:val="es-ES_tradnl"/>
              </w:rPr>
            </w:pPr>
          </w:p>
        </w:tc>
      </w:tr>
      <w:tr w:rsidR="00F71558" w:rsidTr="000A1E65">
        <w:trPr>
          <w:jc w:val="center"/>
        </w:trPr>
        <w:tc>
          <w:tcPr>
            <w:tcW w:w="2126" w:type="dxa"/>
          </w:tcPr>
          <w:p w:rsidR="00F71558" w:rsidRPr="009F6B92" w:rsidRDefault="00F71558" w:rsidP="003B438B">
            <w:pPr>
              <w:rPr>
                <w:b w:val="0"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3828" w:type="dxa"/>
          </w:tcPr>
          <w:p w:rsidR="00F71558" w:rsidRPr="0012074A" w:rsidRDefault="00F71558" w:rsidP="0012074A">
            <w:pPr>
              <w:jc w:val="center"/>
              <w:rPr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2976" w:type="dxa"/>
          </w:tcPr>
          <w:p w:rsidR="00F71558" w:rsidRPr="009F6B92" w:rsidRDefault="00F71558" w:rsidP="000B2589">
            <w:pPr>
              <w:rPr>
                <w:b w:val="0"/>
                <w:bCs/>
                <w:sz w:val="20"/>
                <w:szCs w:val="20"/>
                <w:lang w:val="es-ES_tradnl"/>
              </w:rPr>
            </w:pPr>
          </w:p>
        </w:tc>
      </w:tr>
    </w:tbl>
    <w:p w:rsidR="001743EB" w:rsidRDefault="001743EB" w:rsidP="001743EB">
      <w:pPr>
        <w:rPr>
          <w:b w:val="0"/>
          <w:bCs/>
          <w:sz w:val="20"/>
          <w:lang w:val="es-ES_tradnl"/>
        </w:rPr>
      </w:pPr>
    </w:p>
    <w:p w:rsidR="007039C6" w:rsidRDefault="007039C6" w:rsidP="001743EB">
      <w:pPr>
        <w:pStyle w:val="Ttulo1"/>
        <w:rPr>
          <w:sz w:val="20"/>
        </w:rPr>
      </w:pPr>
    </w:p>
    <w:p w:rsidR="007039C6" w:rsidRDefault="007039C6" w:rsidP="001743EB">
      <w:pPr>
        <w:pStyle w:val="Ttulo1"/>
        <w:rPr>
          <w:sz w:val="20"/>
        </w:rPr>
      </w:pPr>
    </w:p>
    <w:p w:rsidR="005A04CD" w:rsidRDefault="000A1E65" w:rsidP="001743EB">
      <w:pPr>
        <w:pStyle w:val="Ttulo1"/>
        <w:rPr>
          <w:sz w:val="20"/>
        </w:rPr>
      </w:pPr>
      <w:r>
        <w:rPr>
          <w:sz w:val="20"/>
        </w:rPr>
        <w:t xml:space="preserve">NOMBRE Y </w:t>
      </w:r>
      <w:r w:rsidR="001743EB">
        <w:rPr>
          <w:sz w:val="20"/>
        </w:rPr>
        <w:t>FIRMA</w:t>
      </w:r>
      <w:r w:rsidR="00E00C2C">
        <w:rPr>
          <w:sz w:val="20"/>
        </w:rPr>
        <w:t xml:space="preserve"> DEL JEFE DEL DPTO. </w:t>
      </w:r>
      <w:r w:rsidR="007E4605">
        <w:rPr>
          <w:sz w:val="20"/>
        </w:rPr>
        <w:t xml:space="preserve"> </w:t>
      </w:r>
    </w:p>
    <w:p w:rsidR="001743EB" w:rsidRDefault="00CC0226" w:rsidP="001743EB">
      <w:pPr>
        <w:pStyle w:val="Ttulo1"/>
        <w:rPr>
          <w:sz w:val="20"/>
        </w:rPr>
      </w:pPr>
      <w:r>
        <w:rPr>
          <w:sz w:val="20"/>
        </w:rPr>
        <w:t>VTO.BNO. DIRECTOR DE CIENCIA</w:t>
      </w:r>
      <w:r w:rsidR="001800D6">
        <w:rPr>
          <w:sz w:val="20"/>
        </w:rPr>
        <w:t xml:space="preserve"> </w:t>
      </w:r>
      <w:r>
        <w:rPr>
          <w:sz w:val="20"/>
        </w:rPr>
        <w:t xml:space="preserve"> </w:t>
      </w:r>
      <w:r w:rsidR="007E4605">
        <w:rPr>
          <w:sz w:val="20"/>
        </w:rPr>
        <w:t>E INNOVACIÓN TECNOLÓGICA_</w:t>
      </w:r>
      <w:r w:rsidR="007D6689">
        <w:rPr>
          <w:sz w:val="20"/>
        </w:rPr>
        <w:t xml:space="preserve"> </w:t>
      </w:r>
    </w:p>
    <w:p w:rsidR="001743EB" w:rsidRPr="00B95190" w:rsidRDefault="001743EB" w:rsidP="001743EB">
      <w:pPr>
        <w:rPr>
          <w:sz w:val="16"/>
          <w:szCs w:val="16"/>
          <w:lang w:val="es-ES_tradnl"/>
        </w:rPr>
      </w:pPr>
    </w:p>
    <w:p w:rsidR="005A04CD" w:rsidRDefault="005A04CD" w:rsidP="001743EB">
      <w:pPr>
        <w:rPr>
          <w:sz w:val="20"/>
          <w:lang w:val="es-ES_tradnl"/>
        </w:rPr>
      </w:pPr>
    </w:p>
    <w:p w:rsidR="005A04CD" w:rsidRDefault="005A04CD" w:rsidP="001743EB">
      <w:pPr>
        <w:rPr>
          <w:sz w:val="20"/>
          <w:lang w:val="es-ES_tradnl"/>
        </w:rPr>
      </w:pPr>
    </w:p>
    <w:p w:rsidR="001743EB" w:rsidRDefault="001743EB" w:rsidP="001743EB">
      <w:pPr>
        <w:rPr>
          <w:b w:val="0"/>
          <w:bCs/>
          <w:sz w:val="20"/>
          <w:lang w:val="es-ES_tradnl"/>
        </w:rPr>
      </w:pPr>
      <w:r>
        <w:rPr>
          <w:sz w:val="20"/>
          <w:lang w:val="es-ES_tradnl"/>
        </w:rPr>
        <w:t xml:space="preserve">DECISIÓN DE LA </w:t>
      </w:r>
      <w:r w:rsidR="002B2950">
        <w:rPr>
          <w:sz w:val="20"/>
          <w:lang w:val="es-ES_tradnl"/>
        </w:rPr>
        <w:t>COMISIÓN DE CUADROS:</w:t>
      </w:r>
    </w:p>
    <w:p w:rsidR="000B2589" w:rsidRDefault="000B2589" w:rsidP="001743EB">
      <w:pPr>
        <w:rPr>
          <w:b w:val="0"/>
          <w:bCs/>
          <w:lang w:val="es-ES_tradnl"/>
        </w:rPr>
      </w:pPr>
    </w:p>
    <w:p w:rsidR="002B2950" w:rsidRPr="000A1E65" w:rsidRDefault="002B2950" w:rsidP="001743EB">
      <w:pPr>
        <w:rPr>
          <w:b w:val="0"/>
          <w:bCs/>
          <w:sz w:val="22"/>
          <w:lang w:val="es-ES_tradnl"/>
        </w:rPr>
      </w:pPr>
      <w:r w:rsidRPr="000A1E65">
        <w:rPr>
          <w:b w:val="0"/>
          <w:bCs/>
          <w:sz w:val="22"/>
          <w:lang w:val="es-ES_tradnl"/>
        </w:rPr>
        <w:t>Plan ________             Extra-Plan_______</w:t>
      </w:r>
    </w:p>
    <w:p w:rsidR="00227722" w:rsidRDefault="00FD52ED" w:rsidP="00FD52ED">
      <w:pPr>
        <w:tabs>
          <w:tab w:val="left" w:pos="3645"/>
        </w:tabs>
        <w:rPr>
          <w:b w:val="0"/>
          <w:bCs/>
          <w:lang w:val="es-ES_tradnl"/>
        </w:rPr>
      </w:pPr>
      <w:r>
        <w:rPr>
          <w:b w:val="0"/>
          <w:bCs/>
          <w:lang w:val="es-ES_tradnl"/>
        </w:rPr>
        <w:tab/>
      </w:r>
    </w:p>
    <w:p w:rsidR="00326FFD" w:rsidRDefault="00326FFD" w:rsidP="00227722">
      <w:pPr>
        <w:rPr>
          <w:b w:val="0"/>
          <w:bCs/>
          <w:i/>
          <w:iCs/>
          <w:sz w:val="20"/>
          <w:lang w:val="es-ES_tradnl"/>
        </w:rPr>
      </w:pPr>
    </w:p>
    <w:p w:rsidR="00326FFD" w:rsidRDefault="00326FFD" w:rsidP="00227722">
      <w:pPr>
        <w:rPr>
          <w:b w:val="0"/>
          <w:bCs/>
          <w:i/>
          <w:iCs/>
          <w:sz w:val="20"/>
          <w:lang w:val="es-ES_tradnl"/>
        </w:rPr>
      </w:pPr>
    </w:p>
    <w:p w:rsidR="00227722" w:rsidRDefault="00227722" w:rsidP="00227722">
      <w:pPr>
        <w:rPr>
          <w:b w:val="0"/>
          <w:bCs/>
          <w:i/>
          <w:iCs/>
          <w:sz w:val="20"/>
          <w:lang w:val="es-ES_tradnl"/>
        </w:rPr>
      </w:pPr>
      <w:r>
        <w:rPr>
          <w:b w:val="0"/>
          <w:bCs/>
          <w:i/>
          <w:iCs/>
          <w:sz w:val="20"/>
          <w:lang w:val="es-ES_tradnl"/>
        </w:rPr>
        <w:lastRenderedPageBreak/>
        <w:t>NOTA: Recuerde que al regreso debe enviar a la DRI un informe de una cuartilla con los resultados obtenidos en el</w:t>
      </w:r>
    </w:p>
    <w:p w:rsidR="00227722" w:rsidRDefault="00227722" w:rsidP="00227722">
      <w:pPr>
        <w:rPr>
          <w:b w:val="0"/>
          <w:bCs/>
          <w:sz w:val="20"/>
          <w:lang w:val="es-ES_tradnl"/>
        </w:rPr>
      </w:pPr>
      <w:r>
        <w:rPr>
          <w:b w:val="0"/>
          <w:bCs/>
          <w:i/>
          <w:iCs/>
          <w:sz w:val="20"/>
          <w:lang w:val="es-ES_tradnl"/>
        </w:rPr>
        <w:t>viaje.</w:t>
      </w:r>
    </w:p>
    <w:sectPr w:rsidR="00227722" w:rsidSect="000B2589">
      <w:pgSz w:w="12242" w:h="15842" w:code="1"/>
      <w:pgMar w:top="737" w:right="851" w:bottom="567" w:left="851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E04A02"/>
    <w:multiLevelType w:val="hybridMultilevel"/>
    <w:tmpl w:val="D6D42B1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6E60BA0"/>
    <w:multiLevelType w:val="hybridMultilevel"/>
    <w:tmpl w:val="40A669D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32B"/>
    <w:rsid w:val="00010D68"/>
    <w:rsid w:val="000263EC"/>
    <w:rsid w:val="000670D1"/>
    <w:rsid w:val="00085FF2"/>
    <w:rsid w:val="000A1E65"/>
    <w:rsid w:val="000A21C3"/>
    <w:rsid w:val="000A225E"/>
    <w:rsid w:val="000B2589"/>
    <w:rsid w:val="0010032B"/>
    <w:rsid w:val="0012074A"/>
    <w:rsid w:val="00131DE5"/>
    <w:rsid w:val="0014667F"/>
    <w:rsid w:val="00155041"/>
    <w:rsid w:val="001743EB"/>
    <w:rsid w:val="001800D6"/>
    <w:rsid w:val="001B14EC"/>
    <w:rsid w:val="00217BE6"/>
    <w:rsid w:val="00227722"/>
    <w:rsid w:val="0024663A"/>
    <w:rsid w:val="002B2950"/>
    <w:rsid w:val="002D0EFA"/>
    <w:rsid w:val="002D1B83"/>
    <w:rsid w:val="002D2ADB"/>
    <w:rsid w:val="002D6C47"/>
    <w:rsid w:val="002F29BC"/>
    <w:rsid w:val="002F2E8F"/>
    <w:rsid w:val="002F6EDA"/>
    <w:rsid w:val="00302656"/>
    <w:rsid w:val="00326FFD"/>
    <w:rsid w:val="00357174"/>
    <w:rsid w:val="00386468"/>
    <w:rsid w:val="003A4F07"/>
    <w:rsid w:val="003B438B"/>
    <w:rsid w:val="0040468C"/>
    <w:rsid w:val="00421E5D"/>
    <w:rsid w:val="00434BAD"/>
    <w:rsid w:val="004523AC"/>
    <w:rsid w:val="00452E8A"/>
    <w:rsid w:val="00477FB2"/>
    <w:rsid w:val="00492F96"/>
    <w:rsid w:val="004930C1"/>
    <w:rsid w:val="004A237C"/>
    <w:rsid w:val="004A2F30"/>
    <w:rsid w:val="004B5945"/>
    <w:rsid w:val="00504C6A"/>
    <w:rsid w:val="00530ED2"/>
    <w:rsid w:val="00532B3B"/>
    <w:rsid w:val="005359FA"/>
    <w:rsid w:val="00536768"/>
    <w:rsid w:val="005747DF"/>
    <w:rsid w:val="00582C2A"/>
    <w:rsid w:val="005A04CD"/>
    <w:rsid w:val="005B4F45"/>
    <w:rsid w:val="005D7B5E"/>
    <w:rsid w:val="00691DF2"/>
    <w:rsid w:val="006E023D"/>
    <w:rsid w:val="007039C6"/>
    <w:rsid w:val="00710F86"/>
    <w:rsid w:val="00727313"/>
    <w:rsid w:val="0077010B"/>
    <w:rsid w:val="00785130"/>
    <w:rsid w:val="007A4FD4"/>
    <w:rsid w:val="007A505E"/>
    <w:rsid w:val="007C4485"/>
    <w:rsid w:val="007D6689"/>
    <w:rsid w:val="007E4605"/>
    <w:rsid w:val="00804361"/>
    <w:rsid w:val="00814E7E"/>
    <w:rsid w:val="00835C4E"/>
    <w:rsid w:val="00857DA0"/>
    <w:rsid w:val="008C5263"/>
    <w:rsid w:val="008D0D17"/>
    <w:rsid w:val="008D6CE8"/>
    <w:rsid w:val="008E60EE"/>
    <w:rsid w:val="009323A1"/>
    <w:rsid w:val="00946B8D"/>
    <w:rsid w:val="009514DA"/>
    <w:rsid w:val="00962E43"/>
    <w:rsid w:val="009777E6"/>
    <w:rsid w:val="009F6B92"/>
    <w:rsid w:val="00A137D6"/>
    <w:rsid w:val="00A1432E"/>
    <w:rsid w:val="00A50EE7"/>
    <w:rsid w:val="00A826CF"/>
    <w:rsid w:val="00B1582D"/>
    <w:rsid w:val="00B33AC5"/>
    <w:rsid w:val="00B4146C"/>
    <w:rsid w:val="00BA30D3"/>
    <w:rsid w:val="00BA4FA2"/>
    <w:rsid w:val="00C936FE"/>
    <w:rsid w:val="00CB3930"/>
    <w:rsid w:val="00CC0226"/>
    <w:rsid w:val="00CC38AC"/>
    <w:rsid w:val="00CD1A93"/>
    <w:rsid w:val="00D35E28"/>
    <w:rsid w:val="00D37E78"/>
    <w:rsid w:val="00D450F9"/>
    <w:rsid w:val="00D6317A"/>
    <w:rsid w:val="00D71995"/>
    <w:rsid w:val="00D921FD"/>
    <w:rsid w:val="00DB2D4F"/>
    <w:rsid w:val="00DE63AA"/>
    <w:rsid w:val="00DF1B1F"/>
    <w:rsid w:val="00E00BBB"/>
    <w:rsid w:val="00E00C2C"/>
    <w:rsid w:val="00E04FAC"/>
    <w:rsid w:val="00E638FC"/>
    <w:rsid w:val="00EC483E"/>
    <w:rsid w:val="00EC74D5"/>
    <w:rsid w:val="00F076A9"/>
    <w:rsid w:val="00F2538B"/>
    <w:rsid w:val="00F439A9"/>
    <w:rsid w:val="00F65FAB"/>
    <w:rsid w:val="00F71558"/>
    <w:rsid w:val="00FC0E82"/>
    <w:rsid w:val="00FC5FD5"/>
    <w:rsid w:val="00FD52ED"/>
    <w:rsid w:val="00FF25D8"/>
    <w:rsid w:val="00FF40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43EB"/>
    <w:rPr>
      <w:rFonts w:ascii="Arial" w:hAnsi="Arial" w:cs="Arial"/>
      <w:b/>
      <w:sz w:val="24"/>
      <w:szCs w:val="24"/>
    </w:rPr>
  </w:style>
  <w:style w:type="paragraph" w:styleId="Ttulo1">
    <w:name w:val="heading 1"/>
    <w:basedOn w:val="Normal"/>
    <w:next w:val="Normal"/>
    <w:qFormat/>
    <w:rsid w:val="001743EB"/>
    <w:pPr>
      <w:keepNext/>
      <w:outlineLvl w:val="0"/>
    </w:pPr>
    <w:rPr>
      <w:lang w:val="es-ES_tradnl"/>
    </w:rPr>
  </w:style>
  <w:style w:type="paragraph" w:styleId="Ttulo2">
    <w:name w:val="heading 2"/>
    <w:basedOn w:val="Normal"/>
    <w:next w:val="Normal"/>
    <w:qFormat/>
    <w:rsid w:val="001743EB"/>
    <w:pPr>
      <w:keepNext/>
      <w:outlineLvl w:val="1"/>
    </w:pPr>
    <w:rPr>
      <w:sz w:val="22"/>
      <w:lang w:val="es-ES_tradnl"/>
    </w:rPr>
  </w:style>
  <w:style w:type="paragraph" w:styleId="Ttulo3">
    <w:name w:val="heading 3"/>
    <w:basedOn w:val="Normal"/>
    <w:next w:val="Normal"/>
    <w:qFormat/>
    <w:rsid w:val="001743EB"/>
    <w:pPr>
      <w:keepNext/>
      <w:jc w:val="center"/>
      <w:outlineLvl w:val="2"/>
    </w:pPr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Remitedesobre">
    <w:name w:val="envelope return"/>
    <w:basedOn w:val="Normal"/>
    <w:rsid w:val="001743EB"/>
    <w:rPr>
      <w:sz w:val="22"/>
      <w:szCs w:val="20"/>
    </w:rPr>
  </w:style>
  <w:style w:type="paragraph" w:styleId="Ttulo">
    <w:name w:val="Title"/>
    <w:basedOn w:val="Normal"/>
    <w:qFormat/>
    <w:rsid w:val="001743EB"/>
    <w:pPr>
      <w:jc w:val="center"/>
    </w:pPr>
    <w:rPr>
      <w:i/>
      <w:iCs/>
      <w:sz w:val="28"/>
      <w:u w:val="single"/>
      <w:lang w:val="es-ES_trad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43EB"/>
    <w:rPr>
      <w:rFonts w:ascii="Arial" w:hAnsi="Arial" w:cs="Arial"/>
      <w:b/>
      <w:sz w:val="24"/>
      <w:szCs w:val="24"/>
    </w:rPr>
  </w:style>
  <w:style w:type="paragraph" w:styleId="Ttulo1">
    <w:name w:val="heading 1"/>
    <w:basedOn w:val="Normal"/>
    <w:next w:val="Normal"/>
    <w:qFormat/>
    <w:rsid w:val="001743EB"/>
    <w:pPr>
      <w:keepNext/>
      <w:outlineLvl w:val="0"/>
    </w:pPr>
    <w:rPr>
      <w:lang w:val="es-ES_tradnl"/>
    </w:rPr>
  </w:style>
  <w:style w:type="paragraph" w:styleId="Ttulo2">
    <w:name w:val="heading 2"/>
    <w:basedOn w:val="Normal"/>
    <w:next w:val="Normal"/>
    <w:qFormat/>
    <w:rsid w:val="001743EB"/>
    <w:pPr>
      <w:keepNext/>
      <w:outlineLvl w:val="1"/>
    </w:pPr>
    <w:rPr>
      <w:sz w:val="22"/>
      <w:lang w:val="es-ES_tradnl"/>
    </w:rPr>
  </w:style>
  <w:style w:type="paragraph" w:styleId="Ttulo3">
    <w:name w:val="heading 3"/>
    <w:basedOn w:val="Normal"/>
    <w:next w:val="Normal"/>
    <w:qFormat/>
    <w:rsid w:val="001743EB"/>
    <w:pPr>
      <w:keepNext/>
      <w:jc w:val="center"/>
      <w:outlineLvl w:val="2"/>
    </w:pPr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Remitedesobre">
    <w:name w:val="envelope return"/>
    <w:basedOn w:val="Normal"/>
    <w:rsid w:val="001743EB"/>
    <w:rPr>
      <w:sz w:val="22"/>
      <w:szCs w:val="20"/>
    </w:rPr>
  </w:style>
  <w:style w:type="paragraph" w:styleId="Ttulo">
    <w:name w:val="Title"/>
    <w:basedOn w:val="Normal"/>
    <w:qFormat/>
    <w:rsid w:val="001743EB"/>
    <w:pPr>
      <w:jc w:val="center"/>
    </w:pPr>
    <w:rPr>
      <w:i/>
      <w:iCs/>
      <w:sz w:val="28"/>
      <w:u w:val="single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rge%20Luis%20Timoneda.PROYECTO\Datos%20de%20programa\Microsoft\Templates\Modelo%20Ficha%20de%20Salida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9E5132-20A3-4F81-8D3A-702ED3CDD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Ficha de Salida</Template>
  <TotalTime>0</TotalTime>
  <Pages>2</Pages>
  <Words>264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FICHA DE SALIDA PARA NOMENCLATURA DE LA RT</vt:lpstr>
    </vt:vector>
  </TitlesOfParts>
  <Company>MES</Company>
  <LinksUpToDate>false</LinksUpToDate>
  <CharactersWithSpaces>2044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 DE SALIDA PARA NOMENCLATURA DE LA RT</dc:title>
  <dc:creator>Jorge Luis Timoneda</dc:creator>
  <cp:lastModifiedBy>Napoles Maria Caridad</cp:lastModifiedBy>
  <cp:revision>2</cp:revision>
  <cp:lastPrinted>2022-01-31T22:03:00Z</cp:lastPrinted>
  <dcterms:created xsi:type="dcterms:W3CDTF">2022-07-29T02:24:00Z</dcterms:created>
  <dcterms:modified xsi:type="dcterms:W3CDTF">2022-07-29T02:24:00Z</dcterms:modified>
</cp:coreProperties>
</file>