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23D" w:rsidRPr="000A1E65" w:rsidRDefault="001743EB" w:rsidP="00155041">
      <w:pPr>
        <w:pStyle w:val="Ttulo"/>
        <w:rPr>
          <w:i w:val="0"/>
          <w:sz w:val="24"/>
        </w:rPr>
      </w:pPr>
      <w:r w:rsidRPr="000A1E65">
        <w:rPr>
          <w:i w:val="0"/>
          <w:sz w:val="24"/>
        </w:rPr>
        <w:t xml:space="preserve">FICHA </w:t>
      </w:r>
      <w:r w:rsidR="006E023D" w:rsidRPr="000A1E65">
        <w:rPr>
          <w:i w:val="0"/>
          <w:sz w:val="24"/>
        </w:rPr>
        <w:t>PARA ANALIZAR</w:t>
      </w:r>
      <w:r w:rsidRPr="000A1E65">
        <w:rPr>
          <w:i w:val="0"/>
          <w:sz w:val="24"/>
        </w:rPr>
        <w:t>SALIDA</w:t>
      </w:r>
      <w:r w:rsidR="008C5263" w:rsidRPr="000A1E65">
        <w:rPr>
          <w:i w:val="0"/>
          <w:sz w:val="24"/>
        </w:rPr>
        <w:t>S AL EXTERIOR</w:t>
      </w:r>
    </w:p>
    <w:p w:rsidR="006E023D" w:rsidRPr="000A1E65" w:rsidRDefault="006E023D" w:rsidP="00155041">
      <w:pPr>
        <w:pStyle w:val="Ttulo"/>
        <w:rPr>
          <w:i w:val="0"/>
          <w:sz w:val="24"/>
        </w:rPr>
      </w:pPr>
    </w:p>
    <w:p w:rsidR="001743EB" w:rsidRPr="000A1E65" w:rsidRDefault="00155041" w:rsidP="00155041">
      <w:pPr>
        <w:pStyle w:val="Ttulo"/>
        <w:rPr>
          <w:i w:val="0"/>
          <w:sz w:val="24"/>
        </w:rPr>
      </w:pPr>
      <w:r w:rsidRPr="000A1E65">
        <w:rPr>
          <w:i w:val="0"/>
          <w:sz w:val="24"/>
        </w:rPr>
        <w:t>COMISIÓN DE CUADROS</w:t>
      </w:r>
    </w:p>
    <w:p w:rsidR="007039C6" w:rsidRDefault="007039C6" w:rsidP="00155041">
      <w:pPr>
        <w:pStyle w:val="Ttulo"/>
        <w:rPr>
          <w:i w:val="0"/>
        </w:rPr>
      </w:pPr>
    </w:p>
    <w:p w:rsidR="007039C6" w:rsidRPr="007039C6" w:rsidRDefault="007039C6" w:rsidP="00155041">
      <w:pPr>
        <w:pStyle w:val="Ttulo"/>
        <w:rPr>
          <w:i w:val="0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5"/>
        <w:gridCol w:w="561"/>
        <w:gridCol w:w="557"/>
        <w:gridCol w:w="145"/>
        <w:gridCol w:w="419"/>
        <w:gridCol w:w="92"/>
        <w:gridCol w:w="204"/>
        <w:gridCol w:w="288"/>
        <w:gridCol w:w="60"/>
        <w:gridCol w:w="328"/>
        <w:gridCol w:w="473"/>
        <w:gridCol w:w="101"/>
        <w:gridCol w:w="72"/>
        <w:gridCol w:w="688"/>
        <w:gridCol w:w="181"/>
        <w:gridCol w:w="450"/>
        <w:gridCol w:w="312"/>
        <w:gridCol w:w="164"/>
        <w:gridCol w:w="843"/>
        <w:gridCol w:w="141"/>
        <w:gridCol w:w="863"/>
        <w:gridCol w:w="271"/>
        <w:gridCol w:w="43"/>
        <w:gridCol w:w="545"/>
        <w:gridCol w:w="765"/>
        <w:gridCol w:w="1057"/>
      </w:tblGrid>
      <w:tr w:rsidR="001743EB" w:rsidTr="000A1E65">
        <w:trPr>
          <w:cantSplit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Fecha de la solicitud:</w:t>
            </w:r>
          </w:p>
        </w:tc>
        <w:tc>
          <w:tcPr>
            <w:tcW w:w="272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0F3CB1" w:rsidP="000F3CB1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04</w:t>
            </w:r>
            <w:r w:rsidR="00F95553">
              <w:rPr>
                <w:bCs/>
                <w:sz w:val="20"/>
                <w:lang w:val="es-ES_tradnl"/>
              </w:rPr>
              <w:t>/0</w:t>
            </w:r>
            <w:r w:rsidR="00A70686">
              <w:rPr>
                <w:bCs/>
                <w:sz w:val="20"/>
                <w:lang w:val="es-ES_tradnl"/>
              </w:rPr>
              <w:t>7</w:t>
            </w:r>
            <w:r w:rsidR="00F95553">
              <w:rPr>
                <w:bCs/>
                <w:sz w:val="20"/>
                <w:lang w:val="es-ES_tradnl"/>
              </w:rPr>
              <w:t>/2022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1743EB" w:rsidTr="000A1E65">
        <w:trPr>
          <w:cantSplit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Nombre y Apellidos:</w:t>
            </w:r>
          </w:p>
        </w:tc>
        <w:tc>
          <w:tcPr>
            <w:tcW w:w="836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5839DE" w:rsidP="00D6317A">
            <w:pPr>
              <w:pStyle w:val="Ttulo1"/>
              <w:spacing w:line="276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Donaldo Morales Guevara</w:t>
            </w:r>
          </w:p>
        </w:tc>
      </w:tr>
      <w:tr w:rsidR="001743EB" w:rsidTr="000A1E65">
        <w:trPr>
          <w:cantSplit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Cargo:</w:t>
            </w:r>
          </w:p>
        </w:tc>
        <w:tc>
          <w:tcPr>
            <w:tcW w:w="9623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5839DE" w:rsidP="000A1E65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Investigador</w:t>
            </w:r>
          </w:p>
        </w:tc>
      </w:tr>
      <w:tr w:rsidR="001743EB" w:rsidTr="000A1E65">
        <w:trPr>
          <w:cantSplit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Centro</w:t>
            </w:r>
          </w:p>
        </w:tc>
        <w:tc>
          <w:tcPr>
            <w:tcW w:w="593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D6317A" w:rsidP="000A1E65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Instituto Nacional de Ciencias Agrícolas</w:t>
            </w:r>
            <w:r w:rsidR="001800D6">
              <w:rPr>
                <w:bCs/>
                <w:sz w:val="20"/>
                <w:lang w:val="es-ES_tradnl"/>
              </w:rPr>
              <w:t xml:space="preserve"> (INCA)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Facultad:</w:t>
            </w:r>
          </w:p>
        </w:tc>
        <w:tc>
          <w:tcPr>
            <w:tcW w:w="26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Default="005839DE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 xml:space="preserve">Dpto. Fis. Y </w:t>
            </w:r>
            <w:proofErr w:type="spellStart"/>
            <w:r>
              <w:rPr>
                <w:b w:val="0"/>
                <w:bCs/>
                <w:sz w:val="20"/>
                <w:lang w:val="es-ES_tradnl"/>
              </w:rPr>
              <w:t>Bioq</w:t>
            </w:r>
            <w:proofErr w:type="spellEnd"/>
            <w:r>
              <w:rPr>
                <w:b w:val="0"/>
                <w:bCs/>
                <w:sz w:val="20"/>
                <w:lang w:val="es-ES_tradnl"/>
              </w:rPr>
              <w:t>. Vegetal</w:t>
            </w:r>
          </w:p>
        </w:tc>
      </w:tr>
      <w:tr w:rsidR="001743EB" w:rsidTr="000A1E65">
        <w:trPr>
          <w:cantSplit/>
        </w:trPr>
        <w:tc>
          <w:tcPr>
            <w:tcW w:w="31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País o países que propone viajar:</w:t>
            </w:r>
          </w:p>
        </w:tc>
        <w:tc>
          <w:tcPr>
            <w:tcW w:w="729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A70686" w:rsidP="000A1E65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Ecuador</w:t>
            </w:r>
          </w:p>
        </w:tc>
      </w:tr>
      <w:tr w:rsidR="001743EB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1743EB" w:rsidRPr="007D6689" w:rsidTr="000A1E65">
        <w:trPr>
          <w:cantSplit/>
        </w:trPr>
        <w:tc>
          <w:tcPr>
            <w:tcW w:w="589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Lugar de ubicación del viajero en el exterior (</w:t>
            </w:r>
            <w:r w:rsidR="00326FFD">
              <w:rPr>
                <w:b w:val="0"/>
                <w:bCs/>
                <w:sz w:val="20"/>
                <w:lang w:val="es-ES_tradnl"/>
              </w:rPr>
              <w:t>Ciudad</w:t>
            </w:r>
            <w:r>
              <w:rPr>
                <w:b w:val="0"/>
                <w:bCs/>
                <w:sz w:val="20"/>
                <w:lang w:val="es-ES_tradnl"/>
              </w:rPr>
              <w:t xml:space="preserve"> y Centro):</w:t>
            </w:r>
          </w:p>
        </w:tc>
        <w:tc>
          <w:tcPr>
            <w:tcW w:w="45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A70686" w:rsidRDefault="00A70686" w:rsidP="00A70686">
            <w:pPr>
              <w:pStyle w:val="Sinespaciado"/>
              <w:spacing w:line="276" w:lineRule="auto"/>
              <w:jc w:val="both"/>
              <w:rPr>
                <w:bCs/>
                <w:sz w:val="20"/>
              </w:rPr>
            </w:pPr>
            <w:r w:rsidRPr="004B7768">
              <w:rPr>
                <w:rFonts w:ascii="Times New Roman" w:hAnsi="Times New Roman"/>
                <w:sz w:val="24"/>
                <w:szCs w:val="24"/>
              </w:rPr>
              <w:t>Universidad Estatal del Sur de Mana</w:t>
            </w:r>
            <w:r w:rsidRPr="006F4D1E">
              <w:rPr>
                <w:rFonts w:ascii="Times New Roman" w:hAnsi="Times New Roman"/>
                <w:sz w:val="24"/>
                <w:szCs w:val="24"/>
              </w:rPr>
              <w:t>bí.</w:t>
            </w:r>
          </w:p>
        </w:tc>
      </w:tr>
      <w:tr w:rsidR="001743EB" w:rsidRPr="007D6689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</w:tr>
      <w:tr w:rsidR="001743EB" w:rsidRPr="007D6689" w:rsidTr="000A1E65">
        <w:tc>
          <w:tcPr>
            <w:tcW w:w="25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Persona que invita y cargo:</w:t>
            </w:r>
          </w:p>
        </w:tc>
        <w:tc>
          <w:tcPr>
            <w:tcW w:w="784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4B5945" w:rsidRDefault="00BD25C3" w:rsidP="000A1E65">
            <w:pPr>
              <w:spacing w:line="276" w:lineRule="auto"/>
              <w:rPr>
                <w:bCs/>
                <w:sz w:val="20"/>
                <w:szCs w:val="20"/>
                <w:lang w:val="es-MX"/>
              </w:rPr>
            </w:pPr>
            <w:r w:rsidRPr="00BD25C3">
              <w:rPr>
                <w:sz w:val="20"/>
                <w:szCs w:val="20"/>
                <w:lang w:val="es-VE"/>
              </w:rPr>
              <w:t>Ing. Bienvenido Máximo Vera Tumbaco</w:t>
            </w:r>
            <w:r w:rsidR="003A072A" w:rsidRPr="00BD25C3">
              <w:rPr>
                <w:bCs/>
                <w:sz w:val="20"/>
                <w:szCs w:val="20"/>
                <w:lang w:val="es-MX"/>
              </w:rPr>
              <w:t>,</w:t>
            </w:r>
            <w:r>
              <w:rPr>
                <w:bCs/>
                <w:sz w:val="20"/>
                <w:szCs w:val="20"/>
                <w:lang w:val="es-MX"/>
              </w:rPr>
              <w:t xml:space="preserve">profesor de la </w:t>
            </w:r>
            <w:r w:rsidRPr="00BD25C3">
              <w:rPr>
                <w:bCs/>
                <w:sz w:val="20"/>
                <w:szCs w:val="20"/>
                <w:lang w:val="es-MX"/>
              </w:rPr>
              <w:t>Universidad Estatal del Sur de Manabí</w:t>
            </w:r>
            <w:r w:rsidR="003A072A">
              <w:rPr>
                <w:bCs/>
                <w:sz w:val="20"/>
                <w:szCs w:val="20"/>
                <w:lang w:val="es-MX"/>
              </w:rPr>
              <w:t xml:space="preserve"> y aspirante del Programa de Doctorado de Agricultura Sostenible</w:t>
            </w:r>
          </w:p>
        </w:tc>
      </w:tr>
      <w:tr w:rsidR="001743EB" w:rsidRPr="007D6689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Pr="004B5945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</w:tr>
      <w:tr w:rsidR="001743EB" w:rsidTr="000A1E65"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Tiempo de duración:</w:t>
            </w:r>
          </w:p>
        </w:tc>
        <w:tc>
          <w:tcPr>
            <w:tcW w:w="10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3779A4" w:rsidP="00FC0E82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15 días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desde:</w:t>
            </w:r>
          </w:p>
        </w:tc>
        <w:tc>
          <w:tcPr>
            <w:tcW w:w="10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BD25C3" w:rsidP="00536768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03</w:t>
            </w:r>
            <w:r w:rsidR="003779A4">
              <w:rPr>
                <w:bCs/>
                <w:sz w:val="20"/>
                <w:lang w:val="es-ES_tradnl"/>
              </w:rPr>
              <w:t>/</w:t>
            </w:r>
            <w:r>
              <w:rPr>
                <w:bCs/>
                <w:sz w:val="20"/>
                <w:lang w:val="es-ES_tradnl"/>
              </w:rPr>
              <w:t>10</w:t>
            </w:r>
            <w:r w:rsidR="003779A4">
              <w:rPr>
                <w:bCs/>
                <w:sz w:val="20"/>
                <w:lang w:val="es-ES_tradnl"/>
              </w:rPr>
              <w:t>/22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hasta: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BD25C3" w:rsidP="000A1E65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17</w:t>
            </w:r>
            <w:r w:rsidR="003779A4">
              <w:rPr>
                <w:bCs/>
                <w:sz w:val="20"/>
                <w:lang w:val="es-ES_tradnl"/>
              </w:rPr>
              <w:t>/</w:t>
            </w:r>
            <w:r>
              <w:rPr>
                <w:bCs/>
                <w:sz w:val="20"/>
                <w:lang w:val="es-ES_tradnl"/>
              </w:rPr>
              <w:t>10</w:t>
            </w:r>
            <w:r w:rsidR="003779A4">
              <w:rPr>
                <w:bCs/>
                <w:sz w:val="20"/>
                <w:lang w:val="es-ES_tradnl"/>
              </w:rPr>
              <w:t>/2</w:t>
            </w:r>
            <w:r>
              <w:rPr>
                <w:bCs/>
                <w:sz w:val="20"/>
                <w:lang w:val="es-ES_tradnl"/>
              </w:rPr>
              <w:t>2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Fecha de salida: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BD25C3" w:rsidP="00386468">
            <w:pPr>
              <w:spacing w:line="276" w:lineRule="auto"/>
              <w:jc w:val="center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03</w:t>
            </w:r>
            <w:r w:rsidR="003779A4">
              <w:rPr>
                <w:bCs/>
                <w:sz w:val="20"/>
                <w:lang w:val="es-ES_tradnl"/>
              </w:rPr>
              <w:t>/</w:t>
            </w:r>
            <w:r>
              <w:rPr>
                <w:bCs/>
                <w:sz w:val="20"/>
                <w:lang w:val="es-ES_tradnl"/>
              </w:rPr>
              <w:t>10</w:t>
            </w:r>
            <w:r w:rsidR="003779A4">
              <w:rPr>
                <w:bCs/>
                <w:sz w:val="20"/>
                <w:lang w:val="es-ES_tradnl"/>
              </w:rPr>
              <w:t>/2022</w:t>
            </w:r>
          </w:p>
        </w:tc>
      </w:tr>
      <w:tr w:rsidR="001743EB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1743EB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Objetivos del viaje:</w:t>
            </w: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317A" w:rsidRPr="00386468" w:rsidRDefault="00EA1726" w:rsidP="00386468">
            <w:pPr>
              <w:spacing w:line="276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Chequear y evaluar el rigor científico de los experimentos en ejecución</w:t>
            </w:r>
          </w:p>
        </w:tc>
      </w:tr>
      <w:tr w:rsidR="006E023D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023D" w:rsidRDefault="006E023D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23D" w:rsidRPr="00F439A9" w:rsidRDefault="00EA1726" w:rsidP="000F3CB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Revisar y analizar los resultados obtenidos</w:t>
            </w:r>
          </w:p>
        </w:tc>
      </w:tr>
      <w:tr w:rsidR="00710F86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Pr="00F439A9" w:rsidRDefault="00EA1726" w:rsidP="00FC5FD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Chequear el avance de la escritura de artículos científicos y de la tesis</w:t>
            </w:r>
          </w:p>
        </w:tc>
      </w:tr>
      <w:tr w:rsidR="00710F86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Pr="00F439A9" w:rsidRDefault="00EA1726" w:rsidP="00710F8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Intercambiar </w:t>
            </w:r>
            <w:r w:rsidR="00215C87">
              <w:rPr>
                <w:sz w:val="20"/>
                <w:szCs w:val="20"/>
              </w:rPr>
              <w:t>con integrantes del proyecto de maíz del IDIAP-Azuero y otros especialistas de la institución</w:t>
            </w:r>
          </w:p>
        </w:tc>
      </w:tr>
      <w:tr w:rsidR="00710F86" w:rsidTr="000A1E65">
        <w:trPr>
          <w:cantSplit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Profesor Invitado: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  <w:p w:rsidR="00710F86" w:rsidRPr="007039C6" w:rsidRDefault="00710F86" w:rsidP="00710F86">
            <w:pPr>
              <w:spacing w:line="276" w:lineRule="auto"/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SI</w:t>
            </w:r>
          </w:p>
        </w:tc>
        <w:tc>
          <w:tcPr>
            <w:tcW w:w="9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  <w:p w:rsidR="00710F86" w:rsidRPr="007039C6" w:rsidRDefault="00710F86" w:rsidP="00710F86">
            <w:pPr>
              <w:spacing w:line="276" w:lineRule="auto"/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NO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Default="00710F86" w:rsidP="00710F86">
            <w:pPr>
              <w:pStyle w:val="Ttulo3"/>
              <w:spacing w:line="276" w:lineRule="auto"/>
              <w:rPr>
                <w:bCs/>
                <w:sz w:val="20"/>
              </w:rPr>
            </w:pPr>
          </w:p>
          <w:p w:rsidR="00710F86" w:rsidRPr="0008040A" w:rsidRDefault="00215C87" w:rsidP="00710F86">
            <w:pPr>
              <w:pStyle w:val="Ttulo3"/>
              <w:spacing w:line="276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  <w:tc>
          <w:tcPr>
            <w:tcW w:w="439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710F86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710F86" w:rsidTr="000A1E65">
        <w:trPr>
          <w:cantSplit/>
        </w:trPr>
        <w:tc>
          <w:tcPr>
            <w:tcW w:w="31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FUENTE DE FINANCIAMIENTO: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jc w:val="right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PASAJE:</w:t>
            </w:r>
          </w:p>
        </w:tc>
        <w:tc>
          <w:tcPr>
            <w:tcW w:w="26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Pr="004A2F30" w:rsidRDefault="006D0E3D" w:rsidP="00710F86">
            <w:pPr>
              <w:pStyle w:val="Ttulo2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 parte del</w:t>
            </w:r>
            <w:r w:rsidR="00215C87">
              <w:rPr>
                <w:sz w:val="20"/>
                <w:szCs w:val="20"/>
              </w:rPr>
              <w:t xml:space="preserve"> aspirante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jc w:val="right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ESTANCIA: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F86" w:rsidRPr="004A2F30" w:rsidRDefault="006D0E3D" w:rsidP="006D0E3D">
            <w:pPr>
              <w:pStyle w:val="Ttulo2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 parte del</w:t>
            </w:r>
            <w:r w:rsidR="00215C87">
              <w:rPr>
                <w:sz w:val="20"/>
                <w:szCs w:val="20"/>
              </w:rPr>
              <w:t xml:space="preserve"> aspirante</w:t>
            </w:r>
          </w:p>
        </w:tc>
      </w:tr>
      <w:tr w:rsidR="00710F86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710F86" w:rsidRDefault="00710F86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</w:tbl>
    <w:p w:rsidR="001743EB" w:rsidRPr="000A1E65" w:rsidRDefault="001743EB" w:rsidP="001743EB">
      <w:pPr>
        <w:jc w:val="center"/>
        <w:rPr>
          <w:sz w:val="20"/>
          <w:lang w:val="es-ES_tradnl"/>
        </w:rPr>
      </w:pPr>
      <w:r w:rsidRPr="000A1E65">
        <w:rPr>
          <w:sz w:val="20"/>
          <w:lang w:val="es-ES_tradnl"/>
        </w:rPr>
        <w:t>SALIDAS ANTERIORES EN EL AÑO:</w:t>
      </w:r>
      <w:r w:rsidR="00DF69F6">
        <w:rPr>
          <w:sz w:val="20"/>
          <w:lang w:val="es-ES_tradnl"/>
        </w:rPr>
        <w:t>Panamá</w:t>
      </w:r>
    </w:p>
    <w:p w:rsidR="006E023D" w:rsidRPr="000A1E65" w:rsidRDefault="006E023D" w:rsidP="001743EB">
      <w:pPr>
        <w:jc w:val="center"/>
        <w:rPr>
          <w:sz w:val="20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6"/>
        <w:gridCol w:w="3828"/>
        <w:gridCol w:w="2976"/>
      </w:tblGrid>
      <w:tr w:rsidR="00F71558" w:rsidRPr="000A1E65" w:rsidTr="000A1E65">
        <w:trPr>
          <w:jc w:val="center"/>
        </w:trPr>
        <w:tc>
          <w:tcPr>
            <w:tcW w:w="2126" w:type="dxa"/>
            <w:vAlign w:val="center"/>
          </w:tcPr>
          <w:p w:rsidR="00F71558" w:rsidRPr="000A1E65" w:rsidRDefault="00F71558" w:rsidP="000B2589">
            <w:pPr>
              <w:jc w:val="center"/>
              <w:rPr>
                <w:sz w:val="20"/>
                <w:lang w:val="es-ES_tradnl"/>
              </w:rPr>
            </w:pPr>
            <w:r w:rsidRPr="000A1E65">
              <w:rPr>
                <w:sz w:val="20"/>
                <w:lang w:val="es-ES_tradnl"/>
              </w:rPr>
              <w:t>PAIS</w:t>
            </w:r>
          </w:p>
        </w:tc>
        <w:tc>
          <w:tcPr>
            <w:tcW w:w="3828" w:type="dxa"/>
            <w:vAlign w:val="center"/>
          </w:tcPr>
          <w:p w:rsidR="00F71558" w:rsidRPr="000A1E65" w:rsidRDefault="00F71558" w:rsidP="000B2589">
            <w:pPr>
              <w:pStyle w:val="Ttulo3"/>
              <w:rPr>
                <w:sz w:val="20"/>
              </w:rPr>
            </w:pPr>
            <w:r w:rsidRPr="000A1E65">
              <w:rPr>
                <w:sz w:val="20"/>
              </w:rPr>
              <w:t>ESTANCIA</w:t>
            </w:r>
          </w:p>
        </w:tc>
        <w:tc>
          <w:tcPr>
            <w:tcW w:w="2976" w:type="dxa"/>
            <w:vAlign w:val="center"/>
          </w:tcPr>
          <w:p w:rsidR="00F71558" w:rsidRPr="000A1E65" w:rsidRDefault="00F71558" w:rsidP="006E023D">
            <w:pPr>
              <w:pStyle w:val="Ttulo1"/>
              <w:jc w:val="center"/>
              <w:rPr>
                <w:sz w:val="20"/>
              </w:rPr>
            </w:pPr>
            <w:r w:rsidRPr="000A1E65">
              <w:rPr>
                <w:sz w:val="20"/>
              </w:rPr>
              <w:t>DESDE YHASTA</w:t>
            </w:r>
          </w:p>
        </w:tc>
      </w:tr>
      <w:tr w:rsidR="00F71558" w:rsidTr="000A1E65">
        <w:trPr>
          <w:jc w:val="center"/>
        </w:trPr>
        <w:tc>
          <w:tcPr>
            <w:tcW w:w="2126" w:type="dxa"/>
          </w:tcPr>
          <w:p w:rsidR="00F71558" w:rsidRPr="009F6B92" w:rsidRDefault="00BD25C3" w:rsidP="00434BAD">
            <w:pPr>
              <w:jc w:val="center"/>
              <w:rPr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b w:val="0"/>
                <w:bCs/>
                <w:sz w:val="20"/>
                <w:szCs w:val="20"/>
                <w:lang w:val="es-ES_tradnl"/>
              </w:rPr>
              <w:t>Panamá</w:t>
            </w:r>
          </w:p>
        </w:tc>
        <w:tc>
          <w:tcPr>
            <w:tcW w:w="3828" w:type="dxa"/>
          </w:tcPr>
          <w:p w:rsidR="00F71558" w:rsidRPr="0012074A" w:rsidRDefault="00DF69F6" w:rsidP="0012074A">
            <w:pPr>
              <w:jc w:val="center"/>
              <w:rPr>
                <w:bCs/>
                <w:sz w:val="20"/>
                <w:szCs w:val="20"/>
                <w:lang w:val="es-ES_tradnl"/>
              </w:rPr>
            </w:pPr>
            <w:r>
              <w:rPr>
                <w:bCs/>
                <w:sz w:val="20"/>
                <w:szCs w:val="20"/>
                <w:lang w:val="es-ES_tradnl"/>
              </w:rPr>
              <w:t>Chequeo del trabajo de aspirante de doctorado durante 15 días</w:t>
            </w:r>
          </w:p>
        </w:tc>
        <w:tc>
          <w:tcPr>
            <w:tcW w:w="2976" w:type="dxa"/>
          </w:tcPr>
          <w:p w:rsidR="00F71558" w:rsidRPr="009F6B92" w:rsidRDefault="00DF69F6" w:rsidP="00DF69F6">
            <w:pPr>
              <w:jc w:val="center"/>
              <w:rPr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b w:val="0"/>
                <w:bCs/>
                <w:sz w:val="20"/>
                <w:szCs w:val="20"/>
                <w:lang w:val="es-ES_tradnl"/>
              </w:rPr>
              <w:t>10/06/22-25/06/22</w:t>
            </w:r>
          </w:p>
        </w:tc>
      </w:tr>
      <w:tr w:rsidR="00F71558" w:rsidTr="000A1E65">
        <w:trPr>
          <w:jc w:val="center"/>
        </w:trPr>
        <w:tc>
          <w:tcPr>
            <w:tcW w:w="2126" w:type="dxa"/>
          </w:tcPr>
          <w:p w:rsidR="00F71558" w:rsidRPr="009F6B92" w:rsidRDefault="00F71558" w:rsidP="003B438B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828" w:type="dxa"/>
          </w:tcPr>
          <w:p w:rsidR="00F71558" w:rsidRPr="0012074A" w:rsidRDefault="00F71558" w:rsidP="0012074A">
            <w:pPr>
              <w:jc w:val="center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976" w:type="dxa"/>
          </w:tcPr>
          <w:p w:rsidR="00F71558" w:rsidRPr="009F6B92" w:rsidRDefault="00F71558" w:rsidP="000B2589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</w:tr>
      <w:tr w:rsidR="00F71558" w:rsidTr="000A1E65">
        <w:trPr>
          <w:jc w:val="center"/>
        </w:trPr>
        <w:tc>
          <w:tcPr>
            <w:tcW w:w="2126" w:type="dxa"/>
          </w:tcPr>
          <w:p w:rsidR="00F71558" w:rsidRPr="009F6B92" w:rsidRDefault="00F71558" w:rsidP="003B438B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828" w:type="dxa"/>
          </w:tcPr>
          <w:p w:rsidR="00F71558" w:rsidRPr="0012074A" w:rsidRDefault="00F71558" w:rsidP="0012074A">
            <w:pPr>
              <w:jc w:val="center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976" w:type="dxa"/>
          </w:tcPr>
          <w:p w:rsidR="00F71558" w:rsidRPr="009F6B92" w:rsidRDefault="00F71558" w:rsidP="000B2589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</w:tr>
    </w:tbl>
    <w:p w:rsidR="001743EB" w:rsidRDefault="001743EB" w:rsidP="001743EB">
      <w:pPr>
        <w:rPr>
          <w:b w:val="0"/>
          <w:bCs/>
          <w:sz w:val="20"/>
          <w:lang w:val="es-ES_tradnl"/>
        </w:rPr>
      </w:pPr>
    </w:p>
    <w:p w:rsidR="007039C6" w:rsidRDefault="007039C6" w:rsidP="001743EB">
      <w:pPr>
        <w:pStyle w:val="Ttulo1"/>
        <w:rPr>
          <w:sz w:val="20"/>
        </w:rPr>
      </w:pPr>
    </w:p>
    <w:p w:rsidR="007039C6" w:rsidRDefault="007039C6" w:rsidP="001743EB">
      <w:pPr>
        <w:pStyle w:val="Ttulo1"/>
        <w:rPr>
          <w:sz w:val="20"/>
        </w:rPr>
      </w:pPr>
    </w:p>
    <w:p w:rsidR="005A04CD" w:rsidRDefault="000A1E65" w:rsidP="001743EB">
      <w:pPr>
        <w:pStyle w:val="Ttulo1"/>
        <w:rPr>
          <w:sz w:val="20"/>
        </w:rPr>
      </w:pPr>
      <w:r>
        <w:rPr>
          <w:sz w:val="20"/>
        </w:rPr>
        <w:t xml:space="preserve">NOMBRE Y </w:t>
      </w:r>
      <w:r w:rsidR="001743EB">
        <w:rPr>
          <w:sz w:val="20"/>
        </w:rPr>
        <w:t>FIRMA</w:t>
      </w:r>
      <w:r w:rsidR="00E00C2C">
        <w:rPr>
          <w:sz w:val="20"/>
        </w:rPr>
        <w:t xml:space="preserve"> DEL JEFE DEL DPTO. </w:t>
      </w:r>
    </w:p>
    <w:p w:rsidR="001743EB" w:rsidRDefault="00CC0226" w:rsidP="001743EB">
      <w:pPr>
        <w:pStyle w:val="Ttulo1"/>
        <w:rPr>
          <w:sz w:val="20"/>
        </w:rPr>
      </w:pPr>
      <w:r>
        <w:rPr>
          <w:sz w:val="20"/>
        </w:rPr>
        <w:t>VTO.BNO. DIRECTOR DE CIENCIA</w:t>
      </w:r>
      <w:r w:rsidR="007E4605">
        <w:rPr>
          <w:sz w:val="20"/>
        </w:rPr>
        <w:t>E INNOVACIÓN TECNOLÓGICA_</w:t>
      </w:r>
    </w:p>
    <w:p w:rsidR="001743EB" w:rsidRPr="00B95190" w:rsidRDefault="001743EB" w:rsidP="001743EB">
      <w:pPr>
        <w:rPr>
          <w:sz w:val="16"/>
          <w:szCs w:val="16"/>
          <w:lang w:val="es-ES_tradnl"/>
        </w:rPr>
      </w:pPr>
    </w:p>
    <w:p w:rsidR="005A04CD" w:rsidRDefault="005A04CD" w:rsidP="001743EB">
      <w:pPr>
        <w:rPr>
          <w:sz w:val="20"/>
          <w:lang w:val="es-ES_tradnl"/>
        </w:rPr>
      </w:pPr>
    </w:p>
    <w:p w:rsidR="005A04CD" w:rsidRDefault="005A04CD" w:rsidP="001743EB">
      <w:pPr>
        <w:rPr>
          <w:sz w:val="20"/>
          <w:lang w:val="es-ES_tradnl"/>
        </w:rPr>
      </w:pPr>
    </w:p>
    <w:p w:rsidR="001743EB" w:rsidRDefault="001743EB" w:rsidP="001743EB">
      <w:pPr>
        <w:rPr>
          <w:b w:val="0"/>
          <w:bCs/>
          <w:sz w:val="20"/>
          <w:lang w:val="es-ES_tradnl"/>
        </w:rPr>
      </w:pPr>
      <w:r>
        <w:rPr>
          <w:sz w:val="20"/>
          <w:lang w:val="es-ES_tradnl"/>
        </w:rPr>
        <w:t xml:space="preserve">DECISIÓN DE LA </w:t>
      </w:r>
      <w:r w:rsidR="002B2950">
        <w:rPr>
          <w:sz w:val="20"/>
          <w:lang w:val="es-ES_tradnl"/>
        </w:rPr>
        <w:t>COMISIÓN DE CUADROS:</w:t>
      </w:r>
    </w:p>
    <w:p w:rsidR="000B2589" w:rsidRDefault="000B2589" w:rsidP="001743EB">
      <w:pPr>
        <w:rPr>
          <w:b w:val="0"/>
          <w:bCs/>
          <w:lang w:val="es-ES_tradnl"/>
        </w:rPr>
      </w:pPr>
    </w:p>
    <w:p w:rsidR="002B2950" w:rsidRPr="000A1E65" w:rsidRDefault="002B2950" w:rsidP="001743EB">
      <w:pPr>
        <w:rPr>
          <w:b w:val="0"/>
          <w:bCs/>
          <w:sz w:val="22"/>
          <w:lang w:val="es-ES_tradnl"/>
        </w:rPr>
      </w:pPr>
      <w:r w:rsidRPr="000A1E65">
        <w:rPr>
          <w:b w:val="0"/>
          <w:bCs/>
          <w:sz w:val="22"/>
          <w:lang w:val="es-ES_tradnl"/>
        </w:rPr>
        <w:t>Plan ________             Extra-Plan_______</w:t>
      </w:r>
    </w:p>
    <w:p w:rsidR="00227722" w:rsidRDefault="00FD52ED" w:rsidP="00FD52ED">
      <w:pPr>
        <w:tabs>
          <w:tab w:val="left" w:pos="3645"/>
        </w:tabs>
        <w:rPr>
          <w:b w:val="0"/>
          <w:bCs/>
          <w:lang w:val="es-ES_tradnl"/>
        </w:rPr>
      </w:pPr>
      <w:r>
        <w:rPr>
          <w:b w:val="0"/>
          <w:bCs/>
          <w:lang w:val="es-ES_tradnl"/>
        </w:rPr>
        <w:tab/>
      </w:r>
    </w:p>
    <w:p w:rsidR="00326FFD" w:rsidRDefault="00326FFD" w:rsidP="00227722">
      <w:pPr>
        <w:rPr>
          <w:b w:val="0"/>
          <w:bCs/>
          <w:i/>
          <w:iCs/>
          <w:sz w:val="20"/>
          <w:lang w:val="es-ES_tradnl"/>
        </w:rPr>
      </w:pPr>
    </w:p>
    <w:p w:rsidR="00326FFD" w:rsidRDefault="00326FFD" w:rsidP="00227722">
      <w:pPr>
        <w:rPr>
          <w:b w:val="0"/>
          <w:bCs/>
          <w:i/>
          <w:iCs/>
          <w:sz w:val="20"/>
          <w:lang w:val="es-ES_tradnl"/>
        </w:rPr>
      </w:pPr>
    </w:p>
    <w:p w:rsidR="00227722" w:rsidRDefault="00227722" w:rsidP="00227722">
      <w:pPr>
        <w:rPr>
          <w:b w:val="0"/>
          <w:bCs/>
          <w:i/>
          <w:iCs/>
          <w:sz w:val="20"/>
          <w:lang w:val="es-ES_tradnl"/>
        </w:rPr>
      </w:pPr>
      <w:r>
        <w:rPr>
          <w:b w:val="0"/>
          <w:bCs/>
          <w:i/>
          <w:iCs/>
          <w:sz w:val="20"/>
          <w:lang w:val="es-ES_tradnl"/>
        </w:rPr>
        <w:t>NOTA: Recuerde que al regreso debe enviar a la DRI un informe de una cuartilla con los resultados obtenidos en el</w:t>
      </w:r>
    </w:p>
    <w:p w:rsidR="00227722" w:rsidRDefault="00227722" w:rsidP="00227722">
      <w:pPr>
        <w:rPr>
          <w:b w:val="0"/>
          <w:bCs/>
          <w:sz w:val="20"/>
          <w:lang w:val="es-ES_tradnl"/>
        </w:rPr>
      </w:pPr>
      <w:r>
        <w:rPr>
          <w:b w:val="0"/>
          <w:bCs/>
          <w:i/>
          <w:iCs/>
          <w:sz w:val="20"/>
          <w:lang w:val="es-ES_tradnl"/>
        </w:rPr>
        <w:t>viaje.</w:t>
      </w:r>
    </w:p>
    <w:sectPr w:rsidR="00227722" w:rsidSect="000B2589">
      <w:pgSz w:w="12242" w:h="15842" w:code="1"/>
      <w:pgMar w:top="737" w:right="851" w:bottom="567" w:left="85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04A02"/>
    <w:multiLevelType w:val="hybridMultilevel"/>
    <w:tmpl w:val="D6D42B1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E60BA0"/>
    <w:multiLevelType w:val="hybridMultilevel"/>
    <w:tmpl w:val="40A669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compat/>
  <w:rsids>
    <w:rsidRoot w:val="0010032B"/>
    <w:rsid w:val="00010D68"/>
    <w:rsid w:val="000263EC"/>
    <w:rsid w:val="000670D1"/>
    <w:rsid w:val="00085FF2"/>
    <w:rsid w:val="000A1E65"/>
    <w:rsid w:val="000A21C3"/>
    <w:rsid w:val="000A225E"/>
    <w:rsid w:val="000B2589"/>
    <w:rsid w:val="000F3CB1"/>
    <w:rsid w:val="0010032B"/>
    <w:rsid w:val="0012074A"/>
    <w:rsid w:val="00131DE5"/>
    <w:rsid w:val="0014667F"/>
    <w:rsid w:val="00155041"/>
    <w:rsid w:val="001743EB"/>
    <w:rsid w:val="001800D6"/>
    <w:rsid w:val="001B14EC"/>
    <w:rsid w:val="00215C87"/>
    <w:rsid w:val="00217BE6"/>
    <w:rsid w:val="00227722"/>
    <w:rsid w:val="0024663A"/>
    <w:rsid w:val="002B2950"/>
    <w:rsid w:val="002D0EFA"/>
    <w:rsid w:val="002D1B83"/>
    <w:rsid w:val="002D2ADB"/>
    <w:rsid w:val="002D6C47"/>
    <w:rsid w:val="002F29BC"/>
    <w:rsid w:val="002F2E8F"/>
    <w:rsid w:val="002F6EDA"/>
    <w:rsid w:val="00302656"/>
    <w:rsid w:val="00326FFD"/>
    <w:rsid w:val="003779A4"/>
    <w:rsid w:val="00386468"/>
    <w:rsid w:val="003A072A"/>
    <w:rsid w:val="003A4F07"/>
    <w:rsid w:val="003B438B"/>
    <w:rsid w:val="0040468C"/>
    <w:rsid w:val="00421E5D"/>
    <w:rsid w:val="00434BAD"/>
    <w:rsid w:val="004523AC"/>
    <w:rsid w:val="00452E8A"/>
    <w:rsid w:val="00477FB2"/>
    <w:rsid w:val="00492F96"/>
    <w:rsid w:val="004930C1"/>
    <w:rsid w:val="004A237C"/>
    <w:rsid w:val="004A2F30"/>
    <w:rsid w:val="004B5945"/>
    <w:rsid w:val="00504C6A"/>
    <w:rsid w:val="00530ED2"/>
    <w:rsid w:val="00532B3B"/>
    <w:rsid w:val="005359FA"/>
    <w:rsid w:val="00536768"/>
    <w:rsid w:val="005747DF"/>
    <w:rsid w:val="00582C2A"/>
    <w:rsid w:val="005839DE"/>
    <w:rsid w:val="005A04CD"/>
    <w:rsid w:val="005B4F45"/>
    <w:rsid w:val="005D7B5E"/>
    <w:rsid w:val="00691DF2"/>
    <w:rsid w:val="006D0E3D"/>
    <w:rsid w:val="006E023D"/>
    <w:rsid w:val="007039C6"/>
    <w:rsid w:val="00710F86"/>
    <w:rsid w:val="0071646E"/>
    <w:rsid w:val="00727313"/>
    <w:rsid w:val="0077010B"/>
    <w:rsid w:val="00785130"/>
    <w:rsid w:val="007A4FD4"/>
    <w:rsid w:val="007A505E"/>
    <w:rsid w:val="007C4485"/>
    <w:rsid w:val="007D6689"/>
    <w:rsid w:val="007E4605"/>
    <w:rsid w:val="00804361"/>
    <w:rsid w:val="00814E7E"/>
    <w:rsid w:val="00835C4E"/>
    <w:rsid w:val="008A701A"/>
    <w:rsid w:val="008C5263"/>
    <w:rsid w:val="008D0D17"/>
    <w:rsid w:val="008D6CE8"/>
    <w:rsid w:val="008E60EE"/>
    <w:rsid w:val="009323A1"/>
    <w:rsid w:val="00946B8D"/>
    <w:rsid w:val="009514DA"/>
    <w:rsid w:val="00962E43"/>
    <w:rsid w:val="009777E6"/>
    <w:rsid w:val="009F6B92"/>
    <w:rsid w:val="00A137D6"/>
    <w:rsid w:val="00A1432E"/>
    <w:rsid w:val="00A50EE7"/>
    <w:rsid w:val="00A70686"/>
    <w:rsid w:val="00A826CF"/>
    <w:rsid w:val="00B1582D"/>
    <w:rsid w:val="00B33AC5"/>
    <w:rsid w:val="00B4146C"/>
    <w:rsid w:val="00BA30D3"/>
    <w:rsid w:val="00BA4FA2"/>
    <w:rsid w:val="00BD25C3"/>
    <w:rsid w:val="00C936FE"/>
    <w:rsid w:val="00CB3930"/>
    <w:rsid w:val="00CC0226"/>
    <w:rsid w:val="00CC38AC"/>
    <w:rsid w:val="00CD1A93"/>
    <w:rsid w:val="00D35E28"/>
    <w:rsid w:val="00D37E78"/>
    <w:rsid w:val="00D450F9"/>
    <w:rsid w:val="00D6317A"/>
    <w:rsid w:val="00D71995"/>
    <w:rsid w:val="00D921FD"/>
    <w:rsid w:val="00DB2D4F"/>
    <w:rsid w:val="00DE63AA"/>
    <w:rsid w:val="00DF1B1F"/>
    <w:rsid w:val="00DF69F6"/>
    <w:rsid w:val="00E00BBB"/>
    <w:rsid w:val="00E00C2C"/>
    <w:rsid w:val="00E04FAC"/>
    <w:rsid w:val="00E638FC"/>
    <w:rsid w:val="00EA1726"/>
    <w:rsid w:val="00EC483E"/>
    <w:rsid w:val="00EC74D5"/>
    <w:rsid w:val="00F076A9"/>
    <w:rsid w:val="00F2538B"/>
    <w:rsid w:val="00F439A9"/>
    <w:rsid w:val="00F65FAB"/>
    <w:rsid w:val="00F71558"/>
    <w:rsid w:val="00F95553"/>
    <w:rsid w:val="00FC0E82"/>
    <w:rsid w:val="00FC5FD5"/>
    <w:rsid w:val="00FD52ED"/>
    <w:rsid w:val="00FF2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3EB"/>
    <w:rPr>
      <w:rFonts w:ascii="Arial" w:hAnsi="Arial" w:cs="Arial"/>
      <w:b/>
      <w:sz w:val="24"/>
      <w:szCs w:val="24"/>
    </w:rPr>
  </w:style>
  <w:style w:type="paragraph" w:styleId="Ttulo1">
    <w:name w:val="heading 1"/>
    <w:basedOn w:val="Normal"/>
    <w:next w:val="Normal"/>
    <w:qFormat/>
    <w:rsid w:val="001743EB"/>
    <w:pPr>
      <w:keepNext/>
      <w:outlineLvl w:val="0"/>
    </w:pPr>
    <w:rPr>
      <w:lang w:val="es-ES_tradnl"/>
    </w:rPr>
  </w:style>
  <w:style w:type="paragraph" w:styleId="Ttulo2">
    <w:name w:val="heading 2"/>
    <w:basedOn w:val="Normal"/>
    <w:next w:val="Normal"/>
    <w:qFormat/>
    <w:rsid w:val="001743EB"/>
    <w:pPr>
      <w:keepNext/>
      <w:outlineLvl w:val="1"/>
    </w:pPr>
    <w:rPr>
      <w:sz w:val="22"/>
      <w:lang w:val="es-ES_tradnl"/>
    </w:rPr>
  </w:style>
  <w:style w:type="paragraph" w:styleId="Ttulo3">
    <w:name w:val="heading 3"/>
    <w:basedOn w:val="Normal"/>
    <w:next w:val="Normal"/>
    <w:qFormat/>
    <w:rsid w:val="001743EB"/>
    <w:pPr>
      <w:keepNext/>
      <w:jc w:val="center"/>
      <w:outlineLvl w:val="2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mitedesobre">
    <w:name w:val="envelope return"/>
    <w:basedOn w:val="Normal"/>
    <w:rsid w:val="001743EB"/>
    <w:rPr>
      <w:sz w:val="22"/>
      <w:szCs w:val="20"/>
    </w:rPr>
  </w:style>
  <w:style w:type="paragraph" w:styleId="Ttulo">
    <w:name w:val="Title"/>
    <w:basedOn w:val="Normal"/>
    <w:qFormat/>
    <w:rsid w:val="001743EB"/>
    <w:pPr>
      <w:jc w:val="center"/>
    </w:pPr>
    <w:rPr>
      <w:i/>
      <w:iCs/>
      <w:sz w:val="28"/>
      <w:u w:val="single"/>
      <w:lang w:val="es-ES_tradnl"/>
    </w:rPr>
  </w:style>
  <w:style w:type="paragraph" w:styleId="Sinespaciado">
    <w:name w:val="No Spacing"/>
    <w:uiPriority w:val="1"/>
    <w:qFormat/>
    <w:rsid w:val="00A706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rge%20Luis%20Timoneda.PROYECTO\Datos%20de%20programa\Microsoft\Templates\Modelo%20Ficha%20de%20Sali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8FEEA-CA2D-4817-8665-A7134590D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Salida.dot</Template>
  <TotalTime>60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SALIDA PARA NOMENCLATURA DE LA RT</vt:lpstr>
    </vt:vector>
  </TitlesOfParts>
  <Company>MES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SALIDA PARA NOMENCLATURA DE LA RT</dc:title>
  <dc:creator>Jorge Luis Timoneda</dc:creator>
  <cp:lastModifiedBy>Yanelis</cp:lastModifiedBy>
  <cp:revision>12</cp:revision>
  <cp:lastPrinted>2022-01-31T22:03:00Z</cp:lastPrinted>
  <dcterms:created xsi:type="dcterms:W3CDTF">2022-01-31T22:08:00Z</dcterms:created>
  <dcterms:modified xsi:type="dcterms:W3CDTF">2022-07-12T00:06:00Z</dcterms:modified>
</cp:coreProperties>
</file>