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C3" w:rsidRPr="00EE3E28" w:rsidRDefault="00EE3E28">
      <w:pPr>
        <w:rPr>
          <w:rFonts w:ascii="Arial" w:hAnsi="Arial" w:cs="Arial"/>
          <w:sz w:val="24"/>
          <w:szCs w:val="24"/>
        </w:rPr>
      </w:pPr>
      <w:r w:rsidRPr="00EE3E28">
        <w:rPr>
          <w:rFonts w:ascii="Arial" w:hAnsi="Arial" w:cs="Arial"/>
          <w:b/>
          <w:sz w:val="24"/>
          <w:szCs w:val="24"/>
        </w:rPr>
        <w:t>PROPUESTAS PARA EL CONSEJO CIENTIFICO DEL INCA</w:t>
      </w:r>
      <w:r w:rsidRPr="00EE3E28">
        <w:rPr>
          <w:rFonts w:ascii="Arial" w:hAnsi="Arial" w:cs="Arial"/>
          <w:sz w:val="24"/>
          <w:szCs w:val="24"/>
        </w:rPr>
        <w:t>.</w:t>
      </w: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JUBILADOS (VOTAR POR 2)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2971"/>
      </w:tblGrid>
      <w:tr w:rsidR="00EE3E28" w:rsidTr="000B665D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297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0B665D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>. Juan Adriano Cabrera Rodríguez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:rsidR="00EE3E28" w:rsidRPr="000B665D" w:rsidRDefault="00EE3E28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0B665D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Ramón Rivera Espinosa </w:t>
            </w:r>
          </w:p>
        </w:tc>
        <w:tc>
          <w:tcPr>
            <w:tcW w:w="2971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Alberto Hernández Jiménez </w:t>
            </w:r>
          </w:p>
        </w:tc>
        <w:tc>
          <w:tcPr>
            <w:tcW w:w="2971" w:type="dxa"/>
          </w:tcPr>
          <w:p w:rsidR="00EE3E28" w:rsidRPr="000B665D" w:rsidRDefault="00EE3E28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0B665D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2971" w:type="dxa"/>
          </w:tcPr>
          <w:p w:rsidR="00EE3E28" w:rsidRPr="000B665D" w:rsidRDefault="00EE3E28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6116" w:rsidTr="000B665D">
        <w:tc>
          <w:tcPr>
            <w:tcW w:w="4508" w:type="dxa"/>
          </w:tcPr>
          <w:p w:rsidR="009A6116" w:rsidRPr="00EE3E28" w:rsidRDefault="009A6116" w:rsidP="009A611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Miriam Núñez </w:t>
            </w:r>
            <w:r w:rsidR="0044467A">
              <w:rPr>
                <w:rFonts w:ascii="Arial" w:hAnsi="Arial" w:cs="Arial"/>
                <w:sz w:val="24"/>
                <w:szCs w:val="24"/>
              </w:rPr>
              <w:t>Vázquez</w:t>
            </w:r>
          </w:p>
        </w:tc>
        <w:tc>
          <w:tcPr>
            <w:tcW w:w="2971" w:type="dxa"/>
          </w:tcPr>
          <w:p w:rsidR="009A6116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9A6116" w:rsidTr="000B665D">
        <w:tc>
          <w:tcPr>
            <w:tcW w:w="4508" w:type="dxa"/>
          </w:tcPr>
          <w:p w:rsidR="009A6116" w:rsidRDefault="009A6116" w:rsidP="009A6116"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B6B14" w:rsidRPr="00EE3E28">
              <w:rPr>
                <w:rFonts w:ascii="Arial" w:hAnsi="Arial" w:cs="Arial"/>
                <w:sz w:val="24"/>
                <w:szCs w:val="24"/>
              </w:rPr>
              <w:t>Nicolás</w:t>
            </w:r>
            <w:r w:rsidRPr="00EE3E28">
              <w:rPr>
                <w:rFonts w:ascii="Arial" w:hAnsi="Arial" w:cs="Arial"/>
                <w:sz w:val="24"/>
                <w:szCs w:val="24"/>
              </w:rPr>
              <w:t xml:space="preserve"> Medina Basso</w:t>
            </w:r>
          </w:p>
        </w:tc>
        <w:tc>
          <w:tcPr>
            <w:tcW w:w="2971" w:type="dxa"/>
          </w:tcPr>
          <w:p w:rsidR="009A6116" w:rsidRPr="000B665D" w:rsidRDefault="009A6116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6116" w:rsidTr="000B665D">
        <w:tc>
          <w:tcPr>
            <w:tcW w:w="4508" w:type="dxa"/>
          </w:tcPr>
          <w:p w:rsidR="009A6116" w:rsidRDefault="009A6116" w:rsidP="00BB6B14">
            <w:proofErr w:type="spellStart"/>
            <w:r w:rsidRPr="00BB6B14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BB6B14">
              <w:rPr>
                <w:rFonts w:ascii="Arial" w:hAnsi="Arial" w:cs="Arial"/>
                <w:sz w:val="24"/>
                <w:szCs w:val="24"/>
              </w:rPr>
              <w:t>.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B14" w:rsidRPr="00BB6B14">
              <w:rPr>
                <w:rFonts w:ascii="Arial" w:hAnsi="Arial" w:cs="Arial"/>
                <w:sz w:val="24"/>
                <w:szCs w:val="24"/>
              </w:rPr>
              <w:t>José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Miguel </w:t>
            </w:r>
            <w:proofErr w:type="spellStart"/>
            <w:r w:rsidR="00BB6B14">
              <w:rPr>
                <w:rFonts w:ascii="Arial" w:hAnsi="Arial" w:cs="Arial"/>
                <w:sz w:val="24"/>
                <w:szCs w:val="24"/>
              </w:rPr>
              <w:t>Dell’Amico</w:t>
            </w:r>
            <w:proofErr w:type="spellEnd"/>
            <w:r w:rsidR="00BB6B14">
              <w:rPr>
                <w:rFonts w:ascii="Arial" w:hAnsi="Arial" w:cs="Arial"/>
                <w:sz w:val="24"/>
                <w:szCs w:val="24"/>
              </w:rPr>
              <w:t xml:space="preserve"> Rodríguez</w:t>
            </w:r>
            <w:r w:rsidR="00886D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:rsidR="009A6116" w:rsidRPr="000B665D" w:rsidRDefault="009A6116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JOVENES (VOTAR POR 3)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2971"/>
      </w:tblGrid>
      <w:tr w:rsidR="00EE3E28" w:rsidTr="000B665D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297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0B665D">
        <w:tc>
          <w:tcPr>
            <w:tcW w:w="4508" w:type="dxa"/>
          </w:tcPr>
          <w:p w:rsidR="00EE3E28" w:rsidRPr="00EE3E28" w:rsidRDefault="00EE3E28" w:rsidP="00EE3E2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Ionel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Hernández Forte</w:t>
            </w:r>
          </w:p>
        </w:tc>
        <w:tc>
          <w:tcPr>
            <w:tcW w:w="2971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44467A" w:rsidTr="000B665D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2971" w:type="dxa"/>
          </w:tcPr>
          <w:p w:rsidR="0044467A" w:rsidRPr="000B665D" w:rsidRDefault="0044467A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467A" w:rsidTr="000B665D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Danurys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2971" w:type="dxa"/>
          </w:tcPr>
          <w:p w:rsidR="0044467A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44467A" w:rsidTr="000B665D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2971" w:type="dxa"/>
          </w:tcPr>
          <w:p w:rsidR="0044467A" w:rsidRPr="000B665D" w:rsidRDefault="0044467A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467A" w:rsidTr="000B665D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Yaniel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2971" w:type="dxa"/>
          </w:tcPr>
          <w:p w:rsidR="0044467A" w:rsidRPr="000B665D" w:rsidRDefault="0044467A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467A" w:rsidTr="000B665D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2971" w:type="dxa"/>
          </w:tcPr>
          <w:p w:rsidR="0044467A" w:rsidRPr="000B665D" w:rsidRDefault="0044467A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467A" w:rsidTr="000B665D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2971" w:type="dxa"/>
          </w:tcPr>
          <w:p w:rsidR="0044467A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44467A" w:rsidTr="000B665D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Yarisyen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2971" w:type="dxa"/>
          </w:tcPr>
          <w:p w:rsidR="0044467A" w:rsidRPr="000B665D" w:rsidRDefault="0044467A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MAYORES DE 35 AÑOS. (VOTAR POR 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3"/>
        <w:gridCol w:w="2976"/>
      </w:tblGrid>
      <w:tr w:rsidR="00EE3E28" w:rsidTr="000B665D">
        <w:tc>
          <w:tcPr>
            <w:tcW w:w="4503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2976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Mario Varela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Nualle</w:t>
            </w:r>
            <w:r w:rsidR="00940005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Kalyanne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Pedro José González Cañizares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Yonaysi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2976" w:type="dxa"/>
          </w:tcPr>
          <w:p w:rsidR="00EE3E28" w:rsidRPr="000B665D" w:rsidRDefault="00EE3E28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0B665D">
        <w:tc>
          <w:tcPr>
            <w:tcW w:w="4503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Noraida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Alejandro Bernardo Falcón Rodríguez</w:t>
            </w:r>
          </w:p>
        </w:tc>
        <w:tc>
          <w:tcPr>
            <w:tcW w:w="2976" w:type="dxa"/>
          </w:tcPr>
          <w:p w:rsidR="00EE3E28" w:rsidRPr="000B665D" w:rsidRDefault="00EE3E28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  <w:bookmarkStart w:id="0" w:name="_GoBack"/>
        <w:bookmarkEnd w:id="0"/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Deyanira Rivero González</w:t>
            </w:r>
          </w:p>
        </w:tc>
        <w:tc>
          <w:tcPr>
            <w:tcW w:w="2976" w:type="dxa"/>
          </w:tcPr>
          <w:p w:rsidR="00EE3E28" w:rsidRPr="000B665D" w:rsidRDefault="00EE3E28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Marilyn Florido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Alexis Lam Piedra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  <w:tr w:rsidR="00EE3E28" w:rsidTr="000B665D">
        <w:tc>
          <w:tcPr>
            <w:tcW w:w="4503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Osmel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2976" w:type="dxa"/>
          </w:tcPr>
          <w:p w:rsidR="00EE3E28" w:rsidRPr="000B665D" w:rsidRDefault="000B665D" w:rsidP="000B665D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665D">
              <w:rPr>
                <w:rFonts w:ascii="Arial" w:hAnsi="Arial" w:cs="Arial"/>
                <w:b/>
                <w:sz w:val="24"/>
                <w:szCs w:val="24"/>
              </w:rPr>
              <w:t>X</w:t>
            </w:r>
          </w:p>
        </w:tc>
      </w:tr>
    </w:tbl>
    <w:p w:rsidR="00EE3E28" w:rsidRP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sectPr w:rsidR="00EE3E28" w:rsidRPr="00EE3E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4EB8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2B6B75A0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6B9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28"/>
    <w:rsid w:val="000B665D"/>
    <w:rsid w:val="0044467A"/>
    <w:rsid w:val="006E5024"/>
    <w:rsid w:val="00886D34"/>
    <w:rsid w:val="00940005"/>
    <w:rsid w:val="009A6116"/>
    <w:rsid w:val="00A90D3E"/>
    <w:rsid w:val="00B13FEC"/>
    <w:rsid w:val="00BB6B14"/>
    <w:rsid w:val="00D461C3"/>
    <w:rsid w:val="00EE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BC106-751D-43B3-B0E3-EA281B67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0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Alejandro Falcón Rodríguez</cp:lastModifiedBy>
  <cp:revision>2</cp:revision>
  <dcterms:created xsi:type="dcterms:W3CDTF">2022-03-07T13:00:00Z</dcterms:created>
  <dcterms:modified xsi:type="dcterms:W3CDTF">2022-03-07T13:00:00Z</dcterms:modified>
</cp:coreProperties>
</file>