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>. Juan Adriano Cabrera 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Ramón Rivera Espinosa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Alberto Hernández Jiménez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</w:tcPr>
          <w:p w:rsidR="009A6116" w:rsidRDefault="00F81BA2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A6116" w:rsidTr="00EE3E28">
        <w:tc>
          <w:tcPr>
            <w:tcW w:w="4508" w:type="dxa"/>
          </w:tcPr>
          <w:p w:rsidR="009A6116" w:rsidRDefault="009A6116" w:rsidP="009A6116"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Default="009A6116" w:rsidP="00BB6B14">
            <w:proofErr w:type="spellStart"/>
            <w:r w:rsidRPr="00BB6B14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BB6B14">
              <w:rPr>
                <w:rFonts w:ascii="Arial" w:hAnsi="Arial" w:cs="Arial"/>
                <w:sz w:val="24"/>
                <w:szCs w:val="24"/>
              </w:rPr>
              <w:t>.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Miguel </w:t>
            </w:r>
            <w:proofErr w:type="spellStart"/>
            <w:r w:rsidR="00BB6B14">
              <w:rPr>
                <w:rFonts w:ascii="Arial" w:hAnsi="Arial" w:cs="Arial"/>
                <w:sz w:val="24"/>
                <w:szCs w:val="24"/>
              </w:rPr>
              <w:t>Dell’Amico</w:t>
            </w:r>
            <w:proofErr w:type="spellEnd"/>
            <w:r w:rsidR="00BB6B14">
              <w:rPr>
                <w:rFonts w:ascii="Arial" w:hAnsi="Arial" w:cs="Arial"/>
                <w:sz w:val="24"/>
                <w:szCs w:val="24"/>
              </w:rPr>
              <w:t xml:space="preserve"> Rodríguez</w:t>
            </w:r>
            <w:r w:rsidR="00886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9A6116" w:rsidRDefault="00F81BA2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Hernández Forte</w:t>
            </w:r>
          </w:p>
        </w:tc>
        <w:tc>
          <w:tcPr>
            <w:tcW w:w="4508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Danurys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</w:tcPr>
          <w:p w:rsidR="0044467A" w:rsidRDefault="00F81BA2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44467A" w:rsidRDefault="00F81BA2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44467A" w:rsidRDefault="00F81BA2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EE3E28" w:rsidTr="00EE3E28">
        <w:tc>
          <w:tcPr>
            <w:tcW w:w="4815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Kalyanne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Pedro José González Cañizares</w:t>
            </w:r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Alejandro Bernardo Falcón Rodríguez</w:t>
            </w:r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F81BA2">
        <w:trPr>
          <w:trHeight w:val="70"/>
        </w:trPr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Deyanira Rivero González</w:t>
            </w:r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Marilyn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Alexis Lam Piedra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EE3E28" w:rsidRDefault="00F81BA2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 w15:restartNumberingAfterBreak="0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28"/>
    <w:rsid w:val="0044467A"/>
    <w:rsid w:val="006E5024"/>
    <w:rsid w:val="00886D34"/>
    <w:rsid w:val="00940005"/>
    <w:rsid w:val="009751F0"/>
    <w:rsid w:val="009A6116"/>
    <w:rsid w:val="00A90D3E"/>
    <w:rsid w:val="00B13FEC"/>
    <w:rsid w:val="00BB6B14"/>
    <w:rsid w:val="00D461C3"/>
    <w:rsid w:val="00EE3E28"/>
    <w:rsid w:val="00F8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1404DE-E3BF-4FD1-A754-239222F9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58E46-F3AD-4318-A125-C575178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eduardojerez2019@outlook.com</cp:lastModifiedBy>
  <cp:revision>2</cp:revision>
  <dcterms:created xsi:type="dcterms:W3CDTF">2022-03-07T15:50:00Z</dcterms:created>
  <dcterms:modified xsi:type="dcterms:W3CDTF">2022-03-07T15:50:00Z</dcterms:modified>
</cp:coreProperties>
</file>