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0549" w:rsidRDefault="00290549" w:rsidP="00C03AEB">
      <w:pPr>
        <w:ind w:left="720" w:right="-91" w:hanging="862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B06080">
        <w:rPr>
          <w:rFonts w:ascii="Arial" w:hAnsi="Arial" w:cs="Arial"/>
          <w:b/>
          <w:color w:val="000000"/>
          <w:sz w:val="22"/>
          <w:szCs w:val="22"/>
        </w:rPr>
        <w:t>ANEXO No. 6</w:t>
      </w:r>
    </w:p>
    <w:tbl>
      <w:tblPr>
        <w:tblW w:w="0" w:type="auto"/>
        <w:tblLook w:val="01E0"/>
      </w:tblPr>
      <w:tblGrid>
        <w:gridCol w:w="2058"/>
        <w:gridCol w:w="6998"/>
      </w:tblGrid>
      <w:tr w:rsidR="00290549" w:rsidRPr="00A626CA" w:rsidTr="00CA2C49">
        <w:tc>
          <w:tcPr>
            <w:tcW w:w="2058" w:type="dxa"/>
            <w:vMerge w:val="restart"/>
            <w:vAlign w:val="center"/>
          </w:tcPr>
          <w:p w:rsidR="00290549" w:rsidRPr="00A626CA" w:rsidRDefault="00290549" w:rsidP="00C03AEB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A626CA">
              <w:rPr>
                <w:rFonts w:ascii="Arial" w:hAnsi="Arial" w:cs="Arial"/>
                <w:b/>
                <w:sz w:val="20"/>
                <w:szCs w:val="20"/>
              </w:rPr>
              <w:t>APROBADO:</w:t>
            </w:r>
          </w:p>
        </w:tc>
        <w:tc>
          <w:tcPr>
            <w:tcW w:w="6998" w:type="dxa"/>
            <w:vAlign w:val="center"/>
          </w:tcPr>
          <w:p w:rsidR="00290549" w:rsidRPr="007643F7" w:rsidRDefault="00290549" w:rsidP="007643F7">
            <w:pPr>
              <w:ind w:left="720" w:right="-91" w:hanging="862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Je</w:t>
            </w:r>
            <w:r w:rsidRPr="00B06080">
              <w:rPr>
                <w:rFonts w:ascii="Arial" w:hAnsi="Arial" w:cs="Arial"/>
                <w:color w:val="000000"/>
                <w:sz w:val="22"/>
                <w:szCs w:val="22"/>
              </w:rPr>
              <w:t xml:space="preserve">fe del Departamento de 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Fisiología y Bioquímica Vegetal</w:t>
            </w:r>
          </w:p>
        </w:tc>
      </w:tr>
      <w:tr w:rsidR="00290549" w:rsidRPr="00A626CA" w:rsidTr="00CA2C49">
        <w:tc>
          <w:tcPr>
            <w:tcW w:w="2058" w:type="dxa"/>
            <w:vMerge/>
            <w:vAlign w:val="center"/>
          </w:tcPr>
          <w:p w:rsidR="00290549" w:rsidRPr="00A626CA" w:rsidRDefault="00290549" w:rsidP="00C03AEB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98" w:type="dxa"/>
            <w:vAlign w:val="center"/>
          </w:tcPr>
          <w:p w:rsidR="00290549" w:rsidRPr="00A626CA" w:rsidRDefault="00290549" w:rsidP="007643F7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A626CA">
              <w:rPr>
                <w:rFonts w:ascii="Arial" w:hAnsi="Arial" w:cs="Arial"/>
                <w:b/>
                <w:color w:val="000000"/>
                <w:sz w:val="20"/>
                <w:szCs w:val="20"/>
              </w:rPr>
              <w:t>Cargo del que aprueba el plan</w:t>
            </w:r>
          </w:p>
        </w:tc>
      </w:tr>
      <w:tr w:rsidR="00290549" w:rsidRPr="00A626CA" w:rsidTr="00CA2C49">
        <w:trPr>
          <w:trHeight w:val="232"/>
        </w:trPr>
        <w:tc>
          <w:tcPr>
            <w:tcW w:w="2058" w:type="dxa"/>
            <w:vMerge/>
            <w:vAlign w:val="center"/>
          </w:tcPr>
          <w:p w:rsidR="00290549" w:rsidRPr="00A626CA" w:rsidRDefault="00290549" w:rsidP="00C03AEB">
            <w:pPr>
              <w:jc w:val="both"/>
              <w:rPr>
                <w:rFonts w:ascii="Arial" w:hAnsi="Arial" w:cs="Arial"/>
                <w:b/>
                <w:sz w:val="20"/>
                <w:szCs w:val="20"/>
                <w:highlight w:val="lightGray"/>
              </w:rPr>
            </w:pPr>
          </w:p>
        </w:tc>
        <w:tc>
          <w:tcPr>
            <w:tcW w:w="6998" w:type="dxa"/>
            <w:vAlign w:val="center"/>
          </w:tcPr>
          <w:p w:rsidR="00290549" w:rsidRPr="00A626CA" w:rsidRDefault="00290549" w:rsidP="00764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Yanelis Reyes Guerrero</w:t>
            </w:r>
          </w:p>
        </w:tc>
      </w:tr>
      <w:tr w:rsidR="00290549" w:rsidRPr="00A626CA" w:rsidTr="00CA2C49">
        <w:tc>
          <w:tcPr>
            <w:tcW w:w="2058" w:type="dxa"/>
            <w:vMerge/>
            <w:vAlign w:val="center"/>
          </w:tcPr>
          <w:p w:rsidR="00290549" w:rsidRPr="00A626CA" w:rsidRDefault="00290549" w:rsidP="00C03AEB">
            <w:pPr>
              <w:jc w:val="both"/>
              <w:rPr>
                <w:rFonts w:ascii="Arial" w:hAnsi="Arial" w:cs="Arial"/>
                <w:b/>
                <w:sz w:val="20"/>
                <w:szCs w:val="20"/>
                <w:highlight w:val="lightGray"/>
              </w:rPr>
            </w:pPr>
          </w:p>
        </w:tc>
        <w:tc>
          <w:tcPr>
            <w:tcW w:w="6998" w:type="dxa"/>
            <w:vAlign w:val="center"/>
          </w:tcPr>
          <w:p w:rsidR="00290549" w:rsidRPr="00A626CA" w:rsidRDefault="00290549" w:rsidP="007643F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626CA">
              <w:rPr>
                <w:rFonts w:ascii="Arial" w:hAnsi="Arial" w:cs="Arial"/>
                <w:b/>
                <w:color w:val="000000"/>
                <w:sz w:val="20"/>
                <w:szCs w:val="20"/>
              </w:rPr>
              <w:t>Nombre (s) y apellidos del que aprueba</w:t>
            </w:r>
          </w:p>
        </w:tc>
      </w:tr>
    </w:tbl>
    <w:p w:rsidR="00290549" w:rsidRDefault="00290549" w:rsidP="00121880">
      <w:pPr>
        <w:jc w:val="both"/>
        <w:outlineLvl w:val="0"/>
        <w:rPr>
          <w:rFonts w:ascii="Arial" w:hAnsi="Arial" w:cs="Arial"/>
          <w:b/>
          <w:sz w:val="20"/>
          <w:szCs w:val="20"/>
        </w:rPr>
      </w:pPr>
    </w:p>
    <w:p w:rsidR="00290549" w:rsidRDefault="00290549" w:rsidP="00121880">
      <w:pPr>
        <w:jc w:val="both"/>
        <w:outlineLvl w:val="0"/>
        <w:rPr>
          <w:rFonts w:ascii="Arial" w:hAnsi="Arial" w:cs="Arial"/>
          <w:b/>
          <w:sz w:val="20"/>
          <w:szCs w:val="20"/>
        </w:rPr>
      </w:pPr>
      <w:r w:rsidRPr="00A626CA">
        <w:rPr>
          <w:rFonts w:ascii="Arial" w:hAnsi="Arial" w:cs="Arial"/>
          <w:b/>
          <w:sz w:val="20"/>
          <w:szCs w:val="20"/>
        </w:rPr>
        <w:t>CUMPLIMIENTO DEL PLAN DE TRABAJO INDIVIDUAL DEL MES DE</w:t>
      </w:r>
      <w:r>
        <w:rPr>
          <w:rFonts w:ascii="Arial" w:hAnsi="Arial" w:cs="Arial"/>
          <w:b/>
          <w:sz w:val="20"/>
          <w:szCs w:val="20"/>
        </w:rPr>
        <w:t xml:space="preserve"> Noviembre 2022</w:t>
      </w:r>
    </w:p>
    <w:p w:rsidR="00290549" w:rsidRPr="00ED3880" w:rsidRDefault="00290549" w:rsidP="00121880">
      <w:pPr>
        <w:jc w:val="both"/>
        <w:outlineLvl w:val="0"/>
        <w:rPr>
          <w:rFonts w:ascii="Arial" w:hAnsi="Arial" w:cs="Arial"/>
          <w:sz w:val="22"/>
          <w:szCs w:val="22"/>
        </w:rPr>
      </w:pPr>
    </w:p>
    <w:tbl>
      <w:tblPr>
        <w:tblpPr w:leftFromText="141" w:rightFromText="141" w:vertAnchor="text" w:horzAnchor="margin" w:tblpXSpec="center" w:tblpY="77"/>
        <w:tblW w:w="110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3670"/>
        <w:gridCol w:w="5652"/>
        <w:gridCol w:w="1768"/>
      </w:tblGrid>
      <w:tr w:rsidR="00290549" w:rsidRPr="00EC2C33" w:rsidTr="008F45DE">
        <w:trPr>
          <w:trHeight w:val="132"/>
        </w:trPr>
        <w:tc>
          <w:tcPr>
            <w:tcW w:w="9322" w:type="dxa"/>
            <w:gridSpan w:val="2"/>
            <w:tcBorders>
              <w:right w:val="single" w:sz="4" w:space="0" w:color="auto"/>
            </w:tcBorders>
          </w:tcPr>
          <w:p w:rsidR="00290549" w:rsidRPr="00EC2C33" w:rsidRDefault="00290549" w:rsidP="00F95CF5">
            <w:pPr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EC2C33">
              <w:rPr>
                <w:rFonts w:ascii="Arial" w:hAnsi="Arial" w:cs="Arial"/>
                <w:b/>
                <w:sz w:val="20"/>
                <w:szCs w:val="20"/>
              </w:rPr>
              <w:t xml:space="preserve">TAREAS PRINCIPALES </w:t>
            </w:r>
          </w:p>
        </w:tc>
        <w:tc>
          <w:tcPr>
            <w:tcW w:w="1768" w:type="dxa"/>
            <w:tcBorders>
              <w:left w:val="single" w:sz="4" w:space="0" w:color="auto"/>
            </w:tcBorders>
          </w:tcPr>
          <w:p w:rsidR="00290549" w:rsidRPr="00EC2C33" w:rsidRDefault="00290549" w:rsidP="00F95CF5">
            <w:pPr>
              <w:jc w:val="both"/>
              <w:outlineLvl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EC2C33">
              <w:rPr>
                <w:rFonts w:ascii="Arial" w:hAnsi="Arial" w:cs="Arial"/>
                <w:b/>
                <w:color w:val="000000"/>
                <w:sz w:val="20"/>
                <w:szCs w:val="20"/>
              </w:rPr>
              <w:t>Cumplimiento</w:t>
            </w:r>
          </w:p>
        </w:tc>
      </w:tr>
      <w:tr w:rsidR="00290549" w:rsidRPr="008B0ED1" w:rsidTr="008F45DE">
        <w:trPr>
          <w:trHeight w:val="223"/>
        </w:trPr>
        <w:tc>
          <w:tcPr>
            <w:tcW w:w="932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549" w:rsidRPr="00C35BEA" w:rsidRDefault="00290549" w:rsidP="00FF0621">
            <w:pPr>
              <w:pStyle w:val="Heading2"/>
              <w:numPr>
                <w:ilvl w:val="0"/>
                <w:numId w:val="28"/>
              </w:numPr>
              <w:spacing w:before="0" w:after="0" w:line="240" w:lineRule="auto"/>
              <w:rPr>
                <w:rFonts w:cs="Arial"/>
                <w:b w:val="0"/>
                <w:szCs w:val="22"/>
              </w:rPr>
            </w:pPr>
            <w:r w:rsidRPr="00C35BEA">
              <w:rPr>
                <w:rFonts w:cs="Arial"/>
                <w:b w:val="0"/>
                <w:sz w:val="22"/>
                <w:szCs w:val="22"/>
              </w:rPr>
              <w:t>Participación en el  expto de arroz con cepas de rizobiu. ( Ionel)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0549" w:rsidRPr="00C35BEA" w:rsidRDefault="00290549" w:rsidP="00E418C1">
            <w:pPr>
              <w:tabs>
                <w:tab w:val="left" w:pos="1423"/>
              </w:tabs>
              <w:jc w:val="both"/>
              <w:rPr>
                <w:rFonts w:ascii="Arial" w:hAnsi="Arial" w:cs="Arial"/>
              </w:rPr>
            </w:pPr>
            <w:r w:rsidRPr="00C35BEA">
              <w:rPr>
                <w:rFonts w:ascii="Arial" w:hAnsi="Arial" w:cs="Arial"/>
                <w:sz w:val="22"/>
                <w:szCs w:val="22"/>
              </w:rPr>
              <w:t>Cumplido</w:t>
            </w:r>
            <w:r w:rsidRPr="00C35BEA">
              <w:rPr>
                <w:rFonts w:ascii="Arial" w:hAnsi="Arial" w:cs="Arial"/>
                <w:sz w:val="22"/>
                <w:szCs w:val="22"/>
              </w:rPr>
              <w:tab/>
            </w:r>
          </w:p>
          <w:p w:rsidR="00290549" w:rsidRPr="00C35BEA" w:rsidRDefault="00290549" w:rsidP="00E418C1">
            <w:pPr>
              <w:tabs>
                <w:tab w:val="left" w:pos="1423"/>
              </w:tabs>
              <w:jc w:val="both"/>
              <w:rPr>
                <w:rFonts w:ascii="Arial" w:hAnsi="Arial" w:cs="Arial"/>
              </w:rPr>
            </w:pPr>
          </w:p>
        </w:tc>
      </w:tr>
      <w:tr w:rsidR="00290549" w:rsidRPr="008B0ED1" w:rsidTr="008F45DE">
        <w:trPr>
          <w:trHeight w:val="312"/>
        </w:trPr>
        <w:tc>
          <w:tcPr>
            <w:tcW w:w="932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549" w:rsidRPr="00C35BEA" w:rsidRDefault="00290549" w:rsidP="005F5123">
            <w:pPr>
              <w:pStyle w:val="Heading2"/>
              <w:numPr>
                <w:ilvl w:val="0"/>
                <w:numId w:val="28"/>
              </w:numPr>
              <w:spacing w:before="0" w:after="0" w:line="240" w:lineRule="auto"/>
              <w:rPr>
                <w:rFonts w:cs="Arial"/>
                <w:b w:val="0"/>
                <w:szCs w:val="22"/>
              </w:rPr>
            </w:pPr>
            <w:r w:rsidRPr="00C35BEA">
              <w:rPr>
                <w:rFonts w:cs="Arial"/>
                <w:b w:val="0"/>
                <w:sz w:val="22"/>
                <w:szCs w:val="22"/>
              </w:rPr>
              <w:t>Determinaciones bioquímicas al expto de arroz Raíz y Hojas</w:t>
            </w:r>
          </w:p>
          <w:p w:rsidR="00290549" w:rsidRDefault="00290549" w:rsidP="00E13F8F">
            <w:pPr>
              <w:ind w:left="720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Carbohidratos totales</w:t>
            </w:r>
          </w:p>
          <w:p w:rsidR="00290549" w:rsidRPr="00CD3F00" w:rsidRDefault="00290549" w:rsidP="00E13F8F">
            <w:pPr>
              <w:ind w:left="720"/>
              <w:rPr>
                <w:rFonts w:ascii="Arial" w:hAnsi="Arial" w:cs="Arial"/>
                <w:color w:val="FF0000"/>
                <w:lang w:eastAsia="en-US"/>
              </w:rPr>
            </w:pPr>
            <w:r w:rsidRPr="00CD3F00">
              <w:rPr>
                <w:rFonts w:ascii="Arial" w:hAnsi="Arial" w:cs="Arial"/>
                <w:color w:val="FF0000"/>
                <w:sz w:val="22"/>
                <w:szCs w:val="22"/>
                <w:lang w:eastAsia="en-US"/>
              </w:rPr>
              <w:t>repeticiones de algunas muestras de carbohidratos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0549" w:rsidRPr="00C35BEA" w:rsidRDefault="00290549" w:rsidP="005F5123">
            <w:pPr>
              <w:jc w:val="both"/>
              <w:rPr>
                <w:rFonts w:ascii="Arial" w:hAnsi="Arial" w:cs="Arial"/>
              </w:rPr>
            </w:pPr>
            <w:r w:rsidRPr="00C35BEA">
              <w:rPr>
                <w:rFonts w:ascii="Arial" w:hAnsi="Arial" w:cs="Arial"/>
                <w:sz w:val="22"/>
                <w:szCs w:val="22"/>
              </w:rPr>
              <w:t>Cumplido</w:t>
            </w:r>
          </w:p>
        </w:tc>
      </w:tr>
      <w:tr w:rsidR="00290549" w:rsidRPr="008B0ED1" w:rsidTr="008F45DE">
        <w:trPr>
          <w:trHeight w:val="312"/>
        </w:trPr>
        <w:tc>
          <w:tcPr>
            <w:tcW w:w="932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549" w:rsidRPr="00C35BEA" w:rsidRDefault="00290549" w:rsidP="005F5123">
            <w:pPr>
              <w:pStyle w:val="Heading2"/>
              <w:numPr>
                <w:ilvl w:val="0"/>
                <w:numId w:val="28"/>
              </w:numPr>
              <w:spacing w:before="0" w:after="0" w:line="240" w:lineRule="auto"/>
              <w:rPr>
                <w:rFonts w:cs="Arial"/>
                <w:b w:val="0"/>
                <w:szCs w:val="22"/>
              </w:rPr>
            </w:pPr>
            <w:r w:rsidRPr="00C35BEA">
              <w:rPr>
                <w:rFonts w:cs="Arial"/>
                <w:b w:val="0"/>
                <w:sz w:val="22"/>
                <w:szCs w:val="22"/>
              </w:rPr>
              <w:t>Preparación de reactivos y  Fregado de la cristalería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0549" w:rsidRPr="00C35BEA" w:rsidRDefault="00290549" w:rsidP="005F5123">
            <w:pPr>
              <w:jc w:val="both"/>
              <w:rPr>
                <w:rFonts w:ascii="Arial" w:hAnsi="Arial" w:cs="Arial"/>
              </w:rPr>
            </w:pPr>
            <w:r w:rsidRPr="00C35BEA">
              <w:rPr>
                <w:rFonts w:ascii="Arial" w:hAnsi="Arial" w:cs="Arial"/>
                <w:sz w:val="22"/>
                <w:szCs w:val="22"/>
              </w:rPr>
              <w:t>Cumplido</w:t>
            </w:r>
          </w:p>
        </w:tc>
      </w:tr>
      <w:tr w:rsidR="00290549" w:rsidRPr="008B0ED1" w:rsidTr="008F45DE">
        <w:trPr>
          <w:trHeight w:val="223"/>
        </w:trPr>
        <w:tc>
          <w:tcPr>
            <w:tcW w:w="932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549" w:rsidRPr="00C35BEA" w:rsidRDefault="00290549" w:rsidP="00A95698">
            <w:pPr>
              <w:pStyle w:val="Heading2"/>
              <w:numPr>
                <w:ilvl w:val="0"/>
                <w:numId w:val="28"/>
              </w:numPr>
              <w:spacing w:before="0" w:after="0" w:line="240" w:lineRule="auto"/>
              <w:rPr>
                <w:rFonts w:cs="Arial"/>
                <w:b w:val="0"/>
                <w:szCs w:val="22"/>
              </w:rPr>
            </w:pPr>
            <w:r w:rsidRPr="00C35BEA">
              <w:rPr>
                <w:rFonts w:cs="Arial"/>
                <w:b w:val="0"/>
                <w:sz w:val="22"/>
                <w:szCs w:val="22"/>
              </w:rPr>
              <w:t>Adiestramiento en Manejo de equipo del laboratorio y cálculos Qcos a técnicos en adiestramiento.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0549" w:rsidRPr="00C35BEA" w:rsidRDefault="00290549" w:rsidP="00A95698">
            <w:pPr>
              <w:jc w:val="both"/>
              <w:rPr>
                <w:rFonts w:ascii="Arial" w:hAnsi="Arial" w:cs="Arial"/>
              </w:rPr>
            </w:pPr>
            <w:r w:rsidRPr="00C35BEA">
              <w:rPr>
                <w:rFonts w:ascii="Arial" w:hAnsi="Arial" w:cs="Arial"/>
                <w:sz w:val="22"/>
                <w:szCs w:val="22"/>
              </w:rPr>
              <w:t>Cumplido</w:t>
            </w:r>
          </w:p>
        </w:tc>
      </w:tr>
      <w:tr w:rsidR="00290549" w:rsidRPr="008B0ED1" w:rsidTr="008F45DE">
        <w:trPr>
          <w:trHeight w:val="223"/>
        </w:trPr>
        <w:tc>
          <w:tcPr>
            <w:tcW w:w="932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549" w:rsidRPr="00C35BEA" w:rsidRDefault="00290549" w:rsidP="00A95698">
            <w:pPr>
              <w:pStyle w:val="Heading2"/>
              <w:numPr>
                <w:ilvl w:val="0"/>
                <w:numId w:val="28"/>
              </w:numPr>
              <w:spacing w:before="0" w:after="0" w:line="240" w:lineRule="auto"/>
              <w:rPr>
                <w:rFonts w:cs="Arial"/>
                <w:b w:val="0"/>
                <w:szCs w:val="22"/>
              </w:rPr>
            </w:pPr>
            <w:r>
              <w:rPr>
                <w:rFonts w:cs="Arial"/>
                <w:b w:val="0"/>
                <w:sz w:val="22"/>
                <w:szCs w:val="22"/>
              </w:rPr>
              <w:t>Coautora de tres trabajos presentados en el congreso científico del Inca. Lili, Danurys y Daymi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0549" w:rsidRPr="00C35BEA" w:rsidRDefault="00290549" w:rsidP="00A95698">
            <w:pPr>
              <w:jc w:val="both"/>
              <w:rPr>
                <w:rFonts w:ascii="Arial" w:hAnsi="Arial" w:cs="Arial"/>
              </w:rPr>
            </w:pPr>
            <w:r w:rsidRPr="00C35BEA">
              <w:rPr>
                <w:rFonts w:ascii="Arial" w:hAnsi="Arial" w:cs="Arial"/>
                <w:sz w:val="22"/>
                <w:szCs w:val="22"/>
              </w:rPr>
              <w:t>Cumplido</w:t>
            </w:r>
          </w:p>
        </w:tc>
      </w:tr>
      <w:tr w:rsidR="00290549" w:rsidRPr="008B0ED1" w:rsidTr="008F45DE">
        <w:trPr>
          <w:trHeight w:val="168"/>
        </w:trPr>
        <w:tc>
          <w:tcPr>
            <w:tcW w:w="3670" w:type="dxa"/>
          </w:tcPr>
          <w:p w:rsidR="00290549" w:rsidRPr="008B0ED1" w:rsidRDefault="00290549" w:rsidP="00E6746E">
            <w:pPr>
              <w:jc w:val="both"/>
              <w:outlineLvl w:val="0"/>
              <w:rPr>
                <w:rFonts w:ascii="Arial" w:hAnsi="Arial" w:cs="Arial"/>
                <w:b/>
                <w:color w:val="000000"/>
              </w:rPr>
            </w:pPr>
            <w:r w:rsidRPr="008B0ED1">
              <w:rPr>
                <w:rFonts w:ascii="Arial" w:hAnsi="Arial" w:cs="Arial"/>
                <w:b/>
                <w:sz w:val="22"/>
                <w:szCs w:val="22"/>
              </w:rPr>
              <w:t>Cargo del que presenta el plan:</w:t>
            </w:r>
          </w:p>
        </w:tc>
        <w:tc>
          <w:tcPr>
            <w:tcW w:w="7420" w:type="dxa"/>
            <w:gridSpan w:val="2"/>
          </w:tcPr>
          <w:p w:rsidR="00290549" w:rsidRPr="008B0ED1" w:rsidRDefault="00290549" w:rsidP="00E6746E">
            <w:pPr>
              <w:rPr>
                <w:rFonts w:ascii="Arial" w:hAnsi="Arial" w:cs="Arial"/>
                <w:lang w:eastAsia="en-US"/>
              </w:rPr>
            </w:pPr>
            <w:r w:rsidRPr="008B0ED1">
              <w:rPr>
                <w:rFonts w:ascii="Arial" w:hAnsi="Arial" w:cs="Arial"/>
                <w:sz w:val="22"/>
                <w:szCs w:val="22"/>
                <w:lang w:eastAsia="en-US"/>
              </w:rPr>
              <w:t xml:space="preserve">Técnico  en Ciencias Agropecuarias y Veterinarias. </w:t>
            </w:r>
          </w:p>
        </w:tc>
      </w:tr>
      <w:tr w:rsidR="00290549" w:rsidRPr="008B0ED1" w:rsidTr="008F45DE">
        <w:trPr>
          <w:trHeight w:val="156"/>
        </w:trPr>
        <w:tc>
          <w:tcPr>
            <w:tcW w:w="3670" w:type="dxa"/>
          </w:tcPr>
          <w:p w:rsidR="00290549" w:rsidRPr="008B0ED1" w:rsidRDefault="00290549" w:rsidP="00E6746E">
            <w:pPr>
              <w:jc w:val="both"/>
              <w:outlineLvl w:val="0"/>
              <w:rPr>
                <w:rFonts w:ascii="Arial" w:hAnsi="Arial" w:cs="Arial"/>
                <w:b/>
                <w:color w:val="000000"/>
              </w:rPr>
            </w:pPr>
            <w:r w:rsidRPr="008B0ED1">
              <w:rPr>
                <w:rFonts w:ascii="Arial" w:hAnsi="Arial" w:cs="Arial"/>
                <w:b/>
                <w:sz w:val="22"/>
                <w:szCs w:val="22"/>
              </w:rPr>
              <w:t xml:space="preserve">Nombres y apellidos </w:t>
            </w:r>
          </w:p>
        </w:tc>
        <w:tc>
          <w:tcPr>
            <w:tcW w:w="7420" w:type="dxa"/>
            <w:gridSpan w:val="2"/>
          </w:tcPr>
          <w:p w:rsidR="00290549" w:rsidRPr="008B0ED1" w:rsidRDefault="00290549" w:rsidP="00E6746E">
            <w:pPr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 xml:space="preserve">Elisa Ravelo Aguero </w:t>
            </w:r>
            <w:r w:rsidRPr="008B0ED1">
              <w:rPr>
                <w:rFonts w:ascii="Arial" w:hAnsi="Arial" w:cs="Arial"/>
                <w:sz w:val="22"/>
                <w:szCs w:val="22"/>
                <w:lang w:eastAsia="en-US"/>
              </w:rPr>
              <w:t xml:space="preserve">  </w:t>
            </w:r>
          </w:p>
        </w:tc>
      </w:tr>
    </w:tbl>
    <w:p w:rsidR="00290549" w:rsidRPr="008B0ED1" w:rsidRDefault="00290549" w:rsidP="00846146">
      <w:pPr>
        <w:rPr>
          <w:rFonts w:ascii="Arial" w:hAnsi="Arial" w:cs="Arial"/>
          <w:b/>
          <w:sz w:val="22"/>
          <w:szCs w:val="22"/>
        </w:rPr>
      </w:pPr>
    </w:p>
    <w:tbl>
      <w:tblPr>
        <w:tblpPr w:leftFromText="141" w:rightFromText="141" w:vertAnchor="text" w:horzAnchor="margin" w:tblpY="239"/>
        <w:tblW w:w="109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187"/>
        <w:gridCol w:w="2187"/>
        <w:gridCol w:w="2187"/>
        <w:gridCol w:w="2187"/>
        <w:gridCol w:w="2188"/>
      </w:tblGrid>
      <w:tr w:rsidR="00290549" w:rsidRPr="00333722" w:rsidTr="00004165">
        <w:trPr>
          <w:trHeight w:val="101"/>
        </w:trPr>
        <w:tc>
          <w:tcPr>
            <w:tcW w:w="2187" w:type="dxa"/>
          </w:tcPr>
          <w:p w:rsidR="00290549" w:rsidRPr="00333722" w:rsidRDefault="00290549" w:rsidP="00CE16F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33722">
              <w:rPr>
                <w:rFonts w:ascii="Arial" w:hAnsi="Arial" w:cs="Arial"/>
                <w:b/>
                <w:sz w:val="20"/>
                <w:szCs w:val="20"/>
              </w:rPr>
              <w:t>Lunes</w:t>
            </w:r>
          </w:p>
        </w:tc>
        <w:tc>
          <w:tcPr>
            <w:tcW w:w="2187" w:type="dxa"/>
          </w:tcPr>
          <w:p w:rsidR="00290549" w:rsidRPr="00333722" w:rsidRDefault="00290549" w:rsidP="00CE16F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33722">
              <w:rPr>
                <w:rFonts w:ascii="Arial" w:hAnsi="Arial" w:cs="Arial"/>
                <w:b/>
                <w:sz w:val="20"/>
                <w:szCs w:val="20"/>
              </w:rPr>
              <w:t>Martes</w:t>
            </w:r>
          </w:p>
        </w:tc>
        <w:tc>
          <w:tcPr>
            <w:tcW w:w="2187" w:type="dxa"/>
          </w:tcPr>
          <w:p w:rsidR="00290549" w:rsidRPr="00333722" w:rsidRDefault="00290549" w:rsidP="00CE16F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33722">
              <w:rPr>
                <w:rFonts w:ascii="Arial" w:hAnsi="Arial" w:cs="Arial"/>
                <w:b/>
                <w:sz w:val="20"/>
                <w:szCs w:val="20"/>
              </w:rPr>
              <w:t>Miércoles</w:t>
            </w:r>
          </w:p>
        </w:tc>
        <w:tc>
          <w:tcPr>
            <w:tcW w:w="2187" w:type="dxa"/>
          </w:tcPr>
          <w:p w:rsidR="00290549" w:rsidRPr="00333722" w:rsidRDefault="00290549" w:rsidP="00CE16F9">
            <w:pPr>
              <w:ind w:right="-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33722">
              <w:rPr>
                <w:rFonts w:ascii="Arial" w:hAnsi="Arial" w:cs="Arial"/>
                <w:b/>
                <w:sz w:val="20"/>
                <w:szCs w:val="20"/>
              </w:rPr>
              <w:t>Jueves</w:t>
            </w:r>
          </w:p>
        </w:tc>
        <w:tc>
          <w:tcPr>
            <w:tcW w:w="2188" w:type="dxa"/>
          </w:tcPr>
          <w:p w:rsidR="00290549" w:rsidRPr="00333722" w:rsidRDefault="00290549" w:rsidP="00CE16F9">
            <w:pPr>
              <w:ind w:left="-74" w:right="-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33722">
              <w:rPr>
                <w:rFonts w:ascii="Arial" w:hAnsi="Arial" w:cs="Arial"/>
                <w:b/>
                <w:sz w:val="20"/>
                <w:szCs w:val="20"/>
              </w:rPr>
              <w:t>Viernes</w:t>
            </w:r>
          </w:p>
        </w:tc>
      </w:tr>
      <w:tr w:rsidR="00290549" w:rsidRPr="00333722" w:rsidTr="00004165">
        <w:trPr>
          <w:trHeight w:val="105"/>
        </w:trPr>
        <w:tc>
          <w:tcPr>
            <w:tcW w:w="2187" w:type="dxa"/>
          </w:tcPr>
          <w:p w:rsidR="00290549" w:rsidRPr="00333722" w:rsidRDefault="00290549" w:rsidP="00931DF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87" w:type="dxa"/>
          </w:tcPr>
          <w:p w:rsidR="00290549" w:rsidRPr="00333722" w:rsidRDefault="00290549" w:rsidP="00931DF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2187" w:type="dxa"/>
          </w:tcPr>
          <w:p w:rsidR="00290549" w:rsidRPr="00333722" w:rsidRDefault="00290549" w:rsidP="00931DF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2187" w:type="dxa"/>
          </w:tcPr>
          <w:p w:rsidR="00290549" w:rsidRPr="00333722" w:rsidRDefault="00290549" w:rsidP="00931DF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tcW w:w="2188" w:type="dxa"/>
          </w:tcPr>
          <w:p w:rsidR="00290549" w:rsidRPr="00333722" w:rsidRDefault="00290549" w:rsidP="00931DF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4</w:t>
            </w:r>
          </w:p>
        </w:tc>
      </w:tr>
      <w:tr w:rsidR="00290549" w:rsidRPr="00333722" w:rsidTr="00877AB9">
        <w:trPr>
          <w:trHeight w:val="221"/>
        </w:trPr>
        <w:tc>
          <w:tcPr>
            <w:tcW w:w="2187" w:type="dxa"/>
          </w:tcPr>
          <w:p w:rsidR="00290549" w:rsidRDefault="00290549" w:rsidP="007B496F">
            <w:pPr>
              <w:jc w:val="both"/>
            </w:pPr>
          </w:p>
        </w:tc>
        <w:tc>
          <w:tcPr>
            <w:tcW w:w="2187" w:type="dxa"/>
          </w:tcPr>
          <w:p w:rsidR="00290549" w:rsidRDefault="00290549" w:rsidP="007B496F">
            <w:pPr>
              <w:jc w:val="both"/>
            </w:pPr>
            <w:r>
              <w:rPr>
                <w:rFonts w:ascii="Arial" w:hAnsi="Arial" w:cs="Arial"/>
                <w:sz w:val="20"/>
                <w:szCs w:val="20"/>
              </w:rPr>
              <w:t>Preparación de reactivos para carbohidratos totales</w:t>
            </w:r>
          </w:p>
        </w:tc>
        <w:tc>
          <w:tcPr>
            <w:tcW w:w="2187" w:type="dxa"/>
          </w:tcPr>
          <w:p w:rsidR="00290549" w:rsidRDefault="00290549" w:rsidP="007B496F">
            <w:pPr>
              <w:jc w:val="both"/>
            </w:pPr>
            <w:r>
              <w:t>Extracción de carbohidratos Hoja</w:t>
            </w:r>
          </w:p>
        </w:tc>
        <w:tc>
          <w:tcPr>
            <w:tcW w:w="2187" w:type="dxa"/>
          </w:tcPr>
          <w:p w:rsidR="00290549" w:rsidRDefault="00290549" w:rsidP="007B496F">
            <w:pPr>
              <w:jc w:val="both"/>
            </w:pPr>
            <w:r>
              <w:t xml:space="preserve">Determinación de </w:t>
            </w:r>
          </w:p>
          <w:p w:rsidR="00290549" w:rsidRPr="00C35BEA" w:rsidRDefault="00290549" w:rsidP="00C35BEA">
            <w:r>
              <w:t>carbohidratos Hoja</w:t>
            </w:r>
            <w:r>
              <w:rPr>
                <w:rFonts w:ascii="Arial" w:hAnsi="Arial" w:cs="Arial"/>
                <w:sz w:val="20"/>
                <w:szCs w:val="20"/>
              </w:rPr>
              <w:t xml:space="preserve"> Tto  del 1 al 4</w:t>
            </w:r>
          </w:p>
        </w:tc>
        <w:tc>
          <w:tcPr>
            <w:tcW w:w="2188" w:type="dxa"/>
          </w:tcPr>
          <w:p w:rsidR="00290549" w:rsidRPr="00310856" w:rsidRDefault="00290549" w:rsidP="007B496F">
            <w:pPr>
              <w:rPr>
                <w:rFonts w:ascii="Arial" w:hAnsi="Arial" w:cs="Arial"/>
                <w:sz w:val="20"/>
                <w:szCs w:val="20"/>
              </w:rPr>
            </w:pPr>
            <w:r>
              <w:t>Determinación carbohidratos Hoja</w:t>
            </w:r>
            <w:r>
              <w:rPr>
                <w:rFonts w:ascii="Arial" w:hAnsi="Arial" w:cs="Arial"/>
                <w:sz w:val="20"/>
                <w:szCs w:val="20"/>
              </w:rPr>
              <w:t xml:space="preserve"> Tto  del 5 al 8</w:t>
            </w:r>
          </w:p>
        </w:tc>
      </w:tr>
      <w:tr w:rsidR="00290549" w:rsidRPr="00333722" w:rsidTr="00004165">
        <w:trPr>
          <w:trHeight w:val="211"/>
        </w:trPr>
        <w:tc>
          <w:tcPr>
            <w:tcW w:w="2187" w:type="dxa"/>
          </w:tcPr>
          <w:p w:rsidR="00290549" w:rsidRPr="00333722" w:rsidRDefault="00290549" w:rsidP="007B496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7</w:t>
            </w:r>
          </w:p>
        </w:tc>
        <w:tc>
          <w:tcPr>
            <w:tcW w:w="2187" w:type="dxa"/>
          </w:tcPr>
          <w:p w:rsidR="00290549" w:rsidRPr="00333722" w:rsidRDefault="00290549" w:rsidP="007B496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8</w:t>
            </w:r>
          </w:p>
        </w:tc>
        <w:tc>
          <w:tcPr>
            <w:tcW w:w="2187" w:type="dxa"/>
          </w:tcPr>
          <w:p w:rsidR="00290549" w:rsidRPr="00333722" w:rsidRDefault="00290549" w:rsidP="007B496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9</w:t>
            </w:r>
          </w:p>
        </w:tc>
        <w:tc>
          <w:tcPr>
            <w:tcW w:w="2187" w:type="dxa"/>
          </w:tcPr>
          <w:p w:rsidR="00290549" w:rsidRPr="00333722" w:rsidRDefault="00290549" w:rsidP="007B496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10</w:t>
            </w:r>
          </w:p>
        </w:tc>
        <w:tc>
          <w:tcPr>
            <w:tcW w:w="2188" w:type="dxa"/>
          </w:tcPr>
          <w:p w:rsidR="00290549" w:rsidRPr="00333722" w:rsidRDefault="00290549" w:rsidP="007B496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11</w:t>
            </w:r>
          </w:p>
        </w:tc>
      </w:tr>
      <w:tr w:rsidR="00290549" w:rsidRPr="00333722" w:rsidTr="00004165">
        <w:trPr>
          <w:trHeight w:val="129"/>
        </w:trPr>
        <w:tc>
          <w:tcPr>
            <w:tcW w:w="2187" w:type="dxa"/>
          </w:tcPr>
          <w:p w:rsidR="00290549" w:rsidRPr="005E0CCE" w:rsidRDefault="00290549" w:rsidP="007B496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t>Extracción de carbohidratos  Raíz</w:t>
            </w:r>
          </w:p>
        </w:tc>
        <w:tc>
          <w:tcPr>
            <w:tcW w:w="2187" w:type="dxa"/>
          </w:tcPr>
          <w:p w:rsidR="00290549" w:rsidRPr="004664F8" w:rsidRDefault="00290549" w:rsidP="007B496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t>Extracción de carbohidratos  Raíz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187" w:type="dxa"/>
          </w:tcPr>
          <w:p w:rsidR="00290549" w:rsidRDefault="00290549" w:rsidP="00C35BEA">
            <w:pPr>
              <w:jc w:val="both"/>
            </w:pPr>
            <w:r>
              <w:t xml:space="preserve">Determinación de </w:t>
            </w:r>
          </w:p>
          <w:p w:rsidR="00290549" w:rsidRPr="005E0CCE" w:rsidRDefault="00290549" w:rsidP="00C35BE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t>carbohidratos Raíz</w:t>
            </w:r>
            <w:r>
              <w:rPr>
                <w:rFonts w:ascii="Arial" w:hAnsi="Arial" w:cs="Arial"/>
                <w:sz w:val="20"/>
                <w:szCs w:val="20"/>
              </w:rPr>
              <w:t xml:space="preserve"> Tto  del 1al 4</w:t>
            </w:r>
          </w:p>
        </w:tc>
        <w:tc>
          <w:tcPr>
            <w:tcW w:w="2187" w:type="dxa"/>
          </w:tcPr>
          <w:p w:rsidR="00290549" w:rsidRDefault="00290549" w:rsidP="00C35BEA">
            <w:pPr>
              <w:jc w:val="both"/>
            </w:pPr>
            <w:r>
              <w:t xml:space="preserve">Determinación de </w:t>
            </w:r>
          </w:p>
          <w:p w:rsidR="00290549" w:rsidRPr="005E0CCE" w:rsidRDefault="00290549" w:rsidP="00C35BE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t>Carbohidrato Raíz</w:t>
            </w:r>
            <w:r>
              <w:rPr>
                <w:rFonts w:ascii="Arial" w:hAnsi="Arial" w:cs="Arial"/>
                <w:sz w:val="20"/>
                <w:szCs w:val="20"/>
              </w:rPr>
              <w:t xml:space="preserve">  Tto  del 5 al 8</w:t>
            </w:r>
          </w:p>
        </w:tc>
        <w:tc>
          <w:tcPr>
            <w:tcW w:w="2188" w:type="dxa"/>
          </w:tcPr>
          <w:p w:rsidR="00290549" w:rsidRPr="0087332E" w:rsidRDefault="00290549" w:rsidP="007B496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Fregado de cristalería</w:t>
            </w:r>
          </w:p>
        </w:tc>
      </w:tr>
      <w:tr w:rsidR="00290549" w:rsidRPr="00333722" w:rsidTr="00004165">
        <w:trPr>
          <w:trHeight w:val="211"/>
        </w:trPr>
        <w:tc>
          <w:tcPr>
            <w:tcW w:w="2187" w:type="dxa"/>
          </w:tcPr>
          <w:p w:rsidR="00290549" w:rsidRPr="00333722" w:rsidRDefault="00290549" w:rsidP="007B496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14</w:t>
            </w:r>
          </w:p>
        </w:tc>
        <w:tc>
          <w:tcPr>
            <w:tcW w:w="2187" w:type="dxa"/>
          </w:tcPr>
          <w:p w:rsidR="00290549" w:rsidRPr="00333722" w:rsidRDefault="00290549" w:rsidP="007B496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15</w:t>
            </w:r>
          </w:p>
        </w:tc>
        <w:tc>
          <w:tcPr>
            <w:tcW w:w="2187" w:type="dxa"/>
          </w:tcPr>
          <w:p w:rsidR="00290549" w:rsidRPr="00333722" w:rsidRDefault="00290549" w:rsidP="007B496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16</w:t>
            </w:r>
          </w:p>
        </w:tc>
        <w:tc>
          <w:tcPr>
            <w:tcW w:w="2187" w:type="dxa"/>
          </w:tcPr>
          <w:p w:rsidR="00290549" w:rsidRPr="00333722" w:rsidRDefault="00290549" w:rsidP="007B496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17</w:t>
            </w:r>
          </w:p>
        </w:tc>
        <w:tc>
          <w:tcPr>
            <w:tcW w:w="2188" w:type="dxa"/>
          </w:tcPr>
          <w:p w:rsidR="00290549" w:rsidRPr="00333722" w:rsidRDefault="00290549" w:rsidP="007B496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18</w:t>
            </w:r>
          </w:p>
        </w:tc>
      </w:tr>
      <w:tr w:rsidR="00290549" w:rsidRPr="00333722" w:rsidTr="00004165">
        <w:trPr>
          <w:trHeight w:val="456"/>
        </w:trPr>
        <w:tc>
          <w:tcPr>
            <w:tcW w:w="2187" w:type="dxa"/>
          </w:tcPr>
          <w:p w:rsidR="00290549" w:rsidRPr="0087332E" w:rsidRDefault="00290549" w:rsidP="007B496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Preparación de reactivos para nitrato reductasa</w:t>
            </w:r>
          </w:p>
        </w:tc>
        <w:tc>
          <w:tcPr>
            <w:tcW w:w="2187" w:type="dxa"/>
          </w:tcPr>
          <w:p w:rsidR="00290549" w:rsidRDefault="00290549" w:rsidP="007B496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Determinación de  nitrato reductasa Hoja</w:t>
            </w:r>
          </w:p>
          <w:p w:rsidR="00290549" w:rsidRPr="005E0CCE" w:rsidRDefault="00290549" w:rsidP="007B496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Tto  del 1 al 4</w:t>
            </w:r>
          </w:p>
        </w:tc>
        <w:tc>
          <w:tcPr>
            <w:tcW w:w="2187" w:type="dxa"/>
          </w:tcPr>
          <w:p w:rsidR="00290549" w:rsidRPr="005E0CCE" w:rsidRDefault="00290549" w:rsidP="007B496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Determinación de  nitrato reductasa Hoja Tto  del 5 al 8 </w:t>
            </w:r>
          </w:p>
        </w:tc>
        <w:tc>
          <w:tcPr>
            <w:tcW w:w="2187" w:type="dxa"/>
          </w:tcPr>
          <w:p w:rsidR="00290549" w:rsidRPr="005E0CCE" w:rsidRDefault="00290549" w:rsidP="007B496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Repeticiones de muestras</w:t>
            </w:r>
          </w:p>
        </w:tc>
        <w:tc>
          <w:tcPr>
            <w:tcW w:w="2188" w:type="dxa"/>
          </w:tcPr>
          <w:p w:rsidR="00290549" w:rsidRPr="0087332E" w:rsidRDefault="00290549" w:rsidP="007B496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Fregado de cristalería</w:t>
            </w:r>
          </w:p>
        </w:tc>
      </w:tr>
      <w:tr w:rsidR="00290549" w:rsidRPr="00333722" w:rsidTr="00004165">
        <w:trPr>
          <w:trHeight w:val="211"/>
        </w:trPr>
        <w:tc>
          <w:tcPr>
            <w:tcW w:w="2187" w:type="dxa"/>
          </w:tcPr>
          <w:p w:rsidR="00290549" w:rsidRPr="00333722" w:rsidRDefault="00290549" w:rsidP="007B496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21</w:t>
            </w:r>
          </w:p>
        </w:tc>
        <w:tc>
          <w:tcPr>
            <w:tcW w:w="2187" w:type="dxa"/>
          </w:tcPr>
          <w:p w:rsidR="00290549" w:rsidRPr="00333722" w:rsidRDefault="00290549" w:rsidP="007B496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22</w:t>
            </w:r>
          </w:p>
        </w:tc>
        <w:tc>
          <w:tcPr>
            <w:tcW w:w="2187" w:type="dxa"/>
          </w:tcPr>
          <w:p w:rsidR="00290549" w:rsidRPr="00333722" w:rsidRDefault="00290549" w:rsidP="007B496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23</w:t>
            </w:r>
          </w:p>
        </w:tc>
        <w:tc>
          <w:tcPr>
            <w:tcW w:w="2187" w:type="dxa"/>
          </w:tcPr>
          <w:p w:rsidR="00290549" w:rsidRPr="00333722" w:rsidRDefault="00290549" w:rsidP="007B496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24</w:t>
            </w:r>
          </w:p>
        </w:tc>
        <w:tc>
          <w:tcPr>
            <w:tcW w:w="2188" w:type="dxa"/>
          </w:tcPr>
          <w:p w:rsidR="00290549" w:rsidRPr="00333722" w:rsidRDefault="00290549" w:rsidP="007B496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25</w:t>
            </w:r>
          </w:p>
        </w:tc>
      </w:tr>
      <w:tr w:rsidR="00290549" w:rsidRPr="00333722" w:rsidTr="003032A3">
        <w:trPr>
          <w:trHeight w:val="589"/>
        </w:trPr>
        <w:tc>
          <w:tcPr>
            <w:tcW w:w="2187" w:type="dxa"/>
          </w:tcPr>
          <w:p w:rsidR="00290549" w:rsidRPr="0097386C" w:rsidRDefault="00290549" w:rsidP="00AE37EB">
            <w:pPr>
              <w:tabs>
                <w:tab w:val="left" w:pos="268"/>
                <w:tab w:val="center" w:pos="985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Determinación de  nitrato reductasa Raíz Tto  del1 al 4</w:t>
            </w:r>
          </w:p>
        </w:tc>
        <w:tc>
          <w:tcPr>
            <w:tcW w:w="2187" w:type="dxa"/>
          </w:tcPr>
          <w:p w:rsidR="00290549" w:rsidRPr="0097386C" w:rsidRDefault="00290549" w:rsidP="00AE37E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Determinación de  nitrato reductasa Raíz Tto  del 5 al 8</w:t>
            </w:r>
          </w:p>
        </w:tc>
        <w:tc>
          <w:tcPr>
            <w:tcW w:w="2187" w:type="dxa"/>
          </w:tcPr>
          <w:p w:rsidR="00290549" w:rsidRPr="0097386C" w:rsidRDefault="00290549" w:rsidP="00AE37E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Repeticiones de muestras</w:t>
            </w:r>
          </w:p>
        </w:tc>
        <w:tc>
          <w:tcPr>
            <w:tcW w:w="2187" w:type="dxa"/>
          </w:tcPr>
          <w:p w:rsidR="00290549" w:rsidRDefault="00290549" w:rsidP="007B496F">
            <w:r>
              <w:rPr>
                <w:rFonts w:ascii="Arial" w:hAnsi="Arial" w:cs="Arial"/>
                <w:sz w:val="20"/>
                <w:szCs w:val="20"/>
              </w:rPr>
              <w:t>Repeticiones de muestras</w:t>
            </w:r>
          </w:p>
        </w:tc>
        <w:tc>
          <w:tcPr>
            <w:tcW w:w="2188" w:type="dxa"/>
          </w:tcPr>
          <w:p w:rsidR="00290549" w:rsidRDefault="00290549" w:rsidP="007B496F">
            <w:r>
              <w:t>Organización del lab. y fregado de cristalería</w:t>
            </w:r>
          </w:p>
        </w:tc>
      </w:tr>
      <w:tr w:rsidR="00290549" w:rsidRPr="00333722" w:rsidTr="003D5C50">
        <w:trPr>
          <w:trHeight w:val="161"/>
        </w:trPr>
        <w:tc>
          <w:tcPr>
            <w:tcW w:w="2187" w:type="dxa"/>
          </w:tcPr>
          <w:p w:rsidR="00290549" w:rsidRPr="008C3ED1" w:rsidRDefault="00290549" w:rsidP="007A2AB8">
            <w:pPr>
              <w:tabs>
                <w:tab w:val="left" w:pos="268"/>
                <w:tab w:val="center" w:pos="985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</w:t>
            </w:r>
          </w:p>
        </w:tc>
        <w:tc>
          <w:tcPr>
            <w:tcW w:w="2187" w:type="dxa"/>
          </w:tcPr>
          <w:p w:rsidR="00290549" w:rsidRDefault="00290549" w:rsidP="007A2AB8">
            <w:pPr>
              <w:jc w:val="center"/>
            </w:pPr>
            <w:r>
              <w:t>29</w:t>
            </w:r>
          </w:p>
        </w:tc>
        <w:tc>
          <w:tcPr>
            <w:tcW w:w="2187" w:type="dxa"/>
          </w:tcPr>
          <w:p w:rsidR="00290549" w:rsidRDefault="00290549" w:rsidP="007A2AB8">
            <w:pPr>
              <w:jc w:val="center"/>
            </w:pPr>
            <w:r>
              <w:t>30</w:t>
            </w:r>
          </w:p>
        </w:tc>
        <w:tc>
          <w:tcPr>
            <w:tcW w:w="2187" w:type="dxa"/>
          </w:tcPr>
          <w:p w:rsidR="00290549" w:rsidRDefault="00290549" w:rsidP="00E339C7">
            <w:pPr>
              <w:ind w:firstLine="708"/>
            </w:pPr>
          </w:p>
        </w:tc>
        <w:tc>
          <w:tcPr>
            <w:tcW w:w="2188" w:type="dxa"/>
          </w:tcPr>
          <w:p w:rsidR="00290549" w:rsidRDefault="00290549" w:rsidP="00E339C7">
            <w:pPr>
              <w:jc w:val="center"/>
            </w:pPr>
          </w:p>
        </w:tc>
      </w:tr>
      <w:tr w:rsidR="00290549" w:rsidRPr="00333722" w:rsidTr="003032A3">
        <w:trPr>
          <w:trHeight w:val="589"/>
        </w:trPr>
        <w:tc>
          <w:tcPr>
            <w:tcW w:w="2187" w:type="dxa"/>
          </w:tcPr>
          <w:p w:rsidR="00290549" w:rsidRPr="008C3ED1" w:rsidRDefault="00290549" w:rsidP="007B496F">
            <w:pPr>
              <w:tabs>
                <w:tab w:val="left" w:pos="268"/>
                <w:tab w:val="center" w:pos="985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Adiestramiento en cálculos Qcos a la adiestrada Yanett y manejo de espectro fotómetro</w:t>
            </w:r>
          </w:p>
        </w:tc>
        <w:tc>
          <w:tcPr>
            <w:tcW w:w="2187" w:type="dxa"/>
          </w:tcPr>
          <w:p w:rsidR="00290549" w:rsidRDefault="00290549" w:rsidP="007B496F">
            <w:pPr>
              <w:jc w:val="both"/>
            </w:pPr>
            <w:r>
              <w:rPr>
                <w:rFonts w:ascii="Arial" w:hAnsi="Arial" w:cs="Arial"/>
                <w:sz w:val="20"/>
                <w:szCs w:val="20"/>
              </w:rPr>
              <w:t>Adiestramiento en cálculos Qcos a las técnicos Adiestramiento en cálculos Qcos a la adiestrada Yanett y manejo de espectro fotómetro</w:t>
            </w:r>
          </w:p>
        </w:tc>
        <w:tc>
          <w:tcPr>
            <w:tcW w:w="2187" w:type="dxa"/>
          </w:tcPr>
          <w:p w:rsidR="00290549" w:rsidRDefault="00290549" w:rsidP="007B496F">
            <w:pPr>
              <w:jc w:val="both"/>
            </w:pPr>
            <w:r>
              <w:rPr>
                <w:rFonts w:ascii="Arial" w:hAnsi="Arial" w:cs="Arial"/>
                <w:sz w:val="20"/>
                <w:szCs w:val="20"/>
              </w:rPr>
              <w:t>Adiestramiento en cálculos Qcos a la adiestrada Yanett y manejo de espectro fotómetro</w:t>
            </w:r>
          </w:p>
        </w:tc>
        <w:tc>
          <w:tcPr>
            <w:tcW w:w="2187" w:type="dxa"/>
          </w:tcPr>
          <w:p w:rsidR="00290549" w:rsidRDefault="00290549" w:rsidP="007B496F"/>
        </w:tc>
        <w:tc>
          <w:tcPr>
            <w:tcW w:w="2188" w:type="dxa"/>
          </w:tcPr>
          <w:p w:rsidR="00290549" w:rsidRDefault="00290549" w:rsidP="007B496F"/>
        </w:tc>
      </w:tr>
    </w:tbl>
    <w:p w:rsidR="00290549" w:rsidRDefault="00290549" w:rsidP="00556AD0">
      <w:pPr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552"/>
        <w:gridCol w:w="3140"/>
        <w:gridCol w:w="3606"/>
      </w:tblGrid>
      <w:tr w:rsidR="00290549" w:rsidTr="00CB3D8A">
        <w:tc>
          <w:tcPr>
            <w:tcW w:w="3552" w:type="dxa"/>
            <w:tcBorders>
              <w:left w:val="nil"/>
              <w:bottom w:val="nil"/>
              <w:right w:val="nil"/>
            </w:tcBorders>
          </w:tcPr>
          <w:p w:rsidR="00290549" w:rsidRPr="00CB3D8A" w:rsidRDefault="00290549" w:rsidP="00CB3D8A">
            <w:pPr>
              <w:jc w:val="center"/>
              <w:rPr>
                <w:rFonts w:ascii="Arial" w:hAnsi="Arial" w:cs="Arial"/>
              </w:rPr>
            </w:pPr>
            <w:r w:rsidRPr="00CB3D8A">
              <w:rPr>
                <w:rFonts w:ascii="Arial" w:hAnsi="Arial" w:cs="Arial"/>
              </w:rPr>
              <w:t>Autoridad que aprueba</w:t>
            </w: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</w:tcPr>
          <w:p w:rsidR="00290549" w:rsidRPr="00CB3D8A" w:rsidRDefault="00290549" w:rsidP="00CB3D8A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606" w:type="dxa"/>
            <w:tcBorders>
              <w:left w:val="nil"/>
              <w:bottom w:val="nil"/>
              <w:right w:val="nil"/>
            </w:tcBorders>
          </w:tcPr>
          <w:p w:rsidR="00290549" w:rsidRPr="00CB3D8A" w:rsidRDefault="00290549" w:rsidP="00CB3D8A">
            <w:pPr>
              <w:jc w:val="center"/>
              <w:rPr>
                <w:rFonts w:ascii="Arial" w:hAnsi="Arial" w:cs="Arial"/>
              </w:rPr>
            </w:pPr>
            <w:r w:rsidRPr="00CB3D8A">
              <w:rPr>
                <w:rFonts w:ascii="Arial" w:hAnsi="Arial" w:cs="Arial"/>
              </w:rPr>
              <w:t>Trabajador</w:t>
            </w:r>
          </w:p>
        </w:tc>
      </w:tr>
    </w:tbl>
    <w:p w:rsidR="00290549" w:rsidRDefault="00290549" w:rsidP="002731C5">
      <w:pPr>
        <w:jc w:val="both"/>
        <w:rPr>
          <w:rFonts w:ascii="Arial" w:hAnsi="Arial" w:cs="Arial"/>
        </w:rPr>
      </w:pPr>
    </w:p>
    <w:sectPr w:rsidR="00290549" w:rsidSect="0082308B">
      <w:pgSz w:w="12242" w:h="15842" w:code="1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C0D13"/>
    <w:multiLevelType w:val="hybridMultilevel"/>
    <w:tmpl w:val="DB64332A"/>
    <w:lvl w:ilvl="0" w:tplc="2592BE1C">
      <w:start w:val="3"/>
      <w:numFmt w:val="bullet"/>
      <w:lvlText w:val="-"/>
      <w:lvlJc w:val="left"/>
      <w:pPr>
        <w:ind w:left="840" w:hanging="360"/>
      </w:pPr>
      <w:rPr>
        <w:rFonts w:ascii="Times New Roman" w:eastAsia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">
    <w:nsid w:val="080028FB"/>
    <w:multiLevelType w:val="hybridMultilevel"/>
    <w:tmpl w:val="0212DF40"/>
    <w:lvl w:ilvl="0" w:tplc="0C0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A482959"/>
    <w:multiLevelType w:val="hybridMultilevel"/>
    <w:tmpl w:val="F6222E42"/>
    <w:lvl w:ilvl="0" w:tplc="FEF0F40C">
      <w:start w:val="2"/>
      <w:numFmt w:val="bullet"/>
      <w:lvlText w:val="-"/>
      <w:lvlJc w:val="left"/>
      <w:pPr>
        <w:ind w:left="540" w:hanging="360"/>
      </w:pPr>
      <w:rPr>
        <w:rFonts w:ascii="Times New Roman" w:eastAsia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3">
    <w:nsid w:val="0C28124B"/>
    <w:multiLevelType w:val="hybridMultilevel"/>
    <w:tmpl w:val="1BA85338"/>
    <w:lvl w:ilvl="0" w:tplc="A2D4279E">
      <w:start w:val="1"/>
      <w:numFmt w:val="bullet"/>
      <w:lvlText w:val="-"/>
      <w:lvlJc w:val="left"/>
      <w:pPr>
        <w:ind w:left="960" w:hanging="360"/>
      </w:pPr>
      <w:rPr>
        <w:rFonts w:ascii="Arial" w:eastAsia="Times New Roman" w:hAnsi="Arial" w:hint="default"/>
      </w:rPr>
    </w:lvl>
    <w:lvl w:ilvl="1" w:tplc="0C0A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4">
    <w:nsid w:val="0EBA23AC"/>
    <w:multiLevelType w:val="hybridMultilevel"/>
    <w:tmpl w:val="922E97D0"/>
    <w:lvl w:ilvl="0" w:tplc="0C0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B2A5282"/>
    <w:multiLevelType w:val="hybridMultilevel"/>
    <w:tmpl w:val="511E7766"/>
    <w:lvl w:ilvl="0" w:tplc="2EA4CA96">
      <w:start w:val="1"/>
      <w:numFmt w:val="decimal"/>
      <w:lvlText w:val="%1-"/>
      <w:lvlJc w:val="left"/>
      <w:pPr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1C995FBF"/>
    <w:multiLevelType w:val="hybridMultilevel"/>
    <w:tmpl w:val="B59A7644"/>
    <w:lvl w:ilvl="0" w:tplc="8248AD16">
      <w:start w:val="1"/>
      <w:numFmt w:val="decimal"/>
      <w:lvlText w:val="%1-"/>
      <w:lvlJc w:val="left"/>
      <w:pPr>
        <w:ind w:left="54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26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198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70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42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14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486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58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300" w:hanging="180"/>
      </w:pPr>
      <w:rPr>
        <w:rFonts w:cs="Times New Roman"/>
      </w:rPr>
    </w:lvl>
  </w:abstractNum>
  <w:abstractNum w:abstractNumId="7">
    <w:nsid w:val="21527BA6"/>
    <w:multiLevelType w:val="hybridMultilevel"/>
    <w:tmpl w:val="065C7974"/>
    <w:lvl w:ilvl="0" w:tplc="0ED45186">
      <w:start w:val="1"/>
      <w:numFmt w:val="decimal"/>
      <w:lvlText w:val="%1-"/>
      <w:lvlJc w:val="left"/>
      <w:pPr>
        <w:ind w:left="60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32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04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76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48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20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492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64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360" w:hanging="180"/>
      </w:pPr>
      <w:rPr>
        <w:rFonts w:cs="Times New Roman"/>
      </w:rPr>
    </w:lvl>
  </w:abstractNum>
  <w:abstractNum w:abstractNumId="8">
    <w:nsid w:val="271F01CD"/>
    <w:multiLevelType w:val="hybridMultilevel"/>
    <w:tmpl w:val="9B52311C"/>
    <w:lvl w:ilvl="0" w:tplc="0F80FEB2">
      <w:start w:val="3"/>
      <w:numFmt w:val="bullet"/>
      <w:lvlText w:val="-"/>
      <w:lvlJc w:val="left"/>
      <w:pPr>
        <w:ind w:left="1200" w:hanging="360"/>
      </w:pPr>
      <w:rPr>
        <w:rFonts w:ascii="Times New Roman" w:eastAsia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9">
    <w:nsid w:val="2DB660D4"/>
    <w:multiLevelType w:val="hybridMultilevel"/>
    <w:tmpl w:val="AADE75B8"/>
    <w:lvl w:ilvl="0" w:tplc="74EC2598">
      <w:start w:val="1"/>
      <w:numFmt w:val="decimal"/>
      <w:lvlText w:val="%1-"/>
      <w:lvlJc w:val="left"/>
      <w:pPr>
        <w:ind w:left="60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32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04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76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48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20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492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64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360" w:hanging="180"/>
      </w:pPr>
      <w:rPr>
        <w:rFonts w:cs="Times New Roman"/>
      </w:rPr>
    </w:lvl>
  </w:abstractNum>
  <w:abstractNum w:abstractNumId="10">
    <w:nsid w:val="30F27028"/>
    <w:multiLevelType w:val="hybridMultilevel"/>
    <w:tmpl w:val="107269F2"/>
    <w:lvl w:ilvl="0" w:tplc="1E0C36AE">
      <w:start w:val="2"/>
      <w:numFmt w:val="bullet"/>
      <w:lvlText w:val="-"/>
      <w:lvlJc w:val="left"/>
      <w:pPr>
        <w:ind w:left="600" w:hanging="360"/>
      </w:pPr>
      <w:rPr>
        <w:rFonts w:ascii="Times New Roman" w:eastAsia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32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abstractNum w:abstractNumId="11">
    <w:nsid w:val="312E694A"/>
    <w:multiLevelType w:val="hybridMultilevel"/>
    <w:tmpl w:val="68B46378"/>
    <w:lvl w:ilvl="0" w:tplc="B19C3318">
      <w:start w:val="1"/>
      <w:numFmt w:val="decimal"/>
      <w:lvlText w:val="%1-"/>
      <w:lvlJc w:val="left"/>
      <w:pPr>
        <w:ind w:left="54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26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198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70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42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14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486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58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300" w:hanging="180"/>
      </w:pPr>
      <w:rPr>
        <w:rFonts w:cs="Times New Roman"/>
      </w:rPr>
    </w:lvl>
  </w:abstractNum>
  <w:abstractNum w:abstractNumId="12">
    <w:nsid w:val="320078C3"/>
    <w:multiLevelType w:val="multilevel"/>
    <w:tmpl w:val="33D28828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13">
    <w:nsid w:val="34086483"/>
    <w:multiLevelType w:val="hybridMultilevel"/>
    <w:tmpl w:val="3E5EED2C"/>
    <w:lvl w:ilvl="0" w:tplc="42226684">
      <w:start w:val="2"/>
      <w:numFmt w:val="bullet"/>
      <w:lvlText w:val="-"/>
      <w:lvlJc w:val="left"/>
      <w:pPr>
        <w:ind w:left="480" w:hanging="360"/>
      </w:pPr>
      <w:rPr>
        <w:rFonts w:ascii="Arial" w:eastAsia="Times New Roman" w:hAnsi="Arial" w:hint="default"/>
      </w:rPr>
    </w:lvl>
    <w:lvl w:ilvl="1" w:tplc="0C0A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14">
    <w:nsid w:val="3525126C"/>
    <w:multiLevelType w:val="hybridMultilevel"/>
    <w:tmpl w:val="4A948B80"/>
    <w:lvl w:ilvl="0" w:tplc="0C0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35EF43F2"/>
    <w:multiLevelType w:val="hybridMultilevel"/>
    <w:tmpl w:val="FD24F2E8"/>
    <w:lvl w:ilvl="0" w:tplc="2BA23148">
      <w:start w:val="1"/>
      <w:numFmt w:val="decimal"/>
      <w:lvlText w:val="%1-"/>
      <w:lvlJc w:val="left"/>
      <w:pPr>
        <w:ind w:left="84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56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28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300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72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44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16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88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600" w:hanging="180"/>
      </w:pPr>
      <w:rPr>
        <w:rFonts w:cs="Times New Roman"/>
      </w:rPr>
    </w:lvl>
  </w:abstractNum>
  <w:abstractNum w:abstractNumId="16">
    <w:nsid w:val="3BFD1D9D"/>
    <w:multiLevelType w:val="hybridMultilevel"/>
    <w:tmpl w:val="A6D2714E"/>
    <w:lvl w:ilvl="0" w:tplc="9998E2A0">
      <w:start w:val="1"/>
      <w:numFmt w:val="decimal"/>
      <w:lvlText w:val="%1-"/>
      <w:lvlJc w:val="left"/>
      <w:pPr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41E23284"/>
    <w:multiLevelType w:val="hybridMultilevel"/>
    <w:tmpl w:val="065C7974"/>
    <w:lvl w:ilvl="0" w:tplc="0ED45186">
      <w:start w:val="1"/>
      <w:numFmt w:val="decimal"/>
      <w:lvlText w:val="%1-"/>
      <w:lvlJc w:val="left"/>
      <w:pPr>
        <w:ind w:left="60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32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04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76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48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20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492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64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360" w:hanging="180"/>
      </w:pPr>
      <w:rPr>
        <w:rFonts w:cs="Times New Roman"/>
      </w:rPr>
    </w:lvl>
  </w:abstractNum>
  <w:abstractNum w:abstractNumId="18">
    <w:nsid w:val="47A66FFF"/>
    <w:multiLevelType w:val="hybridMultilevel"/>
    <w:tmpl w:val="7D189F3E"/>
    <w:lvl w:ilvl="0" w:tplc="6834EA64">
      <w:start w:val="1"/>
      <w:numFmt w:val="bullet"/>
      <w:lvlText w:val="-"/>
      <w:lvlJc w:val="left"/>
      <w:pPr>
        <w:ind w:left="780" w:hanging="360"/>
      </w:pPr>
      <w:rPr>
        <w:rFonts w:ascii="Times New Roman" w:eastAsia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9">
    <w:nsid w:val="4E974E43"/>
    <w:multiLevelType w:val="hybridMultilevel"/>
    <w:tmpl w:val="55A61812"/>
    <w:lvl w:ilvl="0" w:tplc="F76A31D6">
      <w:start w:val="1"/>
      <w:numFmt w:val="decimal"/>
      <w:lvlText w:val="%1-"/>
      <w:lvlJc w:val="left"/>
      <w:pPr>
        <w:ind w:left="480" w:hanging="360"/>
      </w:pPr>
      <w:rPr>
        <w:rFonts w:ascii="Times New Roman" w:hAnsi="Times New Roman"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20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192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64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36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08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480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52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240" w:hanging="180"/>
      </w:pPr>
      <w:rPr>
        <w:rFonts w:cs="Times New Roman"/>
      </w:rPr>
    </w:lvl>
  </w:abstractNum>
  <w:abstractNum w:abstractNumId="20">
    <w:nsid w:val="59067BF4"/>
    <w:multiLevelType w:val="hybridMultilevel"/>
    <w:tmpl w:val="4300E5D6"/>
    <w:lvl w:ilvl="0" w:tplc="0C0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619B3FDD"/>
    <w:multiLevelType w:val="hybridMultilevel"/>
    <w:tmpl w:val="C66C9D80"/>
    <w:lvl w:ilvl="0" w:tplc="B066D9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C0A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b w:val="0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>
    <w:nsid w:val="61C45DAA"/>
    <w:multiLevelType w:val="hybridMultilevel"/>
    <w:tmpl w:val="261C86E4"/>
    <w:lvl w:ilvl="0" w:tplc="F4F8924E">
      <w:start w:val="1"/>
      <w:numFmt w:val="bullet"/>
      <w:lvlText w:val="-"/>
      <w:lvlJc w:val="left"/>
      <w:pPr>
        <w:ind w:left="1140" w:hanging="360"/>
      </w:pPr>
      <w:rPr>
        <w:rFonts w:ascii="Arial" w:eastAsia="Times New Roman" w:hAnsi="Arial" w:hint="default"/>
      </w:rPr>
    </w:lvl>
    <w:lvl w:ilvl="1" w:tplc="0C0A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3">
    <w:nsid w:val="66DC50C0"/>
    <w:multiLevelType w:val="hybridMultilevel"/>
    <w:tmpl w:val="13D41886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>
    <w:nsid w:val="67D10087"/>
    <w:multiLevelType w:val="hybridMultilevel"/>
    <w:tmpl w:val="2562746A"/>
    <w:lvl w:ilvl="0" w:tplc="9954A936">
      <w:start w:val="1"/>
      <w:numFmt w:val="decimal"/>
      <w:lvlText w:val="%1."/>
      <w:lvlJc w:val="left"/>
      <w:pPr>
        <w:ind w:left="720" w:hanging="360"/>
      </w:pPr>
      <w:rPr>
        <w:rFonts w:eastAsia="Times New Roman" w:cs="Arial" w:hint="default"/>
        <w:b w:val="0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772F0F1A"/>
    <w:multiLevelType w:val="hybridMultilevel"/>
    <w:tmpl w:val="2BDC1E4A"/>
    <w:lvl w:ilvl="0" w:tplc="924CF888">
      <w:start w:val="1"/>
      <w:numFmt w:val="decimal"/>
      <w:lvlText w:val="%1-"/>
      <w:lvlJc w:val="left"/>
      <w:pPr>
        <w:ind w:left="54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26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198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70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42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14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486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58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300" w:hanging="180"/>
      </w:pPr>
      <w:rPr>
        <w:rFonts w:cs="Times New Roman"/>
      </w:rPr>
    </w:lvl>
  </w:abstractNum>
  <w:abstractNum w:abstractNumId="26">
    <w:nsid w:val="773A3C99"/>
    <w:multiLevelType w:val="hybridMultilevel"/>
    <w:tmpl w:val="6C9877F2"/>
    <w:lvl w:ilvl="0" w:tplc="5AB8DBDE">
      <w:start w:val="1"/>
      <w:numFmt w:val="decimal"/>
      <w:lvlText w:val="%1-"/>
      <w:lvlJc w:val="left"/>
      <w:pPr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79446C29"/>
    <w:multiLevelType w:val="hybridMultilevel"/>
    <w:tmpl w:val="A252B5F0"/>
    <w:lvl w:ilvl="0" w:tplc="0C0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B303396"/>
    <w:multiLevelType w:val="hybridMultilevel"/>
    <w:tmpl w:val="4F746B62"/>
    <w:lvl w:ilvl="0" w:tplc="E8C674FC">
      <w:start w:val="1"/>
      <w:numFmt w:val="decimal"/>
      <w:lvlText w:val="%1-"/>
      <w:lvlJc w:val="left"/>
      <w:pPr>
        <w:ind w:left="60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32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04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76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48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20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492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64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360" w:hanging="180"/>
      </w:pPr>
      <w:rPr>
        <w:rFonts w:cs="Times New Roman"/>
      </w:rPr>
    </w:lvl>
  </w:abstractNum>
  <w:num w:numId="1">
    <w:abstractNumId w:val="25"/>
  </w:num>
  <w:num w:numId="2">
    <w:abstractNumId w:val="11"/>
  </w:num>
  <w:num w:numId="3">
    <w:abstractNumId w:val="28"/>
  </w:num>
  <w:num w:numId="4">
    <w:abstractNumId w:val="6"/>
  </w:num>
  <w:num w:numId="5">
    <w:abstractNumId w:val="17"/>
  </w:num>
  <w:num w:numId="6">
    <w:abstractNumId w:val="3"/>
  </w:num>
  <w:num w:numId="7">
    <w:abstractNumId w:val="18"/>
  </w:num>
  <w:num w:numId="8">
    <w:abstractNumId w:val="7"/>
  </w:num>
  <w:num w:numId="9">
    <w:abstractNumId w:val="5"/>
  </w:num>
  <w:num w:numId="10">
    <w:abstractNumId w:val="26"/>
  </w:num>
  <w:num w:numId="11">
    <w:abstractNumId w:val="13"/>
  </w:num>
  <w:num w:numId="12">
    <w:abstractNumId w:val="2"/>
  </w:num>
  <w:num w:numId="13">
    <w:abstractNumId w:val="10"/>
  </w:num>
  <w:num w:numId="14">
    <w:abstractNumId w:val="16"/>
  </w:num>
  <w:num w:numId="15">
    <w:abstractNumId w:val="19"/>
  </w:num>
  <w:num w:numId="16">
    <w:abstractNumId w:val="22"/>
  </w:num>
  <w:num w:numId="17">
    <w:abstractNumId w:val="15"/>
  </w:num>
  <w:num w:numId="18">
    <w:abstractNumId w:val="8"/>
  </w:num>
  <w:num w:numId="19">
    <w:abstractNumId w:val="0"/>
  </w:num>
  <w:num w:numId="20">
    <w:abstractNumId w:val="9"/>
  </w:num>
  <w:num w:numId="21">
    <w:abstractNumId w:val="14"/>
  </w:num>
  <w:num w:numId="22">
    <w:abstractNumId w:val="4"/>
  </w:num>
  <w:num w:numId="23">
    <w:abstractNumId w:val="27"/>
  </w:num>
  <w:num w:numId="24">
    <w:abstractNumId w:val="20"/>
  </w:num>
  <w:num w:numId="25">
    <w:abstractNumId w:val="1"/>
  </w:num>
  <w:num w:numId="26">
    <w:abstractNumId w:val="12"/>
  </w:num>
  <w:num w:numId="27">
    <w:abstractNumId w:val="24"/>
  </w:num>
  <w:num w:numId="28">
    <w:abstractNumId w:val="21"/>
  </w:num>
  <w:num w:numId="29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stylePaneFormatFilter w:val="3F01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0577A"/>
    <w:rsid w:val="00000A7A"/>
    <w:rsid w:val="00004165"/>
    <w:rsid w:val="000056DA"/>
    <w:rsid w:val="00006AE7"/>
    <w:rsid w:val="00006B4C"/>
    <w:rsid w:val="0001065C"/>
    <w:rsid w:val="00010CED"/>
    <w:rsid w:val="0001586C"/>
    <w:rsid w:val="000175F9"/>
    <w:rsid w:val="00020EE3"/>
    <w:rsid w:val="0002222C"/>
    <w:rsid w:val="000233F7"/>
    <w:rsid w:val="00024752"/>
    <w:rsid w:val="00024BCB"/>
    <w:rsid w:val="000258EF"/>
    <w:rsid w:val="00027F8A"/>
    <w:rsid w:val="0003157C"/>
    <w:rsid w:val="00033FCD"/>
    <w:rsid w:val="000349D6"/>
    <w:rsid w:val="00034B0B"/>
    <w:rsid w:val="00036B7D"/>
    <w:rsid w:val="0003713C"/>
    <w:rsid w:val="00040122"/>
    <w:rsid w:val="000420E5"/>
    <w:rsid w:val="00051836"/>
    <w:rsid w:val="000561BF"/>
    <w:rsid w:val="000561E1"/>
    <w:rsid w:val="0006091E"/>
    <w:rsid w:val="00061E32"/>
    <w:rsid w:val="00066106"/>
    <w:rsid w:val="000675F4"/>
    <w:rsid w:val="0007032A"/>
    <w:rsid w:val="000708A8"/>
    <w:rsid w:val="000738CA"/>
    <w:rsid w:val="00074008"/>
    <w:rsid w:val="00075AC7"/>
    <w:rsid w:val="00077541"/>
    <w:rsid w:val="00077D60"/>
    <w:rsid w:val="00080A8B"/>
    <w:rsid w:val="00081762"/>
    <w:rsid w:val="00081F7B"/>
    <w:rsid w:val="00082EAF"/>
    <w:rsid w:val="00085DFE"/>
    <w:rsid w:val="000906CE"/>
    <w:rsid w:val="00090D3F"/>
    <w:rsid w:val="00091BC4"/>
    <w:rsid w:val="0009635D"/>
    <w:rsid w:val="000A17B9"/>
    <w:rsid w:val="000A5F9B"/>
    <w:rsid w:val="000A74BC"/>
    <w:rsid w:val="000B197D"/>
    <w:rsid w:val="000B4033"/>
    <w:rsid w:val="000B6440"/>
    <w:rsid w:val="000B6866"/>
    <w:rsid w:val="000B6A6D"/>
    <w:rsid w:val="000B7055"/>
    <w:rsid w:val="000C0F90"/>
    <w:rsid w:val="000C1605"/>
    <w:rsid w:val="000C1B5B"/>
    <w:rsid w:val="000C5521"/>
    <w:rsid w:val="000D2FFD"/>
    <w:rsid w:val="000D3B0A"/>
    <w:rsid w:val="000D40FF"/>
    <w:rsid w:val="000D42B1"/>
    <w:rsid w:val="000D4644"/>
    <w:rsid w:val="000D49CE"/>
    <w:rsid w:val="000D4BD7"/>
    <w:rsid w:val="000D680A"/>
    <w:rsid w:val="000D6AFA"/>
    <w:rsid w:val="000E39B6"/>
    <w:rsid w:val="000E3D54"/>
    <w:rsid w:val="000E66E8"/>
    <w:rsid w:val="000F0E2A"/>
    <w:rsid w:val="000F0F03"/>
    <w:rsid w:val="000F1229"/>
    <w:rsid w:val="000F37BB"/>
    <w:rsid w:val="000F4EDB"/>
    <w:rsid w:val="000F578A"/>
    <w:rsid w:val="00100370"/>
    <w:rsid w:val="00100A74"/>
    <w:rsid w:val="00102C4A"/>
    <w:rsid w:val="001055E3"/>
    <w:rsid w:val="001079BA"/>
    <w:rsid w:val="00107B82"/>
    <w:rsid w:val="00110B09"/>
    <w:rsid w:val="001121BB"/>
    <w:rsid w:val="00112846"/>
    <w:rsid w:val="001144CE"/>
    <w:rsid w:val="00114FCE"/>
    <w:rsid w:val="00117039"/>
    <w:rsid w:val="00121050"/>
    <w:rsid w:val="00121880"/>
    <w:rsid w:val="00124095"/>
    <w:rsid w:val="0012630C"/>
    <w:rsid w:val="001266B5"/>
    <w:rsid w:val="0013011F"/>
    <w:rsid w:val="00130422"/>
    <w:rsid w:val="001328DB"/>
    <w:rsid w:val="001333EC"/>
    <w:rsid w:val="00140040"/>
    <w:rsid w:val="00142089"/>
    <w:rsid w:val="0014213E"/>
    <w:rsid w:val="00142637"/>
    <w:rsid w:val="00144084"/>
    <w:rsid w:val="001445EC"/>
    <w:rsid w:val="00145100"/>
    <w:rsid w:val="00145102"/>
    <w:rsid w:val="00147151"/>
    <w:rsid w:val="00150495"/>
    <w:rsid w:val="0016010A"/>
    <w:rsid w:val="00160570"/>
    <w:rsid w:val="00162BBE"/>
    <w:rsid w:val="00162D4A"/>
    <w:rsid w:val="00163061"/>
    <w:rsid w:val="001635DE"/>
    <w:rsid w:val="0016480C"/>
    <w:rsid w:val="00164E2A"/>
    <w:rsid w:val="00165BBF"/>
    <w:rsid w:val="00167BB3"/>
    <w:rsid w:val="00170FE8"/>
    <w:rsid w:val="00172DAE"/>
    <w:rsid w:val="00181396"/>
    <w:rsid w:val="001831EF"/>
    <w:rsid w:val="00183382"/>
    <w:rsid w:val="0018461C"/>
    <w:rsid w:val="001846F2"/>
    <w:rsid w:val="00184789"/>
    <w:rsid w:val="001865DF"/>
    <w:rsid w:val="001866E8"/>
    <w:rsid w:val="0018708B"/>
    <w:rsid w:val="00191A3E"/>
    <w:rsid w:val="00192286"/>
    <w:rsid w:val="001947D5"/>
    <w:rsid w:val="0019527C"/>
    <w:rsid w:val="001A312B"/>
    <w:rsid w:val="001A5458"/>
    <w:rsid w:val="001A57BD"/>
    <w:rsid w:val="001A5DCE"/>
    <w:rsid w:val="001A7C51"/>
    <w:rsid w:val="001B0469"/>
    <w:rsid w:val="001B43A4"/>
    <w:rsid w:val="001B697A"/>
    <w:rsid w:val="001B7AB6"/>
    <w:rsid w:val="001B7BB4"/>
    <w:rsid w:val="001B7F1E"/>
    <w:rsid w:val="001C007D"/>
    <w:rsid w:val="001C039A"/>
    <w:rsid w:val="001C0890"/>
    <w:rsid w:val="001C16D0"/>
    <w:rsid w:val="001C2B2B"/>
    <w:rsid w:val="001C2C28"/>
    <w:rsid w:val="001C39F8"/>
    <w:rsid w:val="001C4BD7"/>
    <w:rsid w:val="001C4D85"/>
    <w:rsid w:val="001D12D2"/>
    <w:rsid w:val="001D28A9"/>
    <w:rsid w:val="001E0415"/>
    <w:rsid w:val="001E07B0"/>
    <w:rsid w:val="001E0D05"/>
    <w:rsid w:val="001E1FF7"/>
    <w:rsid w:val="001E295A"/>
    <w:rsid w:val="001E594C"/>
    <w:rsid w:val="001E758B"/>
    <w:rsid w:val="001F06DA"/>
    <w:rsid w:val="001F313D"/>
    <w:rsid w:val="001F4C9C"/>
    <w:rsid w:val="001F5125"/>
    <w:rsid w:val="001F58A2"/>
    <w:rsid w:val="001F58A8"/>
    <w:rsid w:val="001F77D9"/>
    <w:rsid w:val="00200942"/>
    <w:rsid w:val="00200FC0"/>
    <w:rsid w:val="00201EC0"/>
    <w:rsid w:val="00203896"/>
    <w:rsid w:val="00204373"/>
    <w:rsid w:val="002048B4"/>
    <w:rsid w:val="002118DD"/>
    <w:rsid w:val="00212D9B"/>
    <w:rsid w:val="00214540"/>
    <w:rsid w:val="0021791E"/>
    <w:rsid w:val="0021799D"/>
    <w:rsid w:val="00221938"/>
    <w:rsid w:val="00223F84"/>
    <w:rsid w:val="00224817"/>
    <w:rsid w:val="002262BD"/>
    <w:rsid w:val="0022757E"/>
    <w:rsid w:val="00227E05"/>
    <w:rsid w:val="00232476"/>
    <w:rsid w:val="0023455F"/>
    <w:rsid w:val="002374B8"/>
    <w:rsid w:val="002377FC"/>
    <w:rsid w:val="00243145"/>
    <w:rsid w:val="002434D6"/>
    <w:rsid w:val="00243E2F"/>
    <w:rsid w:val="00247BBF"/>
    <w:rsid w:val="00247C54"/>
    <w:rsid w:val="002500EB"/>
    <w:rsid w:val="00250492"/>
    <w:rsid w:val="00250E8A"/>
    <w:rsid w:val="00251B53"/>
    <w:rsid w:val="002540DB"/>
    <w:rsid w:val="002567F8"/>
    <w:rsid w:val="00257FEA"/>
    <w:rsid w:val="00260229"/>
    <w:rsid w:val="00262F10"/>
    <w:rsid w:val="00264BB5"/>
    <w:rsid w:val="00270724"/>
    <w:rsid w:val="00272A45"/>
    <w:rsid w:val="00272BF4"/>
    <w:rsid w:val="00272FA1"/>
    <w:rsid w:val="002731C5"/>
    <w:rsid w:val="00275221"/>
    <w:rsid w:val="00275338"/>
    <w:rsid w:val="00277208"/>
    <w:rsid w:val="002775AD"/>
    <w:rsid w:val="0028122B"/>
    <w:rsid w:val="002826F9"/>
    <w:rsid w:val="00282B3D"/>
    <w:rsid w:val="00283B5A"/>
    <w:rsid w:val="00284BA5"/>
    <w:rsid w:val="00287DF5"/>
    <w:rsid w:val="00290549"/>
    <w:rsid w:val="00292708"/>
    <w:rsid w:val="002942EC"/>
    <w:rsid w:val="002963D4"/>
    <w:rsid w:val="00296B4A"/>
    <w:rsid w:val="00296BB9"/>
    <w:rsid w:val="00296E43"/>
    <w:rsid w:val="002A1836"/>
    <w:rsid w:val="002A2325"/>
    <w:rsid w:val="002A637C"/>
    <w:rsid w:val="002A7273"/>
    <w:rsid w:val="002B0073"/>
    <w:rsid w:val="002B3979"/>
    <w:rsid w:val="002B6225"/>
    <w:rsid w:val="002B79AD"/>
    <w:rsid w:val="002B7E63"/>
    <w:rsid w:val="002C10D1"/>
    <w:rsid w:val="002C2788"/>
    <w:rsid w:val="002C4FB7"/>
    <w:rsid w:val="002D11D1"/>
    <w:rsid w:val="002D42A0"/>
    <w:rsid w:val="002D6922"/>
    <w:rsid w:val="002D6B5B"/>
    <w:rsid w:val="002D7F5D"/>
    <w:rsid w:val="002E1C06"/>
    <w:rsid w:val="002E253B"/>
    <w:rsid w:val="002E37D3"/>
    <w:rsid w:val="002E6370"/>
    <w:rsid w:val="002F0360"/>
    <w:rsid w:val="002F4779"/>
    <w:rsid w:val="002F5869"/>
    <w:rsid w:val="0030008F"/>
    <w:rsid w:val="003032A3"/>
    <w:rsid w:val="00303438"/>
    <w:rsid w:val="00303485"/>
    <w:rsid w:val="00303A8D"/>
    <w:rsid w:val="00303D4C"/>
    <w:rsid w:val="003040E0"/>
    <w:rsid w:val="0030577A"/>
    <w:rsid w:val="00306EAB"/>
    <w:rsid w:val="0031023B"/>
    <w:rsid w:val="00310696"/>
    <w:rsid w:val="00310856"/>
    <w:rsid w:val="003111FD"/>
    <w:rsid w:val="00313B5A"/>
    <w:rsid w:val="00314E57"/>
    <w:rsid w:val="003155E4"/>
    <w:rsid w:val="00315E6F"/>
    <w:rsid w:val="003165B1"/>
    <w:rsid w:val="003166CA"/>
    <w:rsid w:val="003172BB"/>
    <w:rsid w:val="003211C5"/>
    <w:rsid w:val="003212AE"/>
    <w:rsid w:val="003225C6"/>
    <w:rsid w:val="003226C2"/>
    <w:rsid w:val="00322A05"/>
    <w:rsid w:val="003237DD"/>
    <w:rsid w:val="003258F3"/>
    <w:rsid w:val="003263F8"/>
    <w:rsid w:val="00326988"/>
    <w:rsid w:val="00327F45"/>
    <w:rsid w:val="00332745"/>
    <w:rsid w:val="00333722"/>
    <w:rsid w:val="00335C89"/>
    <w:rsid w:val="0034047C"/>
    <w:rsid w:val="00340D61"/>
    <w:rsid w:val="00341856"/>
    <w:rsid w:val="00342EC6"/>
    <w:rsid w:val="00342FA9"/>
    <w:rsid w:val="00343B9A"/>
    <w:rsid w:val="003444F0"/>
    <w:rsid w:val="00344B7B"/>
    <w:rsid w:val="00345D7F"/>
    <w:rsid w:val="00346BAC"/>
    <w:rsid w:val="00346BD0"/>
    <w:rsid w:val="00347506"/>
    <w:rsid w:val="00347C87"/>
    <w:rsid w:val="00350F7D"/>
    <w:rsid w:val="00351D44"/>
    <w:rsid w:val="003521C8"/>
    <w:rsid w:val="003529E3"/>
    <w:rsid w:val="00353725"/>
    <w:rsid w:val="00354574"/>
    <w:rsid w:val="003545B6"/>
    <w:rsid w:val="00355326"/>
    <w:rsid w:val="00357790"/>
    <w:rsid w:val="0036258F"/>
    <w:rsid w:val="00362719"/>
    <w:rsid w:val="003638E6"/>
    <w:rsid w:val="00364393"/>
    <w:rsid w:val="00365B6E"/>
    <w:rsid w:val="0037006A"/>
    <w:rsid w:val="0037487A"/>
    <w:rsid w:val="00375A6A"/>
    <w:rsid w:val="003767DF"/>
    <w:rsid w:val="00381879"/>
    <w:rsid w:val="00382F1F"/>
    <w:rsid w:val="00383349"/>
    <w:rsid w:val="00383486"/>
    <w:rsid w:val="00383539"/>
    <w:rsid w:val="00384568"/>
    <w:rsid w:val="0038612B"/>
    <w:rsid w:val="003868F2"/>
    <w:rsid w:val="003870F9"/>
    <w:rsid w:val="003926B8"/>
    <w:rsid w:val="00392ED6"/>
    <w:rsid w:val="003950E7"/>
    <w:rsid w:val="003A1557"/>
    <w:rsid w:val="003A209C"/>
    <w:rsid w:val="003A3608"/>
    <w:rsid w:val="003A64A0"/>
    <w:rsid w:val="003A6B6F"/>
    <w:rsid w:val="003B0173"/>
    <w:rsid w:val="003B026F"/>
    <w:rsid w:val="003B0A76"/>
    <w:rsid w:val="003B334F"/>
    <w:rsid w:val="003B3974"/>
    <w:rsid w:val="003B4611"/>
    <w:rsid w:val="003B61AE"/>
    <w:rsid w:val="003C01CC"/>
    <w:rsid w:val="003C2D0C"/>
    <w:rsid w:val="003C317F"/>
    <w:rsid w:val="003C3AC2"/>
    <w:rsid w:val="003C4463"/>
    <w:rsid w:val="003C4AD5"/>
    <w:rsid w:val="003C4CA7"/>
    <w:rsid w:val="003D0188"/>
    <w:rsid w:val="003D1098"/>
    <w:rsid w:val="003D10B8"/>
    <w:rsid w:val="003D16B5"/>
    <w:rsid w:val="003D2E7A"/>
    <w:rsid w:val="003D5C50"/>
    <w:rsid w:val="003E2925"/>
    <w:rsid w:val="003E3391"/>
    <w:rsid w:val="003E4EC9"/>
    <w:rsid w:val="003E56F5"/>
    <w:rsid w:val="003E706B"/>
    <w:rsid w:val="003F3D5F"/>
    <w:rsid w:val="003F438B"/>
    <w:rsid w:val="003F4C48"/>
    <w:rsid w:val="003F6E9F"/>
    <w:rsid w:val="003F700F"/>
    <w:rsid w:val="00400DDA"/>
    <w:rsid w:val="00400ED9"/>
    <w:rsid w:val="00402B19"/>
    <w:rsid w:val="0040371D"/>
    <w:rsid w:val="00404E50"/>
    <w:rsid w:val="004061DE"/>
    <w:rsid w:val="0040747F"/>
    <w:rsid w:val="00407AE6"/>
    <w:rsid w:val="00410F56"/>
    <w:rsid w:val="00411263"/>
    <w:rsid w:val="004138F4"/>
    <w:rsid w:val="004149BF"/>
    <w:rsid w:val="00417E4A"/>
    <w:rsid w:val="00420ED7"/>
    <w:rsid w:val="00421718"/>
    <w:rsid w:val="00423EBB"/>
    <w:rsid w:val="00430B0F"/>
    <w:rsid w:val="00435A02"/>
    <w:rsid w:val="00435A7A"/>
    <w:rsid w:val="00436592"/>
    <w:rsid w:val="00436622"/>
    <w:rsid w:val="00437810"/>
    <w:rsid w:val="00437934"/>
    <w:rsid w:val="0044066A"/>
    <w:rsid w:val="00440747"/>
    <w:rsid w:val="004425BD"/>
    <w:rsid w:val="00443B07"/>
    <w:rsid w:val="00443B90"/>
    <w:rsid w:val="00447A5F"/>
    <w:rsid w:val="004517EE"/>
    <w:rsid w:val="00454912"/>
    <w:rsid w:val="00454F88"/>
    <w:rsid w:val="00456121"/>
    <w:rsid w:val="00456D6E"/>
    <w:rsid w:val="00457F2D"/>
    <w:rsid w:val="00460779"/>
    <w:rsid w:val="00460D2C"/>
    <w:rsid w:val="00461811"/>
    <w:rsid w:val="004621F7"/>
    <w:rsid w:val="00463B12"/>
    <w:rsid w:val="004664F8"/>
    <w:rsid w:val="004705FF"/>
    <w:rsid w:val="00471CC9"/>
    <w:rsid w:val="00471CD4"/>
    <w:rsid w:val="00473EE0"/>
    <w:rsid w:val="004742B6"/>
    <w:rsid w:val="0047485B"/>
    <w:rsid w:val="004755E1"/>
    <w:rsid w:val="004765B8"/>
    <w:rsid w:val="00476BF8"/>
    <w:rsid w:val="0048072F"/>
    <w:rsid w:val="00484D5B"/>
    <w:rsid w:val="0048662A"/>
    <w:rsid w:val="004906A3"/>
    <w:rsid w:val="00490905"/>
    <w:rsid w:val="00492A80"/>
    <w:rsid w:val="0049324E"/>
    <w:rsid w:val="00497277"/>
    <w:rsid w:val="004A0CA2"/>
    <w:rsid w:val="004A2FA4"/>
    <w:rsid w:val="004A3051"/>
    <w:rsid w:val="004A3118"/>
    <w:rsid w:val="004A489C"/>
    <w:rsid w:val="004A583A"/>
    <w:rsid w:val="004B2922"/>
    <w:rsid w:val="004B3A20"/>
    <w:rsid w:val="004B78F5"/>
    <w:rsid w:val="004B793B"/>
    <w:rsid w:val="004B7AC4"/>
    <w:rsid w:val="004C0FF1"/>
    <w:rsid w:val="004C2FAA"/>
    <w:rsid w:val="004C72E4"/>
    <w:rsid w:val="004D43E4"/>
    <w:rsid w:val="004D4A07"/>
    <w:rsid w:val="004D562B"/>
    <w:rsid w:val="004D63CD"/>
    <w:rsid w:val="004D649A"/>
    <w:rsid w:val="004D67FA"/>
    <w:rsid w:val="004E6324"/>
    <w:rsid w:val="004E6738"/>
    <w:rsid w:val="004F0361"/>
    <w:rsid w:val="004F0587"/>
    <w:rsid w:val="004F0DA1"/>
    <w:rsid w:val="004F44E7"/>
    <w:rsid w:val="004F4D10"/>
    <w:rsid w:val="004F544F"/>
    <w:rsid w:val="004F79B0"/>
    <w:rsid w:val="004F7B3C"/>
    <w:rsid w:val="005000A0"/>
    <w:rsid w:val="00500695"/>
    <w:rsid w:val="00500942"/>
    <w:rsid w:val="00501120"/>
    <w:rsid w:val="00501B28"/>
    <w:rsid w:val="005025B0"/>
    <w:rsid w:val="00504DD3"/>
    <w:rsid w:val="0050613E"/>
    <w:rsid w:val="00510D28"/>
    <w:rsid w:val="00511189"/>
    <w:rsid w:val="0051141D"/>
    <w:rsid w:val="00511E5D"/>
    <w:rsid w:val="005172C4"/>
    <w:rsid w:val="00520681"/>
    <w:rsid w:val="00522F01"/>
    <w:rsid w:val="00527076"/>
    <w:rsid w:val="00527E80"/>
    <w:rsid w:val="0053085B"/>
    <w:rsid w:val="00532722"/>
    <w:rsid w:val="005352D3"/>
    <w:rsid w:val="005357F9"/>
    <w:rsid w:val="00537126"/>
    <w:rsid w:val="00540884"/>
    <w:rsid w:val="00540F75"/>
    <w:rsid w:val="00545B39"/>
    <w:rsid w:val="0054632C"/>
    <w:rsid w:val="0055077F"/>
    <w:rsid w:val="0055132C"/>
    <w:rsid w:val="00552ADD"/>
    <w:rsid w:val="00553FC7"/>
    <w:rsid w:val="00554AEC"/>
    <w:rsid w:val="00554FC7"/>
    <w:rsid w:val="00554FE6"/>
    <w:rsid w:val="00556AD0"/>
    <w:rsid w:val="00561135"/>
    <w:rsid w:val="005614A7"/>
    <w:rsid w:val="00561916"/>
    <w:rsid w:val="00563BA3"/>
    <w:rsid w:val="00564B9C"/>
    <w:rsid w:val="00573AE6"/>
    <w:rsid w:val="005743F3"/>
    <w:rsid w:val="00580FC7"/>
    <w:rsid w:val="00582CA4"/>
    <w:rsid w:val="005834BA"/>
    <w:rsid w:val="00583D5E"/>
    <w:rsid w:val="005840F7"/>
    <w:rsid w:val="00584357"/>
    <w:rsid w:val="005846EC"/>
    <w:rsid w:val="00584F72"/>
    <w:rsid w:val="00585800"/>
    <w:rsid w:val="0058731D"/>
    <w:rsid w:val="00587A8F"/>
    <w:rsid w:val="005900A9"/>
    <w:rsid w:val="00590D5F"/>
    <w:rsid w:val="00591A47"/>
    <w:rsid w:val="00591BFD"/>
    <w:rsid w:val="00592231"/>
    <w:rsid w:val="005937EE"/>
    <w:rsid w:val="00597BE8"/>
    <w:rsid w:val="005A02CA"/>
    <w:rsid w:val="005A35EE"/>
    <w:rsid w:val="005A3CCF"/>
    <w:rsid w:val="005A63B5"/>
    <w:rsid w:val="005A6495"/>
    <w:rsid w:val="005B1724"/>
    <w:rsid w:val="005B1A5E"/>
    <w:rsid w:val="005B2D2B"/>
    <w:rsid w:val="005B4971"/>
    <w:rsid w:val="005B6081"/>
    <w:rsid w:val="005B7D0F"/>
    <w:rsid w:val="005B7D1C"/>
    <w:rsid w:val="005B7F23"/>
    <w:rsid w:val="005C0443"/>
    <w:rsid w:val="005C0444"/>
    <w:rsid w:val="005C1DC8"/>
    <w:rsid w:val="005C256B"/>
    <w:rsid w:val="005C320B"/>
    <w:rsid w:val="005C38D6"/>
    <w:rsid w:val="005C6D2B"/>
    <w:rsid w:val="005D1DAE"/>
    <w:rsid w:val="005D47DE"/>
    <w:rsid w:val="005D481C"/>
    <w:rsid w:val="005E06AF"/>
    <w:rsid w:val="005E0C5E"/>
    <w:rsid w:val="005E0CCE"/>
    <w:rsid w:val="005E1317"/>
    <w:rsid w:val="005E1DA7"/>
    <w:rsid w:val="005E225C"/>
    <w:rsid w:val="005F0432"/>
    <w:rsid w:val="005F04B9"/>
    <w:rsid w:val="005F19E4"/>
    <w:rsid w:val="005F2A4B"/>
    <w:rsid w:val="005F5123"/>
    <w:rsid w:val="005F67B7"/>
    <w:rsid w:val="005F7FD7"/>
    <w:rsid w:val="00600489"/>
    <w:rsid w:val="00600C66"/>
    <w:rsid w:val="00601569"/>
    <w:rsid w:val="00603416"/>
    <w:rsid w:val="00603749"/>
    <w:rsid w:val="00603CA4"/>
    <w:rsid w:val="00606ACD"/>
    <w:rsid w:val="00607AA5"/>
    <w:rsid w:val="00612B2C"/>
    <w:rsid w:val="006131EC"/>
    <w:rsid w:val="00615112"/>
    <w:rsid w:val="006209FB"/>
    <w:rsid w:val="0062125C"/>
    <w:rsid w:val="0062160B"/>
    <w:rsid w:val="0062206B"/>
    <w:rsid w:val="00622998"/>
    <w:rsid w:val="006267A0"/>
    <w:rsid w:val="006302F4"/>
    <w:rsid w:val="0063090B"/>
    <w:rsid w:val="00631C76"/>
    <w:rsid w:val="00632389"/>
    <w:rsid w:val="0063353F"/>
    <w:rsid w:val="006337EE"/>
    <w:rsid w:val="00636E74"/>
    <w:rsid w:val="0063738A"/>
    <w:rsid w:val="006407BD"/>
    <w:rsid w:val="00640BEE"/>
    <w:rsid w:val="00640E00"/>
    <w:rsid w:val="00641498"/>
    <w:rsid w:val="00641A7C"/>
    <w:rsid w:val="00641B2A"/>
    <w:rsid w:val="00644AE8"/>
    <w:rsid w:val="006457EB"/>
    <w:rsid w:val="00650B83"/>
    <w:rsid w:val="00650C4D"/>
    <w:rsid w:val="00650F33"/>
    <w:rsid w:val="0065125E"/>
    <w:rsid w:val="0065279C"/>
    <w:rsid w:val="0065537E"/>
    <w:rsid w:val="006559FB"/>
    <w:rsid w:val="00656B74"/>
    <w:rsid w:val="00656E8A"/>
    <w:rsid w:val="00662FAC"/>
    <w:rsid w:val="006640BD"/>
    <w:rsid w:val="006644B2"/>
    <w:rsid w:val="00665B10"/>
    <w:rsid w:val="00666F11"/>
    <w:rsid w:val="006677B6"/>
    <w:rsid w:val="00670460"/>
    <w:rsid w:val="00673CCF"/>
    <w:rsid w:val="00675303"/>
    <w:rsid w:val="00676321"/>
    <w:rsid w:val="0067732C"/>
    <w:rsid w:val="00677D0F"/>
    <w:rsid w:val="00682C9E"/>
    <w:rsid w:val="00685F59"/>
    <w:rsid w:val="00686AC5"/>
    <w:rsid w:val="00686B1F"/>
    <w:rsid w:val="0068721B"/>
    <w:rsid w:val="00687EC8"/>
    <w:rsid w:val="006973EE"/>
    <w:rsid w:val="006A16EA"/>
    <w:rsid w:val="006A43E7"/>
    <w:rsid w:val="006A4D0F"/>
    <w:rsid w:val="006A52D6"/>
    <w:rsid w:val="006A6F7C"/>
    <w:rsid w:val="006A7E97"/>
    <w:rsid w:val="006A7ED7"/>
    <w:rsid w:val="006B3C57"/>
    <w:rsid w:val="006B3E09"/>
    <w:rsid w:val="006B45C0"/>
    <w:rsid w:val="006B496E"/>
    <w:rsid w:val="006B7C2C"/>
    <w:rsid w:val="006C4889"/>
    <w:rsid w:val="006C48F2"/>
    <w:rsid w:val="006C55B4"/>
    <w:rsid w:val="006C58B4"/>
    <w:rsid w:val="006C672D"/>
    <w:rsid w:val="006D05AE"/>
    <w:rsid w:val="006D30B7"/>
    <w:rsid w:val="006D388F"/>
    <w:rsid w:val="006D62B5"/>
    <w:rsid w:val="006D643E"/>
    <w:rsid w:val="006D787A"/>
    <w:rsid w:val="006E0B53"/>
    <w:rsid w:val="006E45DB"/>
    <w:rsid w:val="006E578F"/>
    <w:rsid w:val="006E5FE4"/>
    <w:rsid w:val="006E7090"/>
    <w:rsid w:val="006E7106"/>
    <w:rsid w:val="006F0F23"/>
    <w:rsid w:val="006F2C04"/>
    <w:rsid w:val="006F34BF"/>
    <w:rsid w:val="006F4376"/>
    <w:rsid w:val="006F4B6D"/>
    <w:rsid w:val="006F54CF"/>
    <w:rsid w:val="006F611C"/>
    <w:rsid w:val="006F6D78"/>
    <w:rsid w:val="006F6EA2"/>
    <w:rsid w:val="00700251"/>
    <w:rsid w:val="00703C08"/>
    <w:rsid w:val="00707183"/>
    <w:rsid w:val="00707AD1"/>
    <w:rsid w:val="00713207"/>
    <w:rsid w:val="00713F73"/>
    <w:rsid w:val="0071435D"/>
    <w:rsid w:val="00716AAE"/>
    <w:rsid w:val="00717BF4"/>
    <w:rsid w:val="007224D5"/>
    <w:rsid w:val="007225D3"/>
    <w:rsid w:val="0072358B"/>
    <w:rsid w:val="007240C4"/>
    <w:rsid w:val="00724ECC"/>
    <w:rsid w:val="00726C53"/>
    <w:rsid w:val="007304E6"/>
    <w:rsid w:val="00730F78"/>
    <w:rsid w:val="007317FB"/>
    <w:rsid w:val="00734999"/>
    <w:rsid w:val="007355F8"/>
    <w:rsid w:val="00735756"/>
    <w:rsid w:val="007376AB"/>
    <w:rsid w:val="00737999"/>
    <w:rsid w:val="00741476"/>
    <w:rsid w:val="00741AB8"/>
    <w:rsid w:val="00742A7A"/>
    <w:rsid w:val="00744CED"/>
    <w:rsid w:val="0074580D"/>
    <w:rsid w:val="00746788"/>
    <w:rsid w:val="007505EA"/>
    <w:rsid w:val="00750E21"/>
    <w:rsid w:val="007518A5"/>
    <w:rsid w:val="00753FD8"/>
    <w:rsid w:val="0076404D"/>
    <w:rsid w:val="00764363"/>
    <w:rsid w:val="007643F7"/>
    <w:rsid w:val="00765D37"/>
    <w:rsid w:val="007665FC"/>
    <w:rsid w:val="007727DA"/>
    <w:rsid w:val="00775D8D"/>
    <w:rsid w:val="00777879"/>
    <w:rsid w:val="00780B21"/>
    <w:rsid w:val="00781C70"/>
    <w:rsid w:val="007847B8"/>
    <w:rsid w:val="007849B5"/>
    <w:rsid w:val="00786D3D"/>
    <w:rsid w:val="0078736B"/>
    <w:rsid w:val="00787EA3"/>
    <w:rsid w:val="00791910"/>
    <w:rsid w:val="007977DE"/>
    <w:rsid w:val="007A23F1"/>
    <w:rsid w:val="007A2AB8"/>
    <w:rsid w:val="007A2D4F"/>
    <w:rsid w:val="007A3B27"/>
    <w:rsid w:val="007A4715"/>
    <w:rsid w:val="007A4C18"/>
    <w:rsid w:val="007A4E5E"/>
    <w:rsid w:val="007A6053"/>
    <w:rsid w:val="007A69C6"/>
    <w:rsid w:val="007A7850"/>
    <w:rsid w:val="007A7D97"/>
    <w:rsid w:val="007B1DA6"/>
    <w:rsid w:val="007B298A"/>
    <w:rsid w:val="007B2D2F"/>
    <w:rsid w:val="007B44AE"/>
    <w:rsid w:val="007B496F"/>
    <w:rsid w:val="007B5120"/>
    <w:rsid w:val="007C4384"/>
    <w:rsid w:val="007C594E"/>
    <w:rsid w:val="007D2B16"/>
    <w:rsid w:val="007D5128"/>
    <w:rsid w:val="007D582E"/>
    <w:rsid w:val="007D628F"/>
    <w:rsid w:val="007D7AD5"/>
    <w:rsid w:val="007E1AAA"/>
    <w:rsid w:val="007E2B47"/>
    <w:rsid w:val="007E7C89"/>
    <w:rsid w:val="007F0321"/>
    <w:rsid w:val="007F35E8"/>
    <w:rsid w:val="007F42EE"/>
    <w:rsid w:val="007F4D62"/>
    <w:rsid w:val="007F536E"/>
    <w:rsid w:val="007F553A"/>
    <w:rsid w:val="007F5F1F"/>
    <w:rsid w:val="007F755D"/>
    <w:rsid w:val="008020A0"/>
    <w:rsid w:val="00803A4C"/>
    <w:rsid w:val="0080549D"/>
    <w:rsid w:val="008065C9"/>
    <w:rsid w:val="0080756A"/>
    <w:rsid w:val="008102E3"/>
    <w:rsid w:val="00811474"/>
    <w:rsid w:val="00811701"/>
    <w:rsid w:val="00811E1B"/>
    <w:rsid w:val="00813986"/>
    <w:rsid w:val="008150B2"/>
    <w:rsid w:val="00822407"/>
    <w:rsid w:val="0082308B"/>
    <w:rsid w:val="00826C2B"/>
    <w:rsid w:val="00833E8A"/>
    <w:rsid w:val="00833FD3"/>
    <w:rsid w:val="008356FB"/>
    <w:rsid w:val="00837A41"/>
    <w:rsid w:val="00840517"/>
    <w:rsid w:val="00842E79"/>
    <w:rsid w:val="00846146"/>
    <w:rsid w:val="00847C55"/>
    <w:rsid w:val="008508EC"/>
    <w:rsid w:val="0086148C"/>
    <w:rsid w:val="00863A76"/>
    <w:rsid w:val="00867485"/>
    <w:rsid w:val="0087086E"/>
    <w:rsid w:val="00873171"/>
    <w:rsid w:val="0087332E"/>
    <w:rsid w:val="008750F1"/>
    <w:rsid w:val="00875352"/>
    <w:rsid w:val="00876B16"/>
    <w:rsid w:val="00876DAE"/>
    <w:rsid w:val="00877AB9"/>
    <w:rsid w:val="00881F18"/>
    <w:rsid w:val="00881FCA"/>
    <w:rsid w:val="008821CF"/>
    <w:rsid w:val="00882AAF"/>
    <w:rsid w:val="008834B4"/>
    <w:rsid w:val="00885B87"/>
    <w:rsid w:val="008869A6"/>
    <w:rsid w:val="00890105"/>
    <w:rsid w:val="00890B63"/>
    <w:rsid w:val="00891972"/>
    <w:rsid w:val="0089761F"/>
    <w:rsid w:val="00897E9A"/>
    <w:rsid w:val="008A0454"/>
    <w:rsid w:val="008A0E66"/>
    <w:rsid w:val="008A44C9"/>
    <w:rsid w:val="008A7C29"/>
    <w:rsid w:val="008A7E78"/>
    <w:rsid w:val="008B0ED1"/>
    <w:rsid w:val="008B13AA"/>
    <w:rsid w:val="008B323C"/>
    <w:rsid w:val="008B4C5E"/>
    <w:rsid w:val="008B5C95"/>
    <w:rsid w:val="008C22B6"/>
    <w:rsid w:val="008C34E6"/>
    <w:rsid w:val="008C3A23"/>
    <w:rsid w:val="008C3ED1"/>
    <w:rsid w:val="008D0D71"/>
    <w:rsid w:val="008D0E50"/>
    <w:rsid w:val="008D35F2"/>
    <w:rsid w:val="008D47B9"/>
    <w:rsid w:val="008D56B3"/>
    <w:rsid w:val="008D5DC0"/>
    <w:rsid w:val="008D683A"/>
    <w:rsid w:val="008D76CB"/>
    <w:rsid w:val="008D78A8"/>
    <w:rsid w:val="008E3BD0"/>
    <w:rsid w:val="008E44C6"/>
    <w:rsid w:val="008E5259"/>
    <w:rsid w:val="008E7AED"/>
    <w:rsid w:val="008F0457"/>
    <w:rsid w:val="008F04C5"/>
    <w:rsid w:val="008F19A7"/>
    <w:rsid w:val="008F20CC"/>
    <w:rsid w:val="008F233E"/>
    <w:rsid w:val="008F436F"/>
    <w:rsid w:val="008F45DE"/>
    <w:rsid w:val="008F46E6"/>
    <w:rsid w:val="008F5F91"/>
    <w:rsid w:val="009022F8"/>
    <w:rsid w:val="00902340"/>
    <w:rsid w:val="0090593E"/>
    <w:rsid w:val="0091060D"/>
    <w:rsid w:val="0091158C"/>
    <w:rsid w:val="00912276"/>
    <w:rsid w:val="00912588"/>
    <w:rsid w:val="00912C7B"/>
    <w:rsid w:val="009130D0"/>
    <w:rsid w:val="00913872"/>
    <w:rsid w:val="009142EA"/>
    <w:rsid w:val="00914B42"/>
    <w:rsid w:val="00914F1B"/>
    <w:rsid w:val="009175FB"/>
    <w:rsid w:val="0092187D"/>
    <w:rsid w:val="00921AF6"/>
    <w:rsid w:val="00922870"/>
    <w:rsid w:val="00923A5D"/>
    <w:rsid w:val="0092403B"/>
    <w:rsid w:val="00925CD1"/>
    <w:rsid w:val="0093029F"/>
    <w:rsid w:val="00931083"/>
    <w:rsid w:val="00931A6C"/>
    <w:rsid w:val="00931DF6"/>
    <w:rsid w:val="00933551"/>
    <w:rsid w:val="009343DE"/>
    <w:rsid w:val="009349D8"/>
    <w:rsid w:val="00935603"/>
    <w:rsid w:val="009358D3"/>
    <w:rsid w:val="009359C2"/>
    <w:rsid w:val="00942F28"/>
    <w:rsid w:val="00943CC9"/>
    <w:rsid w:val="009456C9"/>
    <w:rsid w:val="00947EB9"/>
    <w:rsid w:val="0095066D"/>
    <w:rsid w:val="00952126"/>
    <w:rsid w:val="00952DFE"/>
    <w:rsid w:val="0095581B"/>
    <w:rsid w:val="00957354"/>
    <w:rsid w:val="00957833"/>
    <w:rsid w:val="00960DAA"/>
    <w:rsid w:val="00960EB2"/>
    <w:rsid w:val="00961107"/>
    <w:rsid w:val="00962FD9"/>
    <w:rsid w:val="009632E8"/>
    <w:rsid w:val="009660C1"/>
    <w:rsid w:val="00966C3D"/>
    <w:rsid w:val="00967406"/>
    <w:rsid w:val="00971B1E"/>
    <w:rsid w:val="00972426"/>
    <w:rsid w:val="0097252B"/>
    <w:rsid w:val="00972F3E"/>
    <w:rsid w:val="0097386C"/>
    <w:rsid w:val="00973A22"/>
    <w:rsid w:val="00973B56"/>
    <w:rsid w:val="00975C23"/>
    <w:rsid w:val="0098079B"/>
    <w:rsid w:val="009811EB"/>
    <w:rsid w:val="00982EBF"/>
    <w:rsid w:val="009843C7"/>
    <w:rsid w:val="00985C1B"/>
    <w:rsid w:val="00987A07"/>
    <w:rsid w:val="00990546"/>
    <w:rsid w:val="009914EC"/>
    <w:rsid w:val="00991F07"/>
    <w:rsid w:val="00992CD6"/>
    <w:rsid w:val="00993207"/>
    <w:rsid w:val="00994957"/>
    <w:rsid w:val="009A0652"/>
    <w:rsid w:val="009A1908"/>
    <w:rsid w:val="009A3ED4"/>
    <w:rsid w:val="009A7221"/>
    <w:rsid w:val="009B0501"/>
    <w:rsid w:val="009B51EB"/>
    <w:rsid w:val="009B55ED"/>
    <w:rsid w:val="009B59E9"/>
    <w:rsid w:val="009B66FA"/>
    <w:rsid w:val="009B6B0E"/>
    <w:rsid w:val="009C0575"/>
    <w:rsid w:val="009C16D6"/>
    <w:rsid w:val="009C3F87"/>
    <w:rsid w:val="009C3FFF"/>
    <w:rsid w:val="009C40F1"/>
    <w:rsid w:val="009C773E"/>
    <w:rsid w:val="009D21E1"/>
    <w:rsid w:val="009D280C"/>
    <w:rsid w:val="009D3AFB"/>
    <w:rsid w:val="009D4392"/>
    <w:rsid w:val="009E0462"/>
    <w:rsid w:val="009E32DE"/>
    <w:rsid w:val="009E4E8A"/>
    <w:rsid w:val="009E6F58"/>
    <w:rsid w:val="009F02B1"/>
    <w:rsid w:val="009F24E4"/>
    <w:rsid w:val="009F3752"/>
    <w:rsid w:val="009F5B6D"/>
    <w:rsid w:val="009F69CE"/>
    <w:rsid w:val="00A0104B"/>
    <w:rsid w:val="00A03038"/>
    <w:rsid w:val="00A03AF1"/>
    <w:rsid w:val="00A04A97"/>
    <w:rsid w:val="00A06AF0"/>
    <w:rsid w:val="00A06EBE"/>
    <w:rsid w:val="00A1139A"/>
    <w:rsid w:val="00A11784"/>
    <w:rsid w:val="00A12618"/>
    <w:rsid w:val="00A131C3"/>
    <w:rsid w:val="00A135CC"/>
    <w:rsid w:val="00A2056C"/>
    <w:rsid w:val="00A20A60"/>
    <w:rsid w:val="00A23631"/>
    <w:rsid w:val="00A254CA"/>
    <w:rsid w:val="00A25B25"/>
    <w:rsid w:val="00A25D0B"/>
    <w:rsid w:val="00A260AC"/>
    <w:rsid w:val="00A27652"/>
    <w:rsid w:val="00A31349"/>
    <w:rsid w:val="00A314CD"/>
    <w:rsid w:val="00A330FB"/>
    <w:rsid w:val="00A349E7"/>
    <w:rsid w:val="00A36500"/>
    <w:rsid w:val="00A40481"/>
    <w:rsid w:val="00A42458"/>
    <w:rsid w:val="00A43D8F"/>
    <w:rsid w:val="00A443AF"/>
    <w:rsid w:val="00A44C5E"/>
    <w:rsid w:val="00A46922"/>
    <w:rsid w:val="00A508C4"/>
    <w:rsid w:val="00A55ADF"/>
    <w:rsid w:val="00A5643B"/>
    <w:rsid w:val="00A56938"/>
    <w:rsid w:val="00A571FA"/>
    <w:rsid w:val="00A60E19"/>
    <w:rsid w:val="00A6135B"/>
    <w:rsid w:val="00A626CA"/>
    <w:rsid w:val="00A62E87"/>
    <w:rsid w:val="00A64D62"/>
    <w:rsid w:val="00A656D3"/>
    <w:rsid w:val="00A66B9C"/>
    <w:rsid w:val="00A71565"/>
    <w:rsid w:val="00A727DB"/>
    <w:rsid w:val="00A72C72"/>
    <w:rsid w:val="00A736F6"/>
    <w:rsid w:val="00A7484A"/>
    <w:rsid w:val="00A75599"/>
    <w:rsid w:val="00A777CF"/>
    <w:rsid w:val="00A77D07"/>
    <w:rsid w:val="00A77D22"/>
    <w:rsid w:val="00A813F6"/>
    <w:rsid w:val="00A8778A"/>
    <w:rsid w:val="00A911FB"/>
    <w:rsid w:val="00A91492"/>
    <w:rsid w:val="00A935D4"/>
    <w:rsid w:val="00A9372E"/>
    <w:rsid w:val="00A95698"/>
    <w:rsid w:val="00A961D0"/>
    <w:rsid w:val="00AA00CD"/>
    <w:rsid w:val="00AA2B81"/>
    <w:rsid w:val="00AA3F7F"/>
    <w:rsid w:val="00AA4CC5"/>
    <w:rsid w:val="00AA5120"/>
    <w:rsid w:val="00AA6B1B"/>
    <w:rsid w:val="00AB06BC"/>
    <w:rsid w:val="00AB097E"/>
    <w:rsid w:val="00AB1134"/>
    <w:rsid w:val="00AB1C6C"/>
    <w:rsid w:val="00AB2142"/>
    <w:rsid w:val="00AB2C74"/>
    <w:rsid w:val="00AB39D5"/>
    <w:rsid w:val="00AB47BE"/>
    <w:rsid w:val="00AB487F"/>
    <w:rsid w:val="00AB5266"/>
    <w:rsid w:val="00AB5BB9"/>
    <w:rsid w:val="00AB71B2"/>
    <w:rsid w:val="00AB7693"/>
    <w:rsid w:val="00AC2E5B"/>
    <w:rsid w:val="00AC3339"/>
    <w:rsid w:val="00AC369F"/>
    <w:rsid w:val="00AC597B"/>
    <w:rsid w:val="00AC7F40"/>
    <w:rsid w:val="00AD0CE1"/>
    <w:rsid w:val="00AD151A"/>
    <w:rsid w:val="00AD1FA6"/>
    <w:rsid w:val="00AD2C3A"/>
    <w:rsid w:val="00AD3812"/>
    <w:rsid w:val="00AD3B61"/>
    <w:rsid w:val="00AE01DB"/>
    <w:rsid w:val="00AE2C98"/>
    <w:rsid w:val="00AE37EB"/>
    <w:rsid w:val="00AE4761"/>
    <w:rsid w:val="00AE6D7E"/>
    <w:rsid w:val="00AE7B0C"/>
    <w:rsid w:val="00AF235F"/>
    <w:rsid w:val="00AF389A"/>
    <w:rsid w:val="00AF3E46"/>
    <w:rsid w:val="00AF40C1"/>
    <w:rsid w:val="00AF6488"/>
    <w:rsid w:val="00B00858"/>
    <w:rsid w:val="00B02C9D"/>
    <w:rsid w:val="00B045EE"/>
    <w:rsid w:val="00B05883"/>
    <w:rsid w:val="00B0596C"/>
    <w:rsid w:val="00B06080"/>
    <w:rsid w:val="00B0748F"/>
    <w:rsid w:val="00B07847"/>
    <w:rsid w:val="00B121A5"/>
    <w:rsid w:val="00B12825"/>
    <w:rsid w:val="00B12A43"/>
    <w:rsid w:val="00B138F4"/>
    <w:rsid w:val="00B16E86"/>
    <w:rsid w:val="00B17C72"/>
    <w:rsid w:val="00B2491C"/>
    <w:rsid w:val="00B258FA"/>
    <w:rsid w:val="00B320F1"/>
    <w:rsid w:val="00B33433"/>
    <w:rsid w:val="00B341D3"/>
    <w:rsid w:val="00B35DD3"/>
    <w:rsid w:val="00B41AEB"/>
    <w:rsid w:val="00B43BFB"/>
    <w:rsid w:val="00B47202"/>
    <w:rsid w:val="00B50E83"/>
    <w:rsid w:val="00B55C13"/>
    <w:rsid w:val="00B564EE"/>
    <w:rsid w:val="00B567A7"/>
    <w:rsid w:val="00B61007"/>
    <w:rsid w:val="00B61C62"/>
    <w:rsid w:val="00B70277"/>
    <w:rsid w:val="00B70996"/>
    <w:rsid w:val="00B72072"/>
    <w:rsid w:val="00B72BF5"/>
    <w:rsid w:val="00B73241"/>
    <w:rsid w:val="00B749BA"/>
    <w:rsid w:val="00B75F09"/>
    <w:rsid w:val="00B820DE"/>
    <w:rsid w:val="00B832B5"/>
    <w:rsid w:val="00B83BD7"/>
    <w:rsid w:val="00B83EFD"/>
    <w:rsid w:val="00B83F8A"/>
    <w:rsid w:val="00B84419"/>
    <w:rsid w:val="00B85D54"/>
    <w:rsid w:val="00B860B1"/>
    <w:rsid w:val="00B86DB4"/>
    <w:rsid w:val="00B90FA8"/>
    <w:rsid w:val="00B91715"/>
    <w:rsid w:val="00B91A53"/>
    <w:rsid w:val="00B979E9"/>
    <w:rsid w:val="00BA002D"/>
    <w:rsid w:val="00BA02C2"/>
    <w:rsid w:val="00BA1945"/>
    <w:rsid w:val="00BA47BA"/>
    <w:rsid w:val="00BA57CF"/>
    <w:rsid w:val="00BA79EA"/>
    <w:rsid w:val="00BB184F"/>
    <w:rsid w:val="00BB22F3"/>
    <w:rsid w:val="00BB22F7"/>
    <w:rsid w:val="00BB2372"/>
    <w:rsid w:val="00BB47DC"/>
    <w:rsid w:val="00BB62FE"/>
    <w:rsid w:val="00BB66F0"/>
    <w:rsid w:val="00BB75CE"/>
    <w:rsid w:val="00BB773A"/>
    <w:rsid w:val="00BB776C"/>
    <w:rsid w:val="00BC03DA"/>
    <w:rsid w:val="00BC1466"/>
    <w:rsid w:val="00BC1E20"/>
    <w:rsid w:val="00BC285A"/>
    <w:rsid w:val="00BC351B"/>
    <w:rsid w:val="00BC490E"/>
    <w:rsid w:val="00BC710A"/>
    <w:rsid w:val="00BC7A36"/>
    <w:rsid w:val="00BD0016"/>
    <w:rsid w:val="00BD07AE"/>
    <w:rsid w:val="00BD2091"/>
    <w:rsid w:val="00BD40F9"/>
    <w:rsid w:val="00BD4847"/>
    <w:rsid w:val="00BD5657"/>
    <w:rsid w:val="00BE021B"/>
    <w:rsid w:val="00BE1DD5"/>
    <w:rsid w:val="00BE2B3D"/>
    <w:rsid w:val="00BE3969"/>
    <w:rsid w:val="00BE673E"/>
    <w:rsid w:val="00BE70FB"/>
    <w:rsid w:val="00BE78B9"/>
    <w:rsid w:val="00BF1AFA"/>
    <w:rsid w:val="00BF1E21"/>
    <w:rsid w:val="00BF32C0"/>
    <w:rsid w:val="00BF410C"/>
    <w:rsid w:val="00BF4823"/>
    <w:rsid w:val="00BF61A9"/>
    <w:rsid w:val="00BF71E3"/>
    <w:rsid w:val="00BF7F32"/>
    <w:rsid w:val="00C03AEB"/>
    <w:rsid w:val="00C060F2"/>
    <w:rsid w:val="00C0612D"/>
    <w:rsid w:val="00C073E3"/>
    <w:rsid w:val="00C12729"/>
    <w:rsid w:val="00C1314F"/>
    <w:rsid w:val="00C1681E"/>
    <w:rsid w:val="00C168EE"/>
    <w:rsid w:val="00C22185"/>
    <w:rsid w:val="00C24807"/>
    <w:rsid w:val="00C255C5"/>
    <w:rsid w:val="00C25EBB"/>
    <w:rsid w:val="00C25EE7"/>
    <w:rsid w:val="00C25F18"/>
    <w:rsid w:val="00C27981"/>
    <w:rsid w:val="00C31783"/>
    <w:rsid w:val="00C31A92"/>
    <w:rsid w:val="00C33355"/>
    <w:rsid w:val="00C33E50"/>
    <w:rsid w:val="00C35BEA"/>
    <w:rsid w:val="00C36192"/>
    <w:rsid w:val="00C368AE"/>
    <w:rsid w:val="00C43E63"/>
    <w:rsid w:val="00C46401"/>
    <w:rsid w:val="00C46711"/>
    <w:rsid w:val="00C470DB"/>
    <w:rsid w:val="00C47D18"/>
    <w:rsid w:val="00C47E2A"/>
    <w:rsid w:val="00C502F6"/>
    <w:rsid w:val="00C5120C"/>
    <w:rsid w:val="00C52D24"/>
    <w:rsid w:val="00C53EEB"/>
    <w:rsid w:val="00C56A37"/>
    <w:rsid w:val="00C56EBC"/>
    <w:rsid w:val="00C5702F"/>
    <w:rsid w:val="00C57CE9"/>
    <w:rsid w:val="00C61426"/>
    <w:rsid w:val="00C63624"/>
    <w:rsid w:val="00C6371D"/>
    <w:rsid w:val="00C649B2"/>
    <w:rsid w:val="00C658F0"/>
    <w:rsid w:val="00C6590D"/>
    <w:rsid w:val="00C66098"/>
    <w:rsid w:val="00C671C2"/>
    <w:rsid w:val="00C711D0"/>
    <w:rsid w:val="00C718D3"/>
    <w:rsid w:val="00C71EFC"/>
    <w:rsid w:val="00C74B66"/>
    <w:rsid w:val="00C74D3D"/>
    <w:rsid w:val="00C7532B"/>
    <w:rsid w:val="00C75401"/>
    <w:rsid w:val="00C7587E"/>
    <w:rsid w:val="00C759E3"/>
    <w:rsid w:val="00C76A20"/>
    <w:rsid w:val="00C76A4E"/>
    <w:rsid w:val="00C76D6E"/>
    <w:rsid w:val="00C80CD2"/>
    <w:rsid w:val="00C81808"/>
    <w:rsid w:val="00C83A46"/>
    <w:rsid w:val="00C84290"/>
    <w:rsid w:val="00C90537"/>
    <w:rsid w:val="00C92BEE"/>
    <w:rsid w:val="00C93325"/>
    <w:rsid w:val="00C957D8"/>
    <w:rsid w:val="00C959E7"/>
    <w:rsid w:val="00CA2048"/>
    <w:rsid w:val="00CA25E0"/>
    <w:rsid w:val="00CA2712"/>
    <w:rsid w:val="00CA2C49"/>
    <w:rsid w:val="00CA2EB8"/>
    <w:rsid w:val="00CA2F98"/>
    <w:rsid w:val="00CA5200"/>
    <w:rsid w:val="00CA7121"/>
    <w:rsid w:val="00CA7B7E"/>
    <w:rsid w:val="00CB103A"/>
    <w:rsid w:val="00CB2FBB"/>
    <w:rsid w:val="00CB3442"/>
    <w:rsid w:val="00CB3D8A"/>
    <w:rsid w:val="00CB4B16"/>
    <w:rsid w:val="00CB6C4D"/>
    <w:rsid w:val="00CC382A"/>
    <w:rsid w:val="00CC3936"/>
    <w:rsid w:val="00CC3989"/>
    <w:rsid w:val="00CC3EB9"/>
    <w:rsid w:val="00CC3EF9"/>
    <w:rsid w:val="00CC4FB0"/>
    <w:rsid w:val="00CC6EBE"/>
    <w:rsid w:val="00CC7315"/>
    <w:rsid w:val="00CC79B9"/>
    <w:rsid w:val="00CD1760"/>
    <w:rsid w:val="00CD243B"/>
    <w:rsid w:val="00CD2C69"/>
    <w:rsid w:val="00CD3F00"/>
    <w:rsid w:val="00CD529B"/>
    <w:rsid w:val="00CD62ED"/>
    <w:rsid w:val="00CD7603"/>
    <w:rsid w:val="00CE02EB"/>
    <w:rsid w:val="00CE16F9"/>
    <w:rsid w:val="00CE1C8D"/>
    <w:rsid w:val="00CE4E45"/>
    <w:rsid w:val="00CE7F1D"/>
    <w:rsid w:val="00CF145E"/>
    <w:rsid w:val="00CF14A0"/>
    <w:rsid w:val="00CF32BC"/>
    <w:rsid w:val="00CF32D1"/>
    <w:rsid w:val="00CF4CCD"/>
    <w:rsid w:val="00CF7FEC"/>
    <w:rsid w:val="00D06077"/>
    <w:rsid w:val="00D06823"/>
    <w:rsid w:val="00D07BC4"/>
    <w:rsid w:val="00D129D2"/>
    <w:rsid w:val="00D134A9"/>
    <w:rsid w:val="00D14600"/>
    <w:rsid w:val="00D14C5E"/>
    <w:rsid w:val="00D2075D"/>
    <w:rsid w:val="00D218D1"/>
    <w:rsid w:val="00D22696"/>
    <w:rsid w:val="00D22787"/>
    <w:rsid w:val="00D239D3"/>
    <w:rsid w:val="00D27BAA"/>
    <w:rsid w:val="00D3003F"/>
    <w:rsid w:val="00D3068D"/>
    <w:rsid w:val="00D30E52"/>
    <w:rsid w:val="00D315E9"/>
    <w:rsid w:val="00D32D19"/>
    <w:rsid w:val="00D35A50"/>
    <w:rsid w:val="00D37EC6"/>
    <w:rsid w:val="00D42755"/>
    <w:rsid w:val="00D43325"/>
    <w:rsid w:val="00D43F0B"/>
    <w:rsid w:val="00D44F42"/>
    <w:rsid w:val="00D463C6"/>
    <w:rsid w:val="00D46770"/>
    <w:rsid w:val="00D50D7F"/>
    <w:rsid w:val="00D511EE"/>
    <w:rsid w:val="00D515D9"/>
    <w:rsid w:val="00D53813"/>
    <w:rsid w:val="00D549B6"/>
    <w:rsid w:val="00D54CB8"/>
    <w:rsid w:val="00D55751"/>
    <w:rsid w:val="00D56856"/>
    <w:rsid w:val="00D57237"/>
    <w:rsid w:val="00D57FE0"/>
    <w:rsid w:val="00D627A1"/>
    <w:rsid w:val="00D62869"/>
    <w:rsid w:val="00D62902"/>
    <w:rsid w:val="00D62ED7"/>
    <w:rsid w:val="00D63802"/>
    <w:rsid w:val="00D63DD2"/>
    <w:rsid w:val="00D64415"/>
    <w:rsid w:val="00D6765E"/>
    <w:rsid w:val="00D71759"/>
    <w:rsid w:val="00D73175"/>
    <w:rsid w:val="00D7453E"/>
    <w:rsid w:val="00D75F2C"/>
    <w:rsid w:val="00D76234"/>
    <w:rsid w:val="00D76A8D"/>
    <w:rsid w:val="00D81506"/>
    <w:rsid w:val="00D8351F"/>
    <w:rsid w:val="00D8521F"/>
    <w:rsid w:val="00D865DD"/>
    <w:rsid w:val="00D8751B"/>
    <w:rsid w:val="00D87E1C"/>
    <w:rsid w:val="00D9007A"/>
    <w:rsid w:val="00D90749"/>
    <w:rsid w:val="00D91B4E"/>
    <w:rsid w:val="00D92BC5"/>
    <w:rsid w:val="00D97894"/>
    <w:rsid w:val="00DA1413"/>
    <w:rsid w:val="00DA416E"/>
    <w:rsid w:val="00DA4B40"/>
    <w:rsid w:val="00DA5270"/>
    <w:rsid w:val="00DA52BE"/>
    <w:rsid w:val="00DB4027"/>
    <w:rsid w:val="00DB6AF6"/>
    <w:rsid w:val="00DB6CAD"/>
    <w:rsid w:val="00DB743A"/>
    <w:rsid w:val="00DB7D4A"/>
    <w:rsid w:val="00DC0F7B"/>
    <w:rsid w:val="00DC2AF8"/>
    <w:rsid w:val="00DC415E"/>
    <w:rsid w:val="00DC4C81"/>
    <w:rsid w:val="00DC532D"/>
    <w:rsid w:val="00DC600B"/>
    <w:rsid w:val="00DD189E"/>
    <w:rsid w:val="00DD2790"/>
    <w:rsid w:val="00DD323C"/>
    <w:rsid w:val="00DE1830"/>
    <w:rsid w:val="00DE2848"/>
    <w:rsid w:val="00DE3028"/>
    <w:rsid w:val="00DE3E09"/>
    <w:rsid w:val="00DE50A0"/>
    <w:rsid w:val="00DE52D4"/>
    <w:rsid w:val="00DE695E"/>
    <w:rsid w:val="00DE7F0C"/>
    <w:rsid w:val="00DF0485"/>
    <w:rsid w:val="00DF1752"/>
    <w:rsid w:val="00DF28C3"/>
    <w:rsid w:val="00DF4A20"/>
    <w:rsid w:val="00DF5E9C"/>
    <w:rsid w:val="00E00362"/>
    <w:rsid w:val="00E011F4"/>
    <w:rsid w:val="00E02046"/>
    <w:rsid w:val="00E03896"/>
    <w:rsid w:val="00E04BE7"/>
    <w:rsid w:val="00E07655"/>
    <w:rsid w:val="00E12773"/>
    <w:rsid w:val="00E13952"/>
    <w:rsid w:val="00E13F8F"/>
    <w:rsid w:val="00E14B75"/>
    <w:rsid w:val="00E22B7A"/>
    <w:rsid w:val="00E24320"/>
    <w:rsid w:val="00E260A2"/>
    <w:rsid w:val="00E27071"/>
    <w:rsid w:val="00E2719D"/>
    <w:rsid w:val="00E31FC6"/>
    <w:rsid w:val="00E339C7"/>
    <w:rsid w:val="00E34668"/>
    <w:rsid w:val="00E35B2C"/>
    <w:rsid w:val="00E36451"/>
    <w:rsid w:val="00E36FD8"/>
    <w:rsid w:val="00E418C1"/>
    <w:rsid w:val="00E440BF"/>
    <w:rsid w:val="00E45D28"/>
    <w:rsid w:val="00E522EC"/>
    <w:rsid w:val="00E52B72"/>
    <w:rsid w:val="00E57741"/>
    <w:rsid w:val="00E60E26"/>
    <w:rsid w:val="00E614D6"/>
    <w:rsid w:val="00E64817"/>
    <w:rsid w:val="00E64D3F"/>
    <w:rsid w:val="00E64E9D"/>
    <w:rsid w:val="00E65079"/>
    <w:rsid w:val="00E6746E"/>
    <w:rsid w:val="00E67838"/>
    <w:rsid w:val="00E716CA"/>
    <w:rsid w:val="00E721D0"/>
    <w:rsid w:val="00E724C0"/>
    <w:rsid w:val="00E741BE"/>
    <w:rsid w:val="00E750EF"/>
    <w:rsid w:val="00E751B5"/>
    <w:rsid w:val="00E75E4F"/>
    <w:rsid w:val="00E76FCE"/>
    <w:rsid w:val="00E77D87"/>
    <w:rsid w:val="00E807E6"/>
    <w:rsid w:val="00E82884"/>
    <w:rsid w:val="00E82E77"/>
    <w:rsid w:val="00E8405E"/>
    <w:rsid w:val="00E849A9"/>
    <w:rsid w:val="00E84A22"/>
    <w:rsid w:val="00E90221"/>
    <w:rsid w:val="00E91BAA"/>
    <w:rsid w:val="00E950F5"/>
    <w:rsid w:val="00E958C4"/>
    <w:rsid w:val="00E97AD3"/>
    <w:rsid w:val="00E97F5C"/>
    <w:rsid w:val="00EA0343"/>
    <w:rsid w:val="00EA13A8"/>
    <w:rsid w:val="00EA4809"/>
    <w:rsid w:val="00EA6B70"/>
    <w:rsid w:val="00EA77B6"/>
    <w:rsid w:val="00EB02DB"/>
    <w:rsid w:val="00EB23CF"/>
    <w:rsid w:val="00EB4B9B"/>
    <w:rsid w:val="00EB5C16"/>
    <w:rsid w:val="00EB6714"/>
    <w:rsid w:val="00EB6D44"/>
    <w:rsid w:val="00EC2C33"/>
    <w:rsid w:val="00EC2D77"/>
    <w:rsid w:val="00EC350F"/>
    <w:rsid w:val="00EC3A56"/>
    <w:rsid w:val="00EC43E4"/>
    <w:rsid w:val="00EC552A"/>
    <w:rsid w:val="00EC6C5E"/>
    <w:rsid w:val="00EC773E"/>
    <w:rsid w:val="00EC7CBE"/>
    <w:rsid w:val="00ED202C"/>
    <w:rsid w:val="00ED2DB1"/>
    <w:rsid w:val="00ED31A7"/>
    <w:rsid w:val="00ED3880"/>
    <w:rsid w:val="00ED5B70"/>
    <w:rsid w:val="00ED7E68"/>
    <w:rsid w:val="00EE4ACD"/>
    <w:rsid w:val="00EE5593"/>
    <w:rsid w:val="00EF0406"/>
    <w:rsid w:val="00EF350D"/>
    <w:rsid w:val="00EF4B46"/>
    <w:rsid w:val="00EF4D03"/>
    <w:rsid w:val="00EF6AA7"/>
    <w:rsid w:val="00EF6F8F"/>
    <w:rsid w:val="00F0115B"/>
    <w:rsid w:val="00F02F2B"/>
    <w:rsid w:val="00F02FF1"/>
    <w:rsid w:val="00F03520"/>
    <w:rsid w:val="00F105BF"/>
    <w:rsid w:val="00F1273B"/>
    <w:rsid w:val="00F14FB9"/>
    <w:rsid w:val="00F178F7"/>
    <w:rsid w:val="00F22F85"/>
    <w:rsid w:val="00F25A3D"/>
    <w:rsid w:val="00F26A4E"/>
    <w:rsid w:val="00F2780A"/>
    <w:rsid w:val="00F27BEB"/>
    <w:rsid w:val="00F31B2E"/>
    <w:rsid w:val="00F32DED"/>
    <w:rsid w:val="00F35C45"/>
    <w:rsid w:val="00F3626B"/>
    <w:rsid w:val="00F36DF1"/>
    <w:rsid w:val="00F37905"/>
    <w:rsid w:val="00F37BFD"/>
    <w:rsid w:val="00F40090"/>
    <w:rsid w:val="00F407DB"/>
    <w:rsid w:val="00F40AA9"/>
    <w:rsid w:val="00F41492"/>
    <w:rsid w:val="00F42247"/>
    <w:rsid w:val="00F438F3"/>
    <w:rsid w:val="00F444A7"/>
    <w:rsid w:val="00F44DC1"/>
    <w:rsid w:val="00F47409"/>
    <w:rsid w:val="00F50267"/>
    <w:rsid w:val="00F50403"/>
    <w:rsid w:val="00F51A57"/>
    <w:rsid w:val="00F51C28"/>
    <w:rsid w:val="00F52F58"/>
    <w:rsid w:val="00F53412"/>
    <w:rsid w:val="00F5370E"/>
    <w:rsid w:val="00F53F06"/>
    <w:rsid w:val="00F547F2"/>
    <w:rsid w:val="00F55080"/>
    <w:rsid w:val="00F55854"/>
    <w:rsid w:val="00F56BCF"/>
    <w:rsid w:val="00F574BD"/>
    <w:rsid w:val="00F57E8D"/>
    <w:rsid w:val="00F62C5A"/>
    <w:rsid w:val="00F63E14"/>
    <w:rsid w:val="00F66B28"/>
    <w:rsid w:val="00F66F7E"/>
    <w:rsid w:val="00F70431"/>
    <w:rsid w:val="00F7341E"/>
    <w:rsid w:val="00F74BD7"/>
    <w:rsid w:val="00F77944"/>
    <w:rsid w:val="00F83813"/>
    <w:rsid w:val="00F84C98"/>
    <w:rsid w:val="00F8570A"/>
    <w:rsid w:val="00F866C3"/>
    <w:rsid w:val="00F90BEB"/>
    <w:rsid w:val="00F93E5E"/>
    <w:rsid w:val="00F95B66"/>
    <w:rsid w:val="00F95CF5"/>
    <w:rsid w:val="00FA03D7"/>
    <w:rsid w:val="00FA17A5"/>
    <w:rsid w:val="00FA192D"/>
    <w:rsid w:val="00FA498A"/>
    <w:rsid w:val="00FA58AE"/>
    <w:rsid w:val="00FA659D"/>
    <w:rsid w:val="00FB2DD5"/>
    <w:rsid w:val="00FB5881"/>
    <w:rsid w:val="00FB5B58"/>
    <w:rsid w:val="00FB5C3E"/>
    <w:rsid w:val="00FB7510"/>
    <w:rsid w:val="00FB7D92"/>
    <w:rsid w:val="00FC00EA"/>
    <w:rsid w:val="00FC224C"/>
    <w:rsid w:val="00FC2437"/>
    <w:rsid w:val="00FC54A5"/>
    <w:rsid w:val="00FD029B"/>
    <w:rsid w:val="00FD4348"/>
    <w:rsid w:val="00FD5585"/>
    <w:rsid w:val="00FD67E6"/>
    <w:rsid w:val="00FD784B"/>
    <w:rsid w:val="00FE207C"/>
    <w:rsid w:val="00FE7F32"/>
    <w:rsid w:val="00FF06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uiPriority="0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semiHidden="0" w:uiPriority="0" w:unhideWhenUsed="0" w:qFormat="1"/>
    <w:lsdException w:name="Closing" w:locked="1"/>
    <w:lsdException w:name="Signature" w:locked="1"/>
    <w:lsdException w:name="Default Paragraph Font" w:semiHidden="0" w:uiPriority="0" w:unhideWhenUsed="0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semiHidden="0" w:uiPriority="0" w:unhideWhenUsed="0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semiHidden="0" w:uiPriority="0" w:unhideWhenUsed="0" w:qFormat="1"/>
    <w:lsdException w:name="Emphasis" w:semiHidden="0" w:uiPriority="0" w:unhideWhenUsed="0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Grid" w:semiHidden="0" w:uiPriority="0" w:unhideWhenUsed="0"/>
    <w:lsdException w:name="Table Theme" w:locked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33EC"/>
    <w:rPr>
      <w:sz w:val="24"/>
      <w:szCs w:val="24"/>
      <w:lang w:val="es-ES" w:eastAsia="es-ES"/>
    </w:rPr>
  </w:style>
  <w:style w:type="paragraph" w:styleId="Heading2">
    <w:name w:val="heading 2"/>
    <w:basedOn w:val="Normal"/>
    <w:next w:val="Normal"/>
    <w:link w:val="Heading2Char"/>
    <w:uiPriority w:val="99"/>
    <w:qFormat/>
    <w:rsid w:val="00CE16F9"/>
    <w:pPr>
      <w:keepNext/>
      <w:keepLines/>
      <w:spacing w:before="120" w:after="120" w:line="360" w:lineRule="auto"/>
      <w:jc w:val="both"/>
      <w:outlineLvl w:val="1"/>
    </w:pPr>
    <w:rPr>
      <w:rFonts w:ascii="Arial" w:hAnsi="Arial"/>
      <w:b/>
      <w:szCs w:val="26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locked/>
    <w:rsid w:val="00CE16F9"/>
    <w:rPr>
      <w:rFonts w:ascii="Arial" w:hAnsi="Arial" w:cs="Times New Roman"/>
      <w:b/>
      <w:sz w:val="26"/>
      <w:szCs w:val="26"/>
      <w:lang w:eastAsia="en-US"/>
    </w:rPr>
  </w:style>
  <w:style w:type="paragraph" w:styleId="BodyText">
    <w:name w:val="Body Text"/>
    <w:basedOn w:val="Normal"/>
    <w:link w:val="BodyTextChar"/>
    <w:uiPriority w:val="99"/>
    <w:rsid w:val="0030577A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locked/>
    <w:rsid w:val="009F3752"/>
    <w:rPr>
      <w:rFonts w:cs="Times New Roman"/>
      <w:sz w:val="24"/>
      <w:lang w:val="es-ES" w:eastAsia="es-ES"/>
    </w:rPr>
  </w:style>
  <w:style w:type="table" w:styleId="TableGrid">
    <w:name w:val="Table Grid"/>
    <w:basedOn w:val="TableNormal"/>
    <w:uiPriority w:val="99"/>
    <w:rsid w:val="0030577A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AD0CE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BA57CF"/>
    <w:rPr>
      <w:rFonts w:cs="Times New Roman"/>
      <w:sz w:val="2"/>
      <w:lang w:val="es-ES" w:eastAsia="es-ES"/>
    </w:rPr>
  </w:style>
  <w:style w:type="paragraph" w:styleId="ListParagraph">
    <w:name w:val="List Paragraph"/>
    <w:basedOn w:val="Normal"/>
    <w:uiPriority w:val="99"/>
    <w:qFormat/>
    <w:rsid w:val="001E295A"/>
    <w:pPr>
      <w:ind w:left="720"/>
      <w:contextualSpacing/>
    </w:pPr>
    <w:rPr>
      <w:rFonts w:ascii="Arial" w:hAnsi="Arial" w:cs="Arial"/>
      <w:sz w:val="28"/>
      <w:szCs w:val="28"/>
    </w:rPr>
  </w:style>
  <w:style w:type="paragraph" w:styleId="NormalWeb">
    <w:name w:val="Normal (Web)"/>
    <w:basedOn w:val="Normal"/>
    <w:uiPriority w:val="99"/>
    <w:rsid w:val="00FD5585"/>
    <w:pPr>
      <w:spacing w:before="100" w:beforeAutospacing="1" w:after="100" w:afterAutospacing="1"/>
    </w:pPr>
  </w:style>
  <w:style w:type="character" w:customStyle="1" w:styleId="gd">
    <w:name w:val="gd"/>
    <w:basedOn w:val="DefaultParagraphFont"/>
    <w:uiPriority w:val="99"/>
    <w:rsid w:val="00DD189E"/>
    <w:rPr>
      <w:rFonts w:cs="Times New Roman"/>
    </w:rPr>
  </w:style>
  <w:style w:type="paragraph" w:customStyle="1" w:styleId="NormaldeGilMario">
    <w:name w:val="Normal de Gil Mario"/>
    <w:basedOn w:val="Normal"/>
    <w:uiPriority w:val="99"/>
    <w:rsid w:val="00556AD0"/>
    <w:pPr>
      <w:spacing w:before="120" w:after="120" w:line="360" w:lineRule="auto"/>
      <w:jc w:val="both"/>
    </w:pPr>
    <w:rPr>
      <w:rFonts w:ascii="Arial" w:hAnsi="Arial"/>
      <w:szCs w:val="22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1D28A9"/>
    <w:rPr>
      <w:rFonts w:cs="Times New Roman"/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8039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039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039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039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14</TotalTime>
  <Pages>1</Pages>
  <Words>334</Words>
  <Characters>1839</Characters>
  <Application>Microsoft Office Outlook</Application>
  <DocSecurity>0</DocSecurity>
  <Lines>0</Lines>
  <Paragraphs>0</Paragraphs>
  <ScaleCrop>false</ScaleCrop>
  <Company>INCA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 DE TRABAJO MENSUAL DEL TRABAJADOR</dc:title>
  <dc:subject/>
  <dc:creator>Odile</dc:creator>
  <cp:keywords/>
  <dc:description/>
  <cp:lastModifiedBy>Daniel Rodriguez Montano</cp:lastModifiedBy>
  <cp:revision>8</cp:revision>
  <cp:lastPrinted>2010-06-02T08:22:00Z</cp:lastPrinted>
  <dcterms:created xsi:type="dcterms:W3CDTF">2022-10-12T20:59:00Z</dcterms:created>
  <dcterms:modified xsi:type="dcterms:W3CDTF">2022-10-12T21:19:00Z</dcterms:modified>
</cp:coreProperties>
</file>