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048" w:rsidRDefault="00D87048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D87048" w:rsidRPr="00A626CA" w:rsidTr="00CA2C49">
        <w:tc>
          <w:tcPr>
            <w:tcW w:w="2058" w:type="dxa"/>
            <w:vMerge w:val="restart"/>
            <w:vAlign w:val="center"/>
          </w:tcPr>
          <w:p w:rsidR="00D87048" w:rsidRPr="00A626CA" w:rsidRDefault="00D87048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D87048" w:rsidRPr="007643F7" w:rsidRDefault="00D87048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D87048" w:rsidRPr="00A626CA" w:rsidTr="00CA2C49">
        <w:tc>
          <w:tcPr>
            <w:tcW w:w="2058" w:type="dxa"/>
            <w:vMerge/>
            <w:vAlign w:val="center"/>
          </w:tcPr>
          <w:p w:rsidR="00D87048" w:rsidRPr="00A626CA" w:rsidRDefault="00D87048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D87048" w:rsidRPr="00A626CA" w:rsidRDefault="00D87048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D87048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D87048" w:rsidRPr="00A626CA" w:rsidRDefault="00D87048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D87048" w:rsidRPr="00A626CA" w:rsidRDefault="00D87048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D87048" w:rsidRPr="00A626CA" w:rsidTr="00CA2C49">
        <w:tc>
          <w:tcPr>
            <w:tcW w:w="2058" w:type="dxa"/>
            <w:vMerge/>
            <w:vAlign w:val="center"/>
          </w:tcPr>
          <w:p w:rsidR="00D87048" w:rsidRPr="00A626CA" w:rsidRDefault="00D87048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D87048" w:rsidRPr="00A626CA" w:rsidRDefault="00D87048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D87048" w:rsidRDefault="00D87048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D87048" w:rsidRDefault="00D87048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 xml:space="preserve"> Noviembre 2022</w:t>
      </w:r>
    </w:p>
    <w:p w:rsidR="00D87048" w:rsidRPr="00ED3880" w:rsidRDefault="00D87048" w:rsidP="00121880">
      <w:pPr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77"/>
        <w:tblW w:w="11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18"/>
        <w:gridCol w:w="1802"/>
      </w:tblGrid>
      <w:tr w:rsidR="00D87048" w:rsidRPr="00EC2C33" w:rsidTr="00163F5C">
        <w:trPr>
          <w:trHeight w:val="132"/>
        </w:trPr>
        <w:tc>
          <w:tcPr>
            <w:tcW w:w="9288" w:type="dxa"/>
            <w:gridSpan w:val="2"/>
            <w:tcBorders>
              <w:right w:val="single" w:sz="4" w:space="0" w:color="auto"/>
            </w:tcBorders>
          </w:tcPr>
          <w:p w:rsidR="00D87048" w:rsidRPr="00EC2C33" w:rsidRDefault="00D87048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802" w:type="dxa"/>
            <w:tcBorders>
              <w:left w:val="single" w:sz="4" w:space="0" w:color="auto"/>
            </w:tcBorders>
          </w:tcPr>
          <w:p w:rsidR="00D87048" w:rsidRPr="00EC2C33" w:rsidRDefault="00D87048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D87048" w:rsidRPr="008B0ED1" w:rsidTr="00163F5C">
        <w:trPr>
          <w:trHeight w:val="223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48" w:rsidRPr="00C35BEA" w:rsidRDefault="00D87048" w:rsidP="00FF0621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Participación en el  expto de arroz con cepas de rizobiu. ( Ionel)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048" w:rsidRPr="00C35BEA" w:rsidRDefault="00D87048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  <w:r w:rsidRPr="00C35BEA">
              <w:rPr>
                <w:rFonts w:ascii="Arial" w:hAnsi="Arial" w:cs="Arial"/>
                <w:sz w:val="22"/>
                <w:szCs w:val="22"/>
              </w:rPr>
              <w:tab/>
            </w:r>
          </w:p>
          <w:p w:rsidR="00D87048" w:rsidRPr="00C35BEA" w:rsidRDefault="00D87048" w:rsidP="00E418C1">
            <w:pPr>
              <w:tabs>
                <w:tab w:val="left" w:pos="1423"/>
              </w:tabs>
              <w:jc w:val="both"/>
              <w:rPr>
                <w:rFonts w:ascii="Arial" w:hAnsi="Arial" w:cs="Arial"/>
              </w:rPr>
            </w:pPr>
          </w:p>
        </w:tc>
      </w:tr>
      <w:tr w:rsidR="00D87048" w:rsidRPr="008B0ED1" w:rsidTr="00163F5C">
        <w:trPr>
          <w:trHeight w:val="312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48" w:rsidRPr="00C35BEA" w:rsidRDefault="00D87048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Determinaciones bioquímicas al expto de arroz Raíz y Hojas</w:t>
            </w:r>
          </w:p>
          <w:p w:rsidR="00D87048" w:rsidRDefault="00D87048" w:rsidP="00E13F8F">
            <w:pPr>
              <w:ind w:left="72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Carbohidratos totales</w:t>
            </w:r>
          </w:p>
          <w:p w:rsidR="00D87048" w:rsidRPr="00007711" w:rsidRDefault="00D87048" w:rsidP="00E13F8F">
            <w:pPr>
              <w:ind w:left="720"/>
              <w:rPr>
                <w:rFonts w:ascii="Arial" w:hAnsi="Arial" w:cs="Arial"/>
                <w:color w:val="FF0000"/>
                <w:lang w:eastAsia="en-US"/>
              </w:rPr>
            </w:pPr>
            <w:r w:rsidRPr="00007711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Repeticiones de algunas muestras de carbohidratos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048" w:rsidRPr="00C35BEA" w:rsidRDefault="00D87048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87048" w:rsidRPr="008B0ED1" w:rsidTr="00163F5C">
        <w:trPr>
          <w:trHeight w:val="312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48" w:rsidRPr="00C35BEA" w:rsidRDefault="00D87048" w:rsidP="005F5123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Preparación de reactivos y  Fregado de la cristalería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048" w:rsidRPr="00C35BEA" w:rsidRDefault="00D87048" w:rsidP="005F5123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87048" w:rsidRPr="008B0ED1" w:rsidTr="00163F5C">
        <w:trPr>
          <w:trHeight w:val="223"/>
        </w:trPr>
        <w:tc>
          <w:tcPr>
            <w:tcW w:w="92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048" w:rsidRPr="00C35BEA" w:rsidRDefault="00D87048" w:rsidP="00A95698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Cs w:val="22"/>
              </w:rPr>
            </w:pPr>
            <w:r w:rsidRPr="00C35BEA">
              <w:rPr>
                <w:rFonts w:cs="Arial"/>
                <w:b w:val="0"/>
                <w:sz w:val="22"/>
                <w:szCs w:val="22"/>
              </w:rPr>
              <w:t>Adiestramiento en Manejo de equipo del laboratorio y cálculos Qcos 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7048" w:rsidRPr="00C35BEA" w:rsidRDefault="00D87048" w:rsidP="00A95698">
            <w:pPr>
              <w:jc w:val="both"/>
              <w:rPr>
                <w:rFonts w:ascii="Arial" w:hAnsi="Arial" w:cs="Arial"/>
              </w:rPr>
            </w:pPr>
            <w:r w:rsidRPr="00C35BE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87048" w:rsidRPr="008B0ED1" w:rsidTr="008F45DE">
        <w:trPr>
          <w:trHeight w:val="168"/>
        </w:trPr>
        <w:tc>
          <w:tcPr>
            <w:tcW w:w="3670" w:type="dxa"/>
          </w:tcPr>
          <w:p w:rsidR="00D87048" w:rsidRPr="008B0ED1" w:rsidRDefault="00D87048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420" w:type="dxa"/>
            <w:gridSpan w:val="2"/>
          </w:tcPr>
          <w:p w:rsidR="00D87048" w:rsidRPr="008B0ED1" w:rsidRDefault="00D87048" w:rsidP="00E6746E">
            <w:pPr>
              <w:rPr>
                <w:rFonts w:ascii="Arial" w:hAnsi="Arial" w:cs="Arial"/>
                <w:lang w:eastAsia="en-US"/>
              </w:rPr>
            </w:pP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Técnico  en Ciencias Agropecuarias y Veterinarias. </w:t>
            </w:r>
          </w:p>
        </w:tc>
      </w:tr>
      <w:tr w:rsidR="00D87048" w:rsidRPr="008B0ED1" w:rsidTr="008F45DE">
        <w:trPr>
          <w:trHeight w:val="156"/>
        </w:trPr>
        <w:tc>
          <w:tcPr>
            <w:tcW w:w="3670" w:type="dxa"/>
          </w:tcPr>
          <w:p w:rsidR="00D87048" w:rsidRPr="008B0ED1" w:rsidRDefault="00D87048" w:rsidP="00E6746E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8B0ED1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420" w:type="dxa"/>
            <w:gridSpan w:val="2"/>
          </w:tcPr>
          <w:p w:rsidR="00D87048" w:rsidRPr="008B0ED1" w:rsidRDefault="00D87048" w:rsidP="00E6746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Yanett Álamo Pérez </w:t>
            </w:r>
            <w:r w:rsidRPr="008B0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</w:t>
            </w:r>
          </w:p>
        </w:tc>
      </w:tr>
    </w:tbl>
    <w:p w:rsidR="00D87048" w:rsidRPr="008B0ED1" w:rsidRDefault="00D87048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D87048" w:rsidRPr="00333722" w:rsidTr="00004165">
        <w:trPr>
          <w:trHeight w:val="101"/>
        </w:trPr>
        <w:tc>
          <w:tcPr>
            <w:tcW w:w="2187" w:type="dxa"/>
          </w:tcPr>
          <w:p w:rsidR="00D87048" w:rsidRPr="00333722" w:rsidRDefault="00D87048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D87048" w:rsidRPr="00333722" w:rsidRDefault="00D87048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D87048" w:rsidRPr="00333722" w:rsidRDefault="00D87048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D87048" w:rsidRPr="00333722" w:rsidRDefault="00D87048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D87048" w:rsidRPr="00333722" w:rsidRDefault="00D87048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D87048" w:rsidRPr="00333722" w:rsidTr="00004165">
        <w:trPr>
          <w:trHeight w:val="105"/>
        </w:trPr>
        <w:tc>
          <w:tcPr>
            <w:tcW w:w="2187" w:type="dxa"/>
          </w:tcPr>
          <w:p w:rsidR="00D87048" w:rsidRPr="00333722" w:rsidRDefault="00D87048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D87048" w:rsidRPr="00333722" w:rsidRDefault="00D87048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</w:tcPr>
          <w:p w:rsidR="00D87048" w:rsidRPr="00333722" w:rsidRDefault="00D87048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</w:tcPr>
          <w:p w:rsidR="00D87048" w:rsidRPr="00333722" w:rsidRDefault="00D87048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8" w:type="dxa"/>
          </w:tcPr>
          <w:p w:rsidR="00D87048" w:rsidRPr="00333722" w:rsidRDefault="00D87048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D87048" w:rsidRPr="00333722" w:rsidTr="00877AB9">
        <w:trPr>
          <w:trHeight w:val="221"/>
        </w:trPr>
        <w:tc>
          <w:tcPr>
            <w:tcW w:w="2187" w:type="dxa"/>
          </w:tcPr>
          <w:p w:rsidR="00D87048" w:rsidRDefault="00D87048" w:rsidP="007B496F">
            <w:pPr>
              <w:jc w:val="both"/>
            </w:pP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carbohidratos totales</w:t>
            </w: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</w:pPr>
            <w:r>
              <w:t>Extracción de carbohidratos Hoja</w:t>
            </w: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</w:pPr>
            <w:r>
              <w:t xml:space="preserve">Determinación de </w:t>
            </w:r>
          </w:p>
          <w:p w:rsidR="00D87048" w:rsidRPr="00C35BEA" w:rsidRDefault="00D87048" w:rsidP="00C35BEA">
            <w:r>
              <w:t>carbohidratos Hoja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1 al 4</w:t>
            </w:r>
          </w:p>
        </w:tc>
        <w:tc>
          <w:tcPr>
            <w:tcW w:w="2188" w:type="dxa"/>
          </w:tcPr>
          <w:p w:rsidR="00D87048" w:rsidRPr="00310856" w:rsidRDefault="00D87048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t>Determinación carbohidratos Hoja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5 al 8</w:t>
            </w:r>
          </w:p>
        </w:tc>
      </w:tr>
      <w:tr w:rsidR="00D87048" w:rsidRPr="00333722" w:rsidTr="00004165">
        <w:trPr>
          <w:trHeight w:val="211"/>
        </w:trPr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8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</w:tr>
      <w:tr w:rsidR="00D87048" w:rsidRPr="00333722" w:rsidTr="00004165">
        <w:trPr>
          <w:trHeight w:val="129"/>
        </w:trPr>
        <w:tc>
          <w:tcPr>
            <w:tcW w:w="2187" w:type="dxa"/>
          </w:tcPr>
          <w:p w:rsidR="00D87048" w:rsidRPr="005E0CCE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Extracción de carbohidratos  Raíz</w:t>
            </w:r>
          </w:p>
        </w:tc>
        <w:tc>
          <w:tcPr>
            <w:tcW w:w="2187" w:type="dxa"/>
          </w:tcPr>
          <w:p w:rsidR="00D87048" w:rsidRPr="004664F8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Extracción de carbohidratos 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D87048" w:rsidRDefault="00D87048" w:rsidP="00C35BEA">
            <w:pPr>
              <w:jc w:val="both"/>
            </w:pPr>
            <w:r>
              <w:t xml:space="preserve">Determinación de </w:t>
            </w:r>
          </w:p>
          <w:p w:rsidR="00D87048" w:rsidRPr="005E0CCE" w:rsidRDefault="00D87048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carbohidratos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Tto  del 1al 4</w:t>
            </w:r>
          </w:p>
        </w:tc>
        <w:tc>
          <w:tcPr>
            <w:tcW w:w="2187" w:type="dxa"/>
          </w:tcPr>
          <w:p w:rsidR="00D87048" w:rsidRDefault="00D87048" w:rsidP="00C35BEA">
            <w:pPr>
              <w:jc w:val="both"/>
            </w:pPr>
            <w:r>
              <w:t xml:space="preserve">Determinación de </w:t>
            </w:r>
          </w:p>
          <w:p w:rsidR="00D87048" w:rsidRPr="005E0CCE" w:rsidRDefault="00D87048" w:rsidP="00C35B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Carbohidrato Raíz</w:t>
            </w:r>
            <w:r>
              <w:rPr>
                <w:rFonts w:ascii="Arial" w:hAnsi="Arial" w:cs="Arial"/>
                <w:sz w:val="20"/>
                <w:szCs w:val="20"/>
              </w:rPr>
              <w:t xml:space="preserve">  Tto  del 5 al 8</w:t>
            </w:r>
          </w:p>
        </w:tc>
        <w:tc>
          <w:tcPr>
            <w:tcW w:w="2188" w:type="dxa"/>
          </w:tcPr>
          <w:p w:rsidR="00D87048" w:rsidRPr="0087332E" w:rsidRDefault="00D87048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D87048" w:rsidRPr="00333722" w:rsidTr="00004165">
        <w:trPr>
          <w:trHeight w:val="211"/>
        </w:trPr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8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</w:tr>
      <w:tr w:rsidR="00D87048" w:rsidRPr="00333722" w:rsidTr="00004165">
        <w:trPr>
          <w:trHeight w:val="456"/>
        </w:trPr>
        <w:tc>
          <w:tcPr>
            <w:tcW w:w="2187" w:type="dxa"/>
          </w:tcPr>
          <w:p w:rsidR="00D87048" w:rsidRPr="0087332E" w:rsidRDefault="00D87048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reactivos para nitrato reductasa</w:t>
            </w: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Hoja</w:t>
            </w:r>
          </w:p>
          <w:p w:rsidR="00D87048" w:rsidRPr="005E0CCE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Tto  del 1 al 4</w:t>
            </w:r>
          </w:p>
        </w:tc>
        <w:tc>
          <w:tcPr>
            <w:tcW w:w="2187" w:type="dxa"/>
          </w:tcPr>
          <w:p w:rsidR="00D87048" w:rsidRPr="005E0CCE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Determinación de  nitrato reductasa Hoja Tto  del 5 al 8 </w:t>
            </w:r>
          </w:p>
        </w:tc>
        <w:tc>
          <w:tcPr>
            <w:tcW w:w="2187" w:type="dxa"/>
          </w:tcPr>
          <w:p w:rsidR="00D87048" w:rsidRPr="005E0CCE" w:rsidRDefault="00D87048" w:rsidP="007B496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D87048" w:rsidRPr="0087332E" w:rsidRDefault="00D87048" w:rsidP="007B49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</w:tc>
      </w:tr>
      <w:tr w:rsidR="00D87048" w:rsidRPr="00333722" w:rsidTr="00004165">
        <w:trPr>
          <w:trHeight w:val="211"/>
        </w:trPr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8" w:type="dxa"/>
          </w:tcPr>
          <w:p w:rsidR="00D87048" w:rsidRPr="00333722" w:rsidRDefault="00D87048" w:rsidP="007B496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D87048" w:rsidRPr="00333722" w:rsidTr="003032A3">
        <w:trPr>
          <w:trHeight w:val="589"/>
        </w:trPr>
        <w:tc>
          <w:tcPr>
            <w:tcW w:w="2187" w:type="dxa"/>
          </w:tcPr>
          <w:p w:rsidR="00D87048" w:rsidRPr="0097386C" w:rsidRDefault="00D87048" w:rsidP="00AE37EB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Raíz Tto  del1 al 4</w:t>
            </w:r>
          </w:p>
        </w:tc>
        <w:tc>
          <w:tcPr>
            <w:tcW w:w="2187" w:type="dxa"/>
          </w:tcPr>
          <w:p w:rsidR="00D87048" w:rsidRPr="0097386C" w:rsidRDefault="00D87048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nitrato reductasa Raíz Tto  del 5 al 8</w:t>
            </w:r>
          </w:p>
        </w:tc>
        <w:tc>
          <w:tcPr>
            <w:tcW w:w="2187" w:type="dxa"/>
          </w:tcPr>
          <w:p w:rsidR="00D87048" w:rsidRPr="0097386C" w:rsidRDefault="00D87048" w:rsidP="00AE37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7" w:type="dxa"/>
          </w:tcPr>
          <w:p w:rsidR="00D87048" w:rsidRDefault="00D87048" w:rsidP="007B496F">
            <w:r>
              <w:rPr>
                <w:rFonts w:ascii="Arial" w:hAnsi="Arial" w:cs="Arial"/>
                <w:sz w:val="20"/>
                <w:szCs w:val="20"/>
              </w:rPr>
              <w:t>Repeticiones de muestras</w:t>
            </w:r>
          </w:p>
        </w:tc>
        <w:tc>
          <w:tcPr>
            <w:tcW w:w="2188" w:type="dxa"/>
          </w:tcPr>
          <w:p w:rsidR="00D87048" w:rsidRDefault="00D87048" w:rsidP="007B496F">
            <w:r>
              <w:t>Organización del lab. y fregado de cristalería</w:t>
            </w:r>
          </w:p>
        </w:tc>
      </w:tr>
      <w:tr w:rsidR="00D87048" w:rsidRPr="00333722" w:rsidTr="003D5C50">
        <w:trPr>
          <w:trHeight w:val="161"/>
        </w:trPr>
        <w:tc>
          <w:tcPr>
            <w:tcW w:w="2187" w:type="dxa"/>
          </w:tcPr>
          <w:p w:rsidR="00D87048" w:rsidRPr="008C3ED1" w:rsidRDefault="00D87048" w:rsidP="007A2AB8">
            <w:pPr>
              <w:tabs>
                <w:tab w:val="left" w:pos="268"/>
                <w:tab w:val="center" w:pos="9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D87048" w:rsidRDefault="00D87048" w:rsidP="007A2AB8">
            <w:pPr>
              <w:jc w:val="center"/>
            </w:pPr>
            <w:r>
              <w:t>29</w:t>
            </w:r>
          </w:p>
        </w:tc>
        <w:tc>
          <w:tcPr>
            <w:tcW w:w="2187" w:type="dxa"/>
          </w:tcPr>
          <w:p w:rsidR="00D87048" w:rsidRDefault="00D87048" w:rsidP="007A2AB8">
            <w:pPr>
              <w:jc w:val="center"/>
            </w:pPr>
            <w:r>
              <w:t>30</w:t>
            </w:r>
          </w:p>
        </w:tc>
        <w:tc>
          <w:tcPr>
            <w:tcW w:w="2187" w:type="dxa"/>
          </w:tcPr>
          <w:p w:rsidR="00D87048" w:rsidRDefault="00D87048" w:rsidP="00E339C7">
            <w:pPr>
              <w:ind w:firstLine="708"/>
            </w:pPr>
          </w:p>
        </w:tc>
        <w:tc>
          <w:tcPr>
            <w:tcW w:w="2188" w:type="dxa"/>
          </w:tcPr>
          <w:p w:rsidR="00D87048" w:rsidRDefault="00D87048" w:rsidP="00E339C7">
            <w:pPr>
              <w:jc w:val="center"/>
            </w:pPr>
          </w:p>
        </w:tc>
      </w:tr>
      <w:tr w:rsidR="00D87048" w:rsidRPr="00333722" w:rsidTr="003032A3">
        <w:trPr>
          <w:trHeight w:val="589"/>
        </w:trPr>
        <w:tc>
          <w:tcPr>
            <w:tcW w:w="2187" w:type="dxa"/>
          </w:tcPr>
          <w:p w:rsidR="00D87048" w:rsidRPr="008C3ED1" w:rsidRDefault="00D87048" w:rsidP="007B496F">
            <w:pPr>
              <w:tabs>
                <w:tab w:val="left" w:pos="268"/>
                <w:tab w:val="center" w:pos="98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y manejo de espectro fotómetro</w:t>
            </w: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 y manejo de espectro fotómetro</w:t>
            </w:r>
          </w:p>
        </w:tc>
        <w:tc>
          <w:tcPr>
            <w:tcW w:w="2187" w:type="dxa"/>
          </w:tcPr>
          <w:p w:rsidR="00D87048" w:rsidRDefault="00D87048" w:rsidP="007B496F">
            <w:pPr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Adiestramiento en cálculos Qcos  y manejo de espectro fotómetro</w:t>
            </w:r>
          </w:p>
        </w:tc>
        <w:tc>
          <w:tcPr>
            <w:tcW w:w="2187" w:type="dxa"/>
          </w:tcPr>
          <w:p w:rsidR="00D87048" w:rsidRDefault="00D87048" w:rsidP="007B496F"/>
        </w:tc>
        <w:tc>
          <w:tcPr>
            <w:tcW w:w="2188" w:type="dxa"/>
          </w:tcPr>
          <w:p w:rsidR="00D87048" w:rsidRDefault="00D87048" w:rsidP="007B496F"/>
        </w:tc>
      </w:tr>
    </w:tbl>
    <w:p w:rsidR="00D87048" w:rsidRDefault="00D87048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D87048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D87048" w:rsidRPr="00CB3D8A" w:rsidRDefault="00D87048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D87048" w:rsidRPr="00CB3D8A" w:rsidRDefault="00D87048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D87048" w:rsidRPr="00CB3D8A" w:rsidRDefault="00D87048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D87048" w:rsidRDefault="00D87048" w:rsidP="002731C5">
      <w:pPr>
        <w:jc w:val="both"/>
        <w:rPr>
          <w:rFonts w:ascii="Arial" w:hAnsi="Arial" w:cs="Arial"/>
        </w:rPr>
      </w:pPr>
    </w:p>
    <w:sectPr w:rsidR="00D87048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C66C9D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6DC50C0"/>
    <w:multiLevelType w:val="hybridMultilevel"/>
    <w:tmpl w:val="13D4188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6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5"/>
  </w:num>
  <w:num w:numId="2">
    <w:abstractNumId w:val="11"/>
  </w:num>
  <w:num w:numId="3">
    <w:abstractNumId w:val="28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6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7"/>
  </w:num>
  <w:num w:numId="24">
    <w:abstractNumId w:val="20"/>
  </w:num>
  <w:num w:numId="25">
    <w:abstractNumId w:val="1"/>
  </w:num>
  <w:num w:numId="26">
    <w:abstractNumId w:val="12"/>
  </w:num>
  <w:num w:numId="27">
    <w:abstractNumId w:val="24"/>
  </w:num>
  <w:num w:numId="28">
    <w:abstractNumId w:val="21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07711"/>
    <w:rsid w:val="0001065C"/>
    <w:rsid w:val="00010CED"/>
    <w:rsid w:val="0001586C"/>
    <w:rsid w:val="000175F9"/>
    <w:rsid w:val="00020EE3"/>
    <w:rsid w:val="0002222C"/>
    <w:rsid w:val="000233F7"/>
    <w:rsid w:val="00024752"/>
    <w:rsid w:val="00024BCB"/>
    <w:rsid w:val="000258EF"/>
    <w:rsid w:val="00027F8A"/>
    <w:rsid w:val="0003157C"/>
    <w:rsid w:val="00033FCD"/>
    <w:rsid w:val="000349D6"/>
    <w:rsid w:val="00034B0B"/>
    <w:rsid w:val="00036B7D"/>
    <w:rsid w:val="0003713C"/>
    <w:rsid w:val="00040122"/>
    <w:rsid w:val="000420E5"/>
    <w:rsid w:val="00051836"/>
    <w:rsid w:val="000561BF"/>
    <w:rsid w:val="000561E1"/>
    <w:rsid w:val="0006091E"/>
    <w:rsid w:val="00061E32"/>
    <w:rsid w:val="00066106"/>
    <w:rsid w:val="000675F4"/>
    <w:rsid w:val="0007032A"/>
    <w:rsid w:val="000708A8"/>
    <w:rsid w:val="000738CA"/>
    <w:rsid w:val="00074008"/>
    <w:rsid w:val="00075AC7"/>
    <w:rsid w:val="00077541"/>
    <w:rsid w:val="00077D60"/>
    <w:rsid w:val="00080A8B"/>
    <w:rsid w:val="00081762"/>
    <w:rsid w:val="00081F7B"/>
    <w:rsid w:val="00082EAF"/>
    <w:rsid w:val="00085DFE"/>
    <w:rsid w:val="000906CE"/>
    <w:rsid w:val="00090D3F"/>
    <w:rsid w:val="00091BC4"/>
    <w:rsid w:val="0009635D"/>
    <w:rsid w:val="000A17B9"/>
    <w:rsid w:val="000A5F9B"/>
    <w:rsid w:val="000A74BC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2B1"/>
    <w:rsid w:val="000D4644"/>
    <w:rsid w:val="000D49CE"/>
    <w:rsid w:val="000D4BD7"/>
    <w:rsid w:val="000D680A"/>
    <w:rsid w:val="000D6AFA"/>
    <w:rsid w:val="000E39B6"/>
    <w:rsid w:val="000E3D54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07B82"/>
    <w:rsid w:val="00110B09"/>
    <w:rsid w:val="001121BB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45EC"/>
    <w:rsid w:val="00145100"/>
    <w:rsid w:val="00145102"/>
    <w:rsid w:val="00147151"/>
    <w:rsid w:val="00150495"/>
    <w:rsid w:val="0016010A"/>
    <w:rsid w:val="00160570"/>
    <w:rsid w:val="00162BBE"/>
    <w:rsid w:val="00162D4A"/>
    <w:rsid w:val="00163061"/>
    <w:rsid w:val="001635DE"/>
    <w:rsid w:val="00163F5C"/>
    <w:rsid w:val="0016480C"/>
    <w:rsid w:val="00164E2A"/>
    <w:rsid w:val="00165BBF"/>
    <w:rsid w:val="00167BB3"/>
    <w:rsid w:val="00170FE8"/>
    <w:rsid w:val="00172DAE"/>
    <w:rsid w:val="00181396"/>
    <w:rsid w:val="001831EF"/>
    <w:rsid w:val="00183382"/>
    <w:rsid w:val="0018461C"/>
    <w:rsid w:val="001846F2"/>
    <w:rsid w:val="00184789"/>
    <w:rsid w:val="001865DF"/>
    <w:rsid w:val="001866E8"/>
    <w:rsid w:val="0018708B"/>
    <w:rsid w:val="00191A3E"/>
    <w:rsid w:val="00192286"/>
    <w:rsid w:val="001947D5"/>
    <w:rsid w:val="0019527C"/>
    <w:rsid w:val="001A312B"/>
    <w:rsid w:val="001A5458"/>
    <w:rsid w:val="001A57BD"/>
    <w:rsid w:val="001A5DCE"/>
    <w:rsid w:val="001A7C51"/>
    <w:rsid w:val="001B0469"/>
    <w:rsid w:val="001B43A4"/>
    <w:rsid w:val="001B697A"/>
    <w:rsid w:val="001B7AB6"/>
    <w:rsid w:val="001B7BB4"/>
    <w:rsid w:val="001B7F1E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1FF7"/>
    <w:rsid w:val="001E295A"/>
    <w:rsid w:val="001E594C"/>
    <w:rsid w:val="001E758B"/>
    <w:rsid w:val="001F06D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373"/>
    <w:rsid w:val="002048B4"/>
    <w:rsid w:val="002118DD"/>
    <w:rsid w:val="00212D9B"/>
    <w:rsid w:val="00214540"/>
    <w:rsid w:val="0021791E"/>
    <w:rsid w:val="0021799D"/>
    <w:rsid w:val="00221938"/>
    <w:rsid w:val="00223F84"/>
    <w:rsid w:val="00224817"/>
    <w:rsid w:val="00225EE5"/>
    <w:rsid w:val="002262BD"/>
    <w:rsid w:val="0022757E"/>
    <w:rsid w:val="00227E05"/>
    <w:rsid w:val="00232476"/>
    <w:rsid w:val="0023455F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4B6"/>
    <w:rsid w:val="00257FEA"/>
    <w:rsid w:val="00260229"/>
    <w:rsid w:val="00262F10"/>
    <w:rsid w:val="00264BB5"/>
    <w:rsid w:val="00270724"/>
    <w:rsid w:val="00272A45"/>
    <w:rsid w:val="00272BF4"/>
    <w:rsid w:val="00272FA1"/>
    <w:rsid w:val="002731C5"/>
    <w:rsid w:val="00275221"/>
    <w:rsid w:val="00275338"/>
    <w:rsid w:val="00277208"/>
    <w:rsid w:val="002775AD"/>
    <w:rsid w:val="0028122B"/>
    <w:rsid w:val="002826F9"/>
    <w:rsid w:val="00282B3D"/>
    <w:rsid w:val="00283B5A"/>
    <w:rsid w:val="00284BA5"/>
    <w:rsid w:val="00287DF5"/>
    <w:rsid w:val="00292708"/>
    <w:rsid w:val="002942EC"/>
    <w:rsid w:val="002963D4"/>
    <w:rsid w:val="00296B4A"/>
    <w:rsid w:val="00296BB9"/>
    <w:rsid w:val="00296E43"/>
    <w:rsid w:val="002A1836"/>
    <w:rsid w:val="002A2325"/>
    <w:rsid w:val="002A637C"/>
    <w:rsid w:val="002A7273"/>
    <w:rsid w:val="002B0073"/>
    <w:rsid w:val="002B3979"/>
    <w:rsid w:val="002B6225"/>
    <w:rsid w:val="002B79AD"/>
    <w:rsid w:val="002B7E63"/>
    <w:rsid w:val="002C10D1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2A3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0856"/>
    <w:rsid w:val="003111FD"/>
    <w:rsid w:val="00313B5A"/>
    <w:rsid w:val="00314E57"/>
    <w:rsid w:val="003155E4"/>
    <w:rsid w:val="00315E6F"/>
    <w:rsid w:val="003165B1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27F45"/>
    <w:rsid w:val="00332745"/>
    <w:rsid w:val="00333722"/>
    <w:rsid w:val="00335C89"/>
    <w:rsid w:val="0034047C"/>
    <w:rsid w:val="00340D61"/>
    <w:rsid w:val="00341856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47C87"/>
    <w:rsid w:val="00350F7D"/>
    <w:rsid w:val="00351D44"/>
    <w:rsid w:val="003521C8"/>
    <w:rsid w:val="003529E3"/>
    <w:rsid w:val="00353015"/>
    <w:rsid w:val="00353725"/>
    <w:rsid w:val="00354574"/>
    <w:rsid w:val="003545B6"/>
    <w:rsid w:val="00355326"/>
    <w:rsid w:val="00357790"/>
    <w:rsid w:val="0036258F"/>
    <w:rsid w:val="00362719"/>
    <w:rsid w:val="003638E6"/>
    <w:rsid w:val="00364393"/>
    <w:rsid w:val="00365B6E"/>
    <w:rsid w:val="0037006A"/>
    <w:rsid w:val="0037487A"/>
    <w:rsid w:val="00375A6A"/>
    <w:rsid w:val="003767DF"/>
    <w:rsid w:val="00381879"/>
    <w:rsid w:val="00382F1F"/>
    <w:rsid w:val="00383349"/>
    <w:rsid w:val="00383486"/>
    <w:rsid w:val="00383539"/>
    <w:rsid w:val="00384568"/>
    <w:rsid w:val="0038612B"/>
    <w:rsid w:val="003868F2"/>
    <w:rsid w:val="003870F9"/>
    <w:rsid w:val="003926B8"/>
    <w:rsid w:val="00392ED6"/>
    <w:rsid w:val="003950E7"/>
    <w:rsid w:val="003A155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3AC2"/>
    <w:rsid w:val="003C4463"/>
    <w:rsid w:val="003C4AD5"/>
    <w:rsid w:val="003C4CA7"/>
    <w:rsid w:val="003D0188"/>
    <w:rsid w:val="003D1098"/>
    <w:rsid w:val="003D10B8"/>
    <w:rsid w:val="003D16B5"/>
    <w:rsid w:val="003D2E7A"/>
    <w:rsid w:val="003D5C50"/>
    <w:rsid w:val="003E2925"/>
    <w:rsid w:val="003E3391"/>
    <w:rsid w:val="003E4EC9"/>
    <w:rsid w:val="003E56F5"/>
    <w:rsid w:val="003E706B"/>
    <w:rsid w:val="003F3D5F"/>
    <w:rsid w:val="003F438B"/>
    <w:rsid w:val="003F4C48"/>
    <w:rsid w:val="003F6E9F"/>
    <w:rsid w:val="003F700F"/>
    <w:rsid w:val="00400DDA"/>
    <w:rsid w:val="00400ED9"/>
    <w:rsid w:val="00402B19"/>
    <w:rsid w:val="0040371D"/>
    <w:rsid w:val="00404E50"/>
    <w:rsid w:val="004061DE"/>
    <w:rsid w:val="0040747F"/>
    <w:rsid w:val="00407AE6"/>
    <w:rsid w:val="00410F56"/>
    <w:rsid w:val="00411263"/>
    <w:rsid w:val="004138F4"/>
    <w:rsid w:val="004149BF"/>
    <w:rsid w:val="00417E4A"/>
    <w:rsid w:val="00420ED7"/>
    <w:rsid w:val="00421718"/>
    <w:rsid w:val="00423EBB"/>
    <w:rsid w:val="00430B0F"/>
    <w:rsid w:val="00435A02"/>
    <w:rsid w:val="00435A7A"/>
    <w:rsid w:val="00436592"/>
    <w:rsid w:val="00436622"/>
    <w:rsid w:val="00437810"/>
    <w:rsid w:val="00437934"/>
    <w:rsid w:val="0044066A"/>
    <w:rsid w:val="00440747"/>
    <w:rsid w:val="00441A2B"/>
    <w:rsid w:val="004425BD"/>
    <w:rsid w:val="00443B07"/>
    <w:rsid w:val="00443B90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3B12"/>
    <w:rsid w:val="004664F8"/>
    <w:rsid w:val="004705FF"/>
    <w:rsid w:val="00471CC9"/>
    <w:rsid w:val="00471CD4"/>
    <w:rsid w:val="00473EE0"/>
    <w:rsid w:val="004742B6"/>
    <w:rsid w:val="0047485B"/>
    <w:rsid w:val="004755E1"/>
    <w:rsid w:val="004765B8"/>
    <w:rsid w:val="00476BF8"/>
    <w:rsid w:val="0048072F"/>
    <w:rsid w:val="00484D5B"/>
    <w:rsid w:val="0048662A"/>
    <w:rsid w:val="004906A3"/>
    <w:rsid w:val="00490905"/>
    <w:rsid w:val="00492A80"/>
    <w:rsid w:val="0049324E"/>
    <w:rsid w:val="00497277"/>
    <w:rsid w:val="004A0CA2"/>
    <w:rsid w:val="004A2FA4"/>
    <w:rsid w:val="004A3051"/>
    <w:rsid w:val="004A3118"/>
    <w:rsid w:val="004A489C"/>
    <w:rsid w:val="004A583A"/>
    <w:rsid w:val="004B2922"/>
    <w:rsid w:val="004B3A20"/>
    <w:rsid w:val="004B78F5"/>
    <w:rsid w:val="004B793B"/>
    <w:rsid w:val="004B7AC4"/>
    <w:rsid w:val="004C0FF1"/>
    <w:rsid w:val="004C2FAA"/>
    <w:rsid w:val="004C72E4"/>
    <w:rsid w:val="004D43E4"/>
    <w:rsid w:val="004D4A07"/>
    <w:rsid w:val="004D562B"/>
    <w:rsid w:val="004D63CD"/>
    <w:rsid w:val="004D649A"/>
    <w:rsid w:val="004D67FA"/>
    <w:rsid w:val="004E6324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695"/>
    <w:rsid w:val="00500942"/>
    <w:rsid w:val="00501120"/>
    <w:rsid w:val="00501B28"/>
    <w:rsid w:val="005025B0"/>
    <w:rsid w:val="00504DD3"/>
    <w:rsid w:val="0050613E"/>
    <w:rsid w:val="00510D28"/>
    <w:rsid w:val="00511189"/>
    <w:rsid w:val="0051141D"/>
    <w:rsid w:val="00511E5D"/>
    <w:rsid w:val="005172C4"/>
    <w:rsid w:val="00520681"/>
    <w:rsid w:val="00522F01"/>
    <w:rsid w:val="00527076"/>
    <w:rsid w:val="00527E80"/>
    <w:rsid w:val="0053085B"/>
    <w:rsid w:val="00532722"/>
    <w:rsid w:val="005352D3"/>
    <w:rsid w:val="005357F9"/>
    <w:rsid w:val="00537126"/>
    <w:rsid w:val="00540884"/>
    <w:rsid w:val="00540F75"/>
    <w:rsid w:val="00545B39"/>
    <w:rsid w:val="0054632C"/>
    <w:rsid w:val="0055077F"/>
    <w:rsid w:val="0055132C"/>
    <w:rsid w:val="00552ADD"/>
    <w:rsid w:val="00553FC7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4971"/>
    <w:rsid w:val="005B6081"/>
    <w:rsid w:val="005B7D0F"/>
    <w:rsid w:val="005B7D1C"/>
    <w:rsid w:val="005B7F23"/>
    <w:rsid w:val="005C0443"/>
    <w:rsid w:val="005C0444"/>
    <w:rsid w:val="005C1DC8"/>
    <w:rsid w:val="005C256B"/>
    <w:rsid w:val="005C320B"/>
    <w:rsid w:val="005C38D6"/>
    <w:rsid w:val="005C6D2B"/>
    <w:rsid w:val="005D1DAE"/>
    <w:rsid w:val="005D47DE"/>
    <w:rsid w:val="005D481C"/>
    <w:rsid w:val="005E06AF"/>
    <w:rsid w:val="005E0C5E"/>
    <w:rsid w:val="005E0CCE"/>
    <w:rsid w:val="005E1317"/>
    <w:rsid w:val="005E1DA7"/>
    <w:rsid w:val="005E225C"/>
    <w:rsid w:val="005F0432"/>
    <w:rsid w:val="005F04B9"/>
    <w:rsid w:val="005F19E4"/>
    <w:rsid w:val="005F2A4B"/>
    <w:rsid w:val="005F5123"/>
    <w:rsid w:val="005F5F68"/>
    <w:rsid w:val="005F67B7"/>
    <w:rsid w:val="005F7FD7"/>
    <w:rsid w:val="00600489"/>
    <w:rsid w:val="00600C66"/>
    <w:rsid w:val="00601569"/>
    <w:rsid w:val="00603416"/>
    <w:rsid w:val="00603749"/>
    <w:rsid w:val="00603CA4"/>
    <w:rsid w:val="00606ACD"/>
    <w:rsid w:val="00607AA5"/>
    <w:rsid w:val="00612B2C"/>
    <w:rsid w:val="006131EC"/>
    <w:rsid w:val="00615112"/>
    <w:rsid w:val="006209FB"/>
    <w:rsid w:val="0062125C"/>
    <w:rsid w:val="0062160B"/>
    <w:rsid w:val="0062206B"/>
    <w:rsid w:val="00622998"/>
    <w:rsid w:val="00623449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A7C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59FB"/>
    <w:rsid w:val="00656B74"/>
    <w:rsid w:val="00656E8A"/>
    <w:rsid w:val="00662FAC"/>
    <w:rsid w:val="006640BD"/>
    <w:rsid w:val="006644B2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3C57"/>
    <w:rsid w:val="006B3E09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090"/>
    <w:rsid w:val="006E7106"/>
    <w:rsid w:val="006F0F23"/>
    <w:rsid w:val="006F2C04"/>
    <w:rsid w:val="006F34BF"/>
    <w:rsid w:val="006F4376"/>
    <w:rsid w:val="006F4B6D"/>
    <w:rsid w:val="006F54CF"/>
    <w:rsid w:val="006F611C"/>
    <w:rsid w:val="006F6D78"/>
    <w:rsid w:val="006F6EA2"/>
    <w:rsid w:val="00700251"/>
    <w:rsid w:val="00703C08"/>
    <w:rsid w:val="00707183"/>
    <w:rsid w:val="00707AD1"/>
    <w:rsid w:val="00713207"/>
    <w:rsid w:val="00713F73"/>
    <w:rsid w:val="0071435D"/>
    <w:rsid w:val="00716AAE"/>
    <w:rsid w:val="00717BF4"/>
    <w:rsid w:val="007224D5"/>
    <w:rsid w:val="007225D3"/>
    <w:rsid w:val="00723296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4CED"/>
    <w:rsid w:val="0074580D"/>
    <w:rsid w:val="00746788"/>
    <w:rsid w:val="007505EA"/>
    <w:rsid w:val="00750E21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1C70"/>
    <w:rsid w:val="007847B8"/>
    <w:rsid w:val="007849B5"/>
    <w:rsid w:val="00786D3D"/>
    <w:rsid w:val="0078736B"/>
    <w:rsid w:val="00787EA3"/>
    <w:rsid w:val="00791910"/>
    <w:rsid w:val="007977DE"/>
    <w:rsid w:val="007A23F1"/>
    <w:rsid w:val="007A2AB8"/>
    <w:rsid w:val="007A2D4F"/>
    <w:rsid w:val="007A3B27"/>
    <w:rsid w:val="007A4715"/>
    <w:rsid w:val="007A4C18"/>
    <w:rsid w:val="007A4E5E"/>
    <w:rsid w:val="007A6053"/>
    <w:rsid w:val="007A69C6"/>
    <w:rsid w:val="007A7850"/>
    <w:rsid w:val="007A7D97"/>
    <w:rsid w:val="007B1DA6"/>
    <w:rsid w:val="007B298A"/>
    <w:rsid w:val="007B2D2F"/>
    <w:rsid w:val="007B44AE"/>
    <w:rsid w:val="007B496F"/>
    <w:rsid w:val="007B5120"/>
    <w:rsid w:val="007C4384"/>
    <w:rsid w:val="007C594E"/>
    <w:rsid w:val="007D2B16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7F755D"/>
    <w:rsid w:val="008020A0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3E8A"/>
    <w:rsid w:val="00833FD3"/>
    <w:rsid w:val="008356FB"/>
    <w:rsid w:val="00837A41"/>
    <w:rsid w:val="00840517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0F1"/>
    <w:rsid w:val="00875352"/>
    <w:rsid w:val="00876B16"/>
    <w:rsid w:val="00876DAE"/>
    <w:rsid w:val="00877AB9"/>
    <w:rsid w:val="00881F18"/>
    <w:rsid w:val="00881FCA"/>
    <w:rsid w:val="008821CF"/>
    <w:rsid w:val="00882AAF"/>
    <w:rsid w:val="008834B4"/>
    <w:rsid w:val="00885B87"/>
    <w:rsid w:val="008869A6"/>
    <w:rsid w:val="00890105"/>
    <w:rsid w:val="00890B63"/>
    <w:rsid w:val="00891972"/>
    <w:rsid w:val="0089761F"/>
    <w:rsid w:val="00897E9A"/>
    <w:rsid w:val="008A0454"/>
    <w:rsid w:val="008A0E66"/>
    <w:rsid w:val="008A44C9"/>
    <w:rsid w:val="008A7C29"/>
    <w:rsid w:val="008A7E78"/>
    <w:rsid w:val="008B0ED1"/>
    <w:rsid w:val="008B13AA"/>
    <w:rsid w:val="008B323C"/>
    <w:rsid w:val="008B4C5E"/>
    <w:rsid w:val="008B5C95"/>
    <w:rsid w:val="008C22B6"/>
    <w:rsid w:val="008C34E6"/>
    <w:rsid w:val="008C3A23"/>
    <w:rsid w:val="008C3ED1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3BD0"/>
    <w:rsid w:val="008E44C6"/>
    <w:rsid w:val="008E5259"/>
    <w:rsid w:val="008E7AED"/>
    <w:rsid w:val="008F0457"/>
    <w:rsid w:val="008F04C5"/>
    <w:rsid w:val="008F19A7"/>
    <w:rsid w:val="008F20CC"/>
    <w:rsid w:val="008F233E"/>
    <w:rsid w:val="008F436F"/>
    <w:rsid w:val="008F45DE"/>
    <w:rsid w:val="008F46E6"/>
    <w:rsid w:val="008F5F91"/>
    <w:rsid w:val="009022F8"/>
    <w:rsid w:val="00902340"/>
    <w:rsid w:val="0090593E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2DFE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C3D"/>
    <w:rsid w:val="00967406"/>
    <w:rsid w:val="00971B1E"/>
    <w:rsid w:val="00972426"/>
    <w:rsid w:val="0097252B"/>
    <w:rsid w:val="00972F3E"/>
    <w:rsid w:val="0097386C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4EC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59E9"/>
    <w:rsid w:val="009B66FA"/>
    <w:rsid w:val="009B6B0E"/>
    <w:rsid w:val="009C0575"/>
    <w:rsid w:val="009C16D6"/>
    <w:rsid w:val="009C3F87"/>
    <w:rsid w:val="009C3FFF"/>
    <w:rsid w:val="009C40F1"/>
    <w:rsid w:val="009C773E"/>
    <w:rsid w:val="009D21E1"/>
    <w:rsid w:val="009D280C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104B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B25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08C4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36F6"/>
    <w:rsid w:val="00A7484A"/>
    <w:rsid w:val="00A75599"/>
    <w:rsid w:val="00A777CF"/>
    <w:rsid w:val="00A77D07"/>
    <w:rsid w:val="00A77D22"/>
    <w:rsid w:val="00A813F6"/>
    <w:rsid w:val="00A8778A"/>
    <w:rsid w:val="00A911FB"/>
    <w:rsid w:val="00A91492"/>
    <w:rsid w:val="00A935D4"/>
    <w:rsid w:val="00A9372E"/>
    <w:rsid w:val="00A95698"/>
    <w:rsid w:val="00A961D0"/>
    <w:rsid w:val="00AA00CD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39D5"/>
    <w:rsid w:val="00AB47BE"/>
    <w:rsid w:val="00AB487F"/>
    <w:rsid w:val="00AB5266"/>
    <w:rsid w:val="00AB5BB9"/>
    <w:rsid w:val="00AB71B2"/>
    <w:rsid w:val="00AB7693"/>
    <w:rsid w:val="00AC2E5B"/>
    <w:rsid w:val="00AC3339"/>
    <w:rsid w:val="00AC369F"/>
    <w:rsid w:val="00AC4932"/>
    <w:rsid w:val="00AC597B"/>
    <w:rsid w:val="00AC7F40"/>
    <w:rsid w:val="00AD0CE1"/>
    <w:rsid w:val="00AD151A"/>
    <w:rsid w:val="00AD1FA6"/>
    <w:rsid w:val="00AD2C3A"/>
    <w:rsid w:val="00AD3812"/>
    <w:rsid w:val="00AD3B61"/>
    <w:rsid w:val="00AE01DB"/>
    <w:rsid w:val="00AE2C98"/>
    <w:rsid w:val="00AE37EB"/>
    <w:rsid w:val="00AE4761"/>
    <w:rsid w:val="00AE6D7E"/>
    <w:rsid w:val="00AE7B0C"/>
    <w:rsid w:val="00AF235F"/>
    <w:rsid w:val="00AF389A"/>
    <w:rsid w:val="00AF3E46"/>
    <w:rsid w:val="00AF40C1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37AC"/>
    <w:rsid w:val="00B2491C"/>
    <w:rsid w:val="00B258FA"/>
    <w:rsid w:val="00B320F1"/>
    <w:rsid w:val="00B33433"/>
    <w:rsid w:val="00B341D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61C62"/>
    <w:rsid w:val="00B70277"/>
    <w:rsid w:val="00B70996"/>
    <w:rsid w:val="00B72072"/>
    <w:rsid w:val="00B72BF5"/>
    <w:rsid w:val="00B73241"/>
    <w:rsid w:val="00B749BA"/>
    <w:rsid w:val="00B75F09"/>
    <w:rsid w:val="00B820DE"/>
    <w:rsid w:val="00B832B5"/>
    <w:rsid w:val="00B83BD7"/>
    <w:rsid w:val="00B83EFD"/>
    <w:rsid w:val="00B83F8A"/>
    <w:rsid w:val="00B84419"/>
    <w:rsid w:val="00B85D54"/>
    <w:rsid w:val="00B860B1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2F7"/>
    <w:rsid w:val="00BB2372"/>
    <w:rsid w:val="00BB35C8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285A"/>
    <w:rsid w:val="00BC351B"/>
    <w:rsid w:val="00BC490E"/>
    <w:rsid w:val="00BC710A"/>
    <w:rsid w:val="00BC7A36"/>
    <w:rsid w:val="00BD0016"/>
    <w:rsid w:val="00BD07AE"/>
    <w:rsid w:val="00BD2091"/>
    <w:rsid w:val="00BD40F9"/>
    <w:rsid w:val="00BD4847"/>
    <w:rsid w:val="00BD5657"/>
    <w:rsid w:val="00BE021B"/>
    <w:rsid w:val="00BE1DD5"/>
    <w:rsid w:val="00BE2B3D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2729"/>
    <w:rsid w:val="00C1314F"/>
    <w:rsid w:val="00C1681E"/>
    <w:rsid w:val="00C168E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5BEA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2D24"/>
    <w:rsid w:val="00C53EEB"/>
    <w:rsid w:val="00C56A37"/>
    <w:rsid w:val="00C56EBC"/>
    <w:rsid w:val="00C5702F"/>
    <w:rsid w:val="00C57CE9"/>
    <w:rsid w:val="00C61426"/>
    <w:rsid w:val="00C63624"/>
    <w:rsid w:val="00C6371D"/>
    <w:rsid w:val="00C649B2"/>
    <w:rsid w:val="00C658F0"/>
    <w:rsid w:val="00C6590D"/>
    <w:rsid w:val="00C66098"/>
    <w:rsid w:val="00C671C2"/>
    <w:rsid w:val="00C711D0"/>
    <w:rsid w:val="00C718D3"/>
    <w:rsid w:val="00C71EFC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3A46"/>
    <w:rsid w:val="00C84290"/>
    <w:rsid w:val="00C90537"/>
    <w:rsid w:val="00C92BEE"/>
    <w:rsid w:val="00C93325"/>
    <w:rsid w:val="00C957D8"/>
    <w:rsid w:val="00C959E7"/>
    <w:rsid w:val="00CA2048"/>
    <w:rsid w:val="00CA25E0"/>
    <w:rsid w:val="00CA2712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989"/>
    <w:rsid w:val="00CC3EB9"/>
    <w:rsid w:val="00CC3EF9"/>
    <w:rsid w:val="00CC4FB0"/>
    <w:rsid w:val="00CC6EBE"/>
    <w:rsid w:val="00CC7315"/>
    <w:rsid w:val="00CC79B9"/>
    <w:rsid w:val="00CD1760"/>
    <w:rsid w:val="00CD243B"/>
    <w:rsid w:val="00CD2C69"/>
    <w:rsid w:val="00CD529B"/>
    <w:rsid w:val="00CD62ED"/>
    <w:rsid w:val="00CD7603"/>
    <w:rsid w:val="00CE02EB"/>
    <w:rsid w:val="00CE16F9"/>
    <w:rsid w:val="00CE1C8D"/>
    <w:rsid w:val="00CE4E45"/>
    <w:rsid w:val="00CE7F1D"/>
    <w:rsid w:val="00CF145E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0DF"/>
    <w:rsid w:val="00D14600"/>
    <w:rsid w:val="00D14C5E"/>
    <w:rsid w:val="00D2075D"/>
    <w:rsid w:val="00D218D1"/>
    <w:rsid w:val="00D22696"/>
    <w:rsid w:val="00D22787"/>
    <w:rsid w:val="00D239D3"/>
    <w:rsid w:val="00D27BAA"/>
    <w:rsid w:val="00D3003F"/>
    <w:rsid w:val="00D3068D"/>
    <w:rsid w:val="00D30E52"/>
    <w:rsid w:val="00D315E9"/>
    <w:rsid w:val="00D32D19"/>
    <w:rsid w:val="00D35A50"/>
    <w:rsid w:val="00D37EC6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3813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4415"/>
    <w:rsid w:val="00D6765E"/>
    <w:rsid w:val="00D71759"/>
    <w:rsid w:val="00D73175"/>
    <w:rsid w:val="00D7453E"/>
    <w:rsid w:val="00D75F2C"/>
    <w:rsid w:val="00D76234"/>
    <w:rsid w:val="00D76A8D"/>
    <w:rsid w:val="00D81506"/>
    <w:rsid w:val="00D8351F"/>
    <w:rsid w:val="00D8521F"/>
    <w:rsid w:val="00D865DD"/>
    <w:rsid w:val="00D87048"/>
    <w:rsid w:val="00D8751B"/>
    <w:rsid w:val="00D87E1C"/>
    <w:rsid w:val="00D9007A"/>
    <w:rsid w:val="00D90749"/>
    <w:rsid w:val="00D91B4E"/>
    <w:rsid w:val="00D92BC5"/>
    <w:rsid w:val="00D97894"/>
    <w:rsid w:val="00DA1413"/>
    <w:rsid w:val="00DA416E"/>
    <w:rsid w:val="00DA4B40"/>
    <w:rsid w:val="00DA5270"/>
    <w:rsid w:val="00DA52BE"/>
    <w:rsid w:val="00DB4027"/>
    <w:rsid w:val="00DB6AF6"/>
    <w:rsid w:val="00DB6CAD"/>
    <w:rsid w:val="00DB743A"/>
    <w:rsid w:val="00DB7D4A"/>
    <w:rsid w:val="00DC0F7B"/>
    <w:rsid w:val="00DC2AF8"/>
    <w:rsid w:val="00DC415E"/>
    <w:rsid w:val="00DC4C81"/>
    <w:rsid w:val="00DC532D"/>
    <w:rsid w:val="00DC600B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28C3"/>
    <w:rsid w:val="00DF4A20"/>
    <w:rsid w:val="00DF5E9C"/>
    <w:rsid w:val="00E00362"/>
    <w:rsid w:val="00E011F4"/>
    <w:rsid w:val="00E02046"/>
    <w:rsid w:val="00E03896"/>
    <w:rsid w:val="00E04BE7"/>
    <w:rsid w:val="00E07655"/>
    <w:rsid w:val="00E12773"/>
    <w:rsid w:val="00E13952"/>
    <w:rsid w:val="00E13F8F"/>
    <w:rsid w:val="00E14B75"/>
    <w:rsid w:val="00E22B7A"/>
    <w:rsid w:val="00E24320"/>
    <w:rsid w:val="00E260A2"/>
    <w:rsid w:val="00E27071"/>
    <w:rsid w:val="00E2719D"/>
    <w:rsid w:val="00E31FC6"/>
    <w:rsid w:val="00E339C7"/>
    <w:rsid w:val="00E34668"/>
    <w:rsid w:val="00E35B2C"/>
    <w:rsid w:val="00E36451"/>
    <w:rsid w:val="00E36FD8"/>
    <w:rsid w:val="00E418C1"/>
    <w:rsid w:val="00E440BF"/>
    <w:rsid w:val="00E45D28"/>
    <w:rsid w:val="00E522EC"/>
    <w:rsid w:val="00E52B72"/>
    <w:rsid w:val="00E57741"/>
    <w:rsid w:val="00E60E26"/>
    <w:rsid w:val="00E614D6"/>
    <w:rsid w:val="00E64817"/>
    <w:rsid w:val="00E64D3F"/>
    <w:rsid w:val="00E64E9D"/>
    <w:rsid w:val="00E65079"/>
    <w:rsid w:val="00E6746E"/>
    <w:rsid w:val="00E67838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97F5C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B6D44"/>
    <w:rsid w:val="00EC2C33"/>
    <w:rsid w:val="00EC2D77"/>
    <w:rsid w:val="00EC350F"/>
    <w:rsid w:val="00EC3A56"/>
    <w:rsid w:val="00EC43E4"/>
    <w:rsid w:val="00EC552A"/>
    <w:rsid w:val="00EC6C5E"/>
    <w:rsid w:val="00EC773E"/>
    <w:rsid w:val="00EC7CBE"/>
    <w:rsid w:val="00ED202C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4D03"/>
    <w:rsid w:val="00EF6AA7"/>
    <w:rsid w:val="00EF6F8F"/>
    <w:rsid w:val="00F0115B"/>
    <w:rsid w:val="00F02F2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26B"/>
    <w:rsid w:val="00F36DF1"/>
    <w:rsid w:val="00F37905"/>
    <w:rsid w:val="00F37BFD"/>
    <w:rsid w:val="00F40090"/>
    <w:rsid w:val="00F407DB"/>
    <w:rsid w:val="00F40AA9"/>
    <w:rsid w:val="00F41492"/>
    <w:rsid w:val="00F42247"/>
    <w:rsid w:val="00F438F3"/>
    <w:rsid w:val="00F444A7"/>
    <w:rsid w:val="00F44DC1"/>
    <w:rsid w:val="00F47409"/>
    <w:rsid w:val="00F50267"/>
    <w:rsid w:val="00F50403"/>
    <w:rsid w:val="00F51A57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77944"/>
    <w:rsid w:val="00F83813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A58AE"/>
    <w:rsid w:val="00FA659D"/>
    <w:rsid w:val="00FB2DD5"/>
    <w:rsid w:val="00FB5881"/>
    <w:rsid w:val="00FB5B58"/>
    <w:rsid w:val="00FB5C3E"/>
    <w:rsid w:val="00FB7510"/>
    <w:rsid w:val="00FB7D92"/>
    <w:rsid w:val="00FC00EA"/>
    <w:rsid w:val="00FC224C"/>
    <w:rsid w:val="00FC2437"/>
    <w:rsid w:val="00FC54A5"/>
    <w:rsid w:val="00FD029B"/>
    <w:rsid w:val="00FD4348"/>
    <w:rsid w:val="00FD5585"/>
    <w:rsid w:val="00FD67E6"/>
    <w:rsid w:val="00FD784B"/>
    <w:rsid w:val="00FE207C"/>
    <w:rsid w:val="00FE7F32"/>
    <w:rsid w:val="00FF0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05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296</Words>
  <Characters>1628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6</cp:revision>
  <cp:lastPrinted>2010-06-02T08:22:00Z</cp:lastPrinted>
  <dcterms:created xsi:type="dcterms:W3CDTF">2022-10-12T21:14:00Z</dcterms:created>
  <dcterms:modified xsi:type="dcterms:W3CDTF">2022-10-12T21:35:00Z</dcterms:modified>
</cp:coreProperties>
</file>