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8B" w:rsidRDefault="00C2228B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C2228B" w:rsidRPr="00A626CA" w:rsidTr="00CA2C49">
        <w:tc>
          <w:tcPr>
            <w:tcW w:w="2058" w:type="dxa"/>
            <w:vMerge w:val="restart"/>
            <w:vAlign w:val="center"/>
          </w:tcPr>
          <w:p w:rsidR="00C2228B" w:rsidRPr="00A626CA" w:rsidRDefault="00C2228B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2228B" w:rsidRPr="007643F7" w:rsidRDefault="00C2228B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2228B" w:rsidRPr="00A626CA" w:rsidTr="00CA2C49">
        <w:tc>
          <w:tcPr>
            <w:tcW w:w="2058" w:type="dxa"/>
            <w:vMerge/>
            <w:vAlign w:val="center"/>
          </w:tcPr>
          <w:p w:rsidR="00C2228B" w:rsidRPr="00A626CA" w:rsidRDefault="00C2228B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2228B" w:rsidRPr="00A626CA" w:rsidRDefault="00C2228B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2228B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2228B" w:rsidRPr="00A626CA" w:rsidRDefault="00C2228B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2228B" w:rsidRPr="00A626CA" w:rsidRDefault="00C2228B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C2228B" w:rsidRPr="00A626CA" w:rsidTr="00CA2C49">
        <w:tc>
          <w:tcPr>
            <w:tcW w:w="2058" w:type="dxa"/>
            <w:vMerge/>
            <w:vAlign w:val="center"/>
          </w:tcPr>
          <w:p w:rsidR="00C2228B" w:rsidRPr="00A626CA" w:rsidRDefault="00C2228B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2228B" w:rsidRPr="00A626CA" w:rsidRDefault="00C2228B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2228B" w:rsidRDefault="00C2228B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2228B" w:rsidRDefault="00C2228B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Diciembre 2022</w:t>
      </w:r>
    </w:p>
    <w:p w:rsidR="00C2228B" w:rsidRPr="00ED3880" w:rsidRDefault="00C2228B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68"/>
      </w:tblGrid>
      <w:tr w:rsidR="00C2228B" w:rsidRPr="00EC2C33" w:rsidTr="008F45D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2228B" w:rsidRPr="00EC2C33" w:rsidRDefault="00C2228B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C2228B" w:rsidRPr="00EC2C33" w:rsidRDefault="00C2228B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2228B" w:rsidRPr="008B0ED1" w:rsidTr="008F45DE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B" w:rsidRPr="00C35BEA" w:rsidRDefault="00C2228B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 xml:space="preserve">Participación en el  expto de </w:t>
            </w:r>
            <w:r>
              <w:rPr>
                <w:rFonts w:cs="Arial"/>
                <w:b w:val="0"/>
                <w:sz w:val="22"/>
                <w:szCs w:val="22"/>
              </w:rPr>
              <w:t>Girasol de Cartaya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28B" w:rsidRPr="00C35BEA" w:rsidRDefault="00C2228B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  <w:r w:rsidRPr="00C35BEA">
              <w:rPr>
                <w:rFonts w:ascii="Arial" w:hAnsi="Arial" w:cs="Arial"/>
                <w:sz w:val="22"/>
                <w:szCs w:val="22"/>
              </w:rPr>
              <w:tab/>
            </w:r>
          </w:p>
          <w:p w:rsidR="00C2228B" w:rsidRPr="00C35BEA" w:rsidRDefault="00C2228B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</w:p>
        </w:tc>
      </w:tr>
      <w:tr w:rsidR="00C2228B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B" w:rsidRPr="00C35BEA" w:rsidRDefault="00C2228B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 xml:space="preserve">Determinaciones bioquímicas </w:t>
            </w:r>
          </w:p>
          <w:p w:rsidR="00C2228B" w:rsidRPr="00A80D35" w:rsidRDefault="00C2228B" w:rsidP="00A80D35">
            <w:pPr>
              <w:ind w:left="72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Proteínas, Catalasa y Peroxidas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28B" w:rsidRPr="00C35BEA" w:rsidRDefault="00C2228B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2228B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8B" w:rsidRPr="00C35BEA" w:rsidRDefault="00C2228B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Preparación de reactivos y  Fregado de la cristalería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28B" w:rsidRPr="00C35BEA" w:rsidRDefault="00C2228B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2228B" w:rsidRPr="008B0ED1" w:rsidTr="008F45DE">
        <w:trPr>
          <w:trHeight w:val="168"/>
        </w:trPr>
        <w:tc>
          <w:tcPr>
            <w:tcW w:w="3670" w:type="dxa"/>
          </w:tcPr>
          <w:p w:rsidR="00C2228B" w:rsidRPr="008B0ED1" w:rsidRDefault="00C2228B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420" w:type="dxa"/>
            <w:gridSpan w:val="2"/>
          </w:tcPr>
          <w:p w:rsidR="00C2228B" w:rsidRPr="008B0ED1" w:rsidRDefault="00C2228B" w:rsidP="00E6746E">
            <w:pPr>
              <w:rPr>
                <w:rFonts w:ascii="Arial" w:hAnsi="Arial" w:cs="Arial"/>
                <w:lang w:eastAsia="en-US"/>
              </w:rPr>
            </w:pP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Técnico  en Ciencias Agropecuarias y Veterinarias. </w:t>
            </w:r>
          </w:p>
        </w:tc>
      </w:tr>
      <w:tr w:rsidR="00C2228B" w:rsidRPr="008B0ED1" w:rsidTr="008F45DE">
        <w:trPr>
          <w:trHeight w:val="156"/>
        </w:trPr>
        <w:tc>
          <w:tcPr>
            <w:tcW w:w="3670" w:type="dxa"/>
          </w:tcPr>
          <w:p w:rsidR="00C2228B" w:rsidRPr="008B0ED1" w:rsidRDefault="00C2228B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420" w:type="dxa"/>
            <w:gridSpan w:val="2"/>
          </w:tcPr>
          <w:p w:rsidR="00C2228B" w:rsidRPr="008B0ED1" w:rsidRDefault="00C2228B" w:rsidP="00E6746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Elisa Ravelo Aguero </w:t>
            </w: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C2228B" w:rsidRPr="008B0ED1" w:rsidRDefault="00C2228B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C2228B" w:rsidRPr="00333722" w:rsidTr="00004165">
        <w:trPr>
          <w:trHeight w:val="101"/>
        </w:trPr>
        <w:tc>
          <w:tcPr>
            <w:tcW w:w="2187" w:type="dxa"/>
          </w:tcPr>
          <w:p w:rsidR="00C2228B" w:rsidRPr="00333722" w:rsidRDefault="00C2228B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2228B" w:rsidRPr="00333722" w:rsidRDefault="00C2228B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2228B" w:rsidRPr="00333722" w:rsidRDefault="00C2228B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2228B" w:rsidRPr="00333722" w:rsidRDefault="00C2228B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2228B" w:rsidRPr="00333722" w:rsidRDefault="00C2228B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2228B" w:rsidRPr="00333722" w:rsidTr="00004165">
        <w:trPr>
          <w:trHeight w:val="105"/>
        </w:trPr>
        <w:tc>
          <w:tcPr>
            <w:tcW w:w="2187" w:type="dxa"/>
          </w:tcPr>
          <w:p w:rsidR="00C2228B" w:rsidRPr="00333722" w:rsidRDefault="00C2228B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2228B" w:rsidRPr="00333722" w:rsidRDefault="00C2228B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2228B" w:rsidRPr="00333722" w:rsidRDefault="00C2228B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2228B" w:rsidRPr="00333722" w:rsidRDefault="00C2228B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C2228B" w:rsidRPr="00333722" w:rsidRDefault="00C2228B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C2228B" w:rsidRPr="00333722" w:rsidTr="00877AB9">
        <w:trPr>
          <w:trHeight w:val="221"/>
        </w:trPr>
        <w:tc>
          <w:tcPr>
            <w:tcW w:w="2187" w:type="dxa"/>
          </w:tcPr>
          <w:p w:rsidR="00C2228B" w:rsidRDefault="00C2228B" w:rsidP="007B496F">
            <w:pPr>
              <w:jc w:val="both"/>
            </w:pPr>
          </w:p>
        </w:tc>
        <w:tc>
          <w:tcPr>
            <w:tcW w:w="2187" w:type="dxa"/>
          </w:tcPr>
          <w:p w:rsidR="00C2228B" w:rsidRDefault="00C2228B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carbohidratos totales</w:t>
            </w:r>
          </w:p>
        </w:tc>
        <w:tc>
          <w:tcPr>
            <w:tcW w:w="2187" w:type="dxa"/>
          </w:tcPr>
          <w:p w:rsidR="00C2228B" w:rsidRDefault="00C2228B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las enzimas</w:t>
            </w:r>
          </w:p>
        </w:tc>
        <w:tc>
          <w:tcPr>
            <w:tcW w:w="2187" w:type="dxa"/>
          </w:tcPr>
          <w:p w:rsidR="00C2228B" w:rsidRPr="00C35BEA" w:rsidRDefault="00C2228B" w:rsidP="00C35BEA">
            <w:r>
              <w:rPr>
                <w:rFonts w:ascii="Arial" w:hAnsi="Arial" w:cs="Arial"/>
                <w:sz w:val="20"/>
                <w:szCs w:val="20"/>
              </w:rPr>
              <w:t>Preparación de reactivos para las enzimas y buffer de extracción</w:t>
            </w:r>
          </w:p>
        </w:tc>
        <w:tc>
          <w:tcPr>
            <w:tcW w:w="2188" w:type="dxa"/>
          </w:tcPr>
          <w:p w:rsidR="00C2228B" w:rsidRPr="00310856" w:rsidRDefault="00C2228B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C2228B" w:rsidRPr="00333722" w:rsidTr="00004165">
        <w:trPr>
          <w:trHeight w:val="211"/>
        </w:trPr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C2228B" w:rsidRPr="00333722" w:rsidTr="00004165">
        <w:trPr>
          <w:trHeight w:val="129"/>
        </w:trPr>
        <w:tc>
          <w:tcPr>
            <w:tcW w:w="2187" w:type="dxa"/>
          </w:tcPr>
          <w:p w:rsidR="00C2228B" w:rsidRPr="005E0CCE" w:rsidRDefault="00C2228B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proteínas tto del 1al 4</w:t>
            </w:r>
          </w:p>
        </w:tc>
        <w:tc>
          <w:tcPr>
            <w:tcW w:w="2187" w:type="dxa"/>
          </w:tcPr>
          <w:p w:rsidR="00C2228B" w:rsidRPr="004664F8" w:rsidRDefault="00C2228B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proteínas tto del 5al 8</w:t>
            </w:r>
          </w:p>
        </w:tc>
        <w:tc>
          <w:tcPr>
            <w:tcW w:w="2187" w:type="dxa"/>
          </w:tcPr>
          <w:p w:rsidR="00C2228B" w:rsidRPr="005E0CCE" w:rsidRDefault="00C2228B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POX tto del 1al 4</w:t>
            </w:r>
          </w:p>
        </w:tc>
        <w:tc>
          <w:tcPr>
            <w:tcW w:w="2187" w:type="dxa"/>
          </w:tcPr>
          <w:p w:rsidR="00C2228B" w:rsidRPr="005E0CCE" w:rsidRDefault="00C2228B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POX tto del 1al 4</w:t>
            </w:r>
          </w:p>
        </w:tc>
        <w:tc>
          <w:tcPr>
            <w:tcW w:w="2188" w:type="dxa"/>
          </w:tcPr>
          <w:p w:rsidR="00C2228B" w:rsidRPr="0087332E" w:rsidRDefault="00C2228B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C2228B" w:rsidRPr="00333722" w:rsidTr="00004165">
        <w:trPr>
          <w:trHeight w:val="211"/>
        </w:trPr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C2228B" w:rsidRPr="00333722" w:rsidTr="00004165">
        <w:trPr>
          <w:trHeight w:val="456"/>
        </w:trPr>
        <w:tc>
          <w:tcPr>
            <w:tcW w:w="2187" w:type="dxa"/>
          </w:tcPr>
          <w:p w:rsidR="00C2228B" w:rsidRPr="0087332E" w:rsidRDefault="00C2228B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C2228B" w:rsidRPr="005E0CCE" w:rsidRDefault="00C2228B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C2228B" w:rsidRPr="005E0CCE" w:rsidRDefault="00C2228B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C2228B" w:rsidRPr="005E0CCE" w:rsidRDefault="00C2228B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C2228B" w:rsidRPr="0087332E" w:rsidRDefault="00C2228B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C2228B" w:rsidRPr="00333722" w:rsidTr="00004165">
        <w:trPr>
          <w:trHeight w:val="211"/>
        </w:trPr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</w:tcPr>
          <w:p w:rsidR="00C2228B" w:rsidRPr="00333722" w:rsidRDefault="00C2228B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C2228B" w:rsidRPr="00333722" w:rsidTr="003032A3">
        <w:trPr>
          <w:trHeight w:val="589"/>
        </w:trPr>
        <w:tc>
          <w:tcPr>
            <w:tcW w:w="2187" w:type="dxa"/>
          </w:tcPr>
          <w:p w:rsidR="00C2228B" w:rsidRPr="0097386C" w:rsidRDefault="00C2228B" w:rsidP="00AE37EB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Pr="0097386C" w:rsidRDefault="00C2228B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Pr="0097386C" w:rsidRDefault="00C2228B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Default="00C2228B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C2228B" w:rsidRDefault="00C2228B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C2228B" w:rsidRPr="00333722" w:rsidTr="003D5C50">
        <w:trPr>
          <w:trHeight w:val="161"/>
        </w:trPr>
        <w:tc>
          <w:tcPr>
            <w:tcW w:w="2187" w:type="dxa"/>
          </w:tcPr>
          <w:p w:rsidR="00C2228B" w:rsidRPr="008C3ED1" w:rsidRDefault="00C2228B" w:rsidP="007A2AB8">
            <w:pPr>
              <w:tabs>
                <w:tab w:val="left" w:pos="268"/>
                <w:tab w:val="center" w:pos="9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C2228B" w:rsidRDefault="00C2228B" w:rsidP="007A2AB8">
            <w:pPr>
              <w:jc w:val="center"/>
            </w:pPr>
            <w:r>
              <w:t>27</w:t>
            </w:r>
          </w:p>
        </w:tc>
        <w:tc>
          <w:tcPr>
            <w:tcW w:w="2187" w:type="dxa"/>
          </w:tcPr>
          <w:p w:rsidR="00C2228B" w:rsidRDefault="00C2228B" w:rsidP="007A2AB8">
            <w:pPr>
              <w:jc w:val="center"/>
            </w:pPr>
            <w:r>
              <w:t>28</w:t>
            </w:r>
          </w:p>
        </w:tc>
        <w:tc>
          <w:tcPr>
            <w:tcW w:w="2187" w:type="dxa"/>
          </w:tcPr>
          <w:p w:rsidR="00C2228B" w:rsidRDefault="00C2228B" w:rsidP="00E339C7">
            <w:pPr>
              <w:ind w:firstLine="708"/>
            </w:pPr>
            <w:r>
              <w:t>29</w:t>
            </w:r>
          </w:p>
        </w:tc>
        <w:tc>
          <w:tcPr>
            <w:tcW w:w="2188" w:type="dxa"/>
          </w:tcPr>
          <w:p w:rsidR="00C2228B" w:rsidRDefault="00C2228B" w:rsidP="00E339C7">
            <w:pPr>
              <w:jc w:val="center"/>
            </w:pPr>
            <w:r>
              <w:t xml:space="preserve">30 </w:t>
            </w:r>
          </w:p>
        </w:tc>
      </w:tr>
      <w:tr w:rsidR="00C2228B" w:rsidRPr="00333722" w:rsidTr="003032A3">
        <w:trPr>
          <w:trHeight w:val="589"/>
        </w:trPr>
        <w:tc>
          <w:tcPr>
            <w:tcW w:w="2187" w:type="dxa"/>
          </w:tcPr>
          <w:p w:rsidR="00C2228B" w:rsidRPr="008C3ED1" w:rsidRDefault="00C2228B" w:rsidP="007B496F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Default="00C2228B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Default="00C2228B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C2228B" w:rsidRDefault="00C2228B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C2228B" w:rsidRDefault="00C2228B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</w:tbl>
    <w:p w:rsidR="00C2228B" w:rsidRDefault="00C2228B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C2228B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2228B" w:rsidRPr="00CB3D8A" w:rsidRDefault="00C2228B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2228B" w:rsidRPr="00CB3D8A" w:rsidRDefault="00C2228B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2228B" w:rsidRPr="00CB3D8A" w:rsidRDefault="00C2228B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2228B" w:rsidRDefault="00C2228B" w:rsidP="002731C5">
      <w:pPr>
        <w:jc w:val="both"/>
        <w:rPr>
          <w:rFonts w:ascii="Arial" w:hAnsi="Arial" w:cs="Arial"/>
        </w:rPr>
      </w:pPr>
    </w:p>
    <w:sectPr w:rsidR="00C2228B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58EF"/>
    <w:rsid w:val="00027F8A"/>
    <w:rsid w:val="0003157C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675F4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6CE"/>
    <w:rsid w:val="00090D3F"/>
    <w:rsid w:val="00091BC4"/>
    <w:rsid w:val="0009635D"/>
    <w:rsid w:val="000A17B9"/>
    <w:rsid w:val="000A5F9B"/>
    <w:rsid w:val="000A74BC"/>
    <w:rsid w:val="000B197D"/>
    <w:rsid w:val="000B4033"/>
    <w:rsid w:val="000B6440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370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5102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8AB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34D"/>
    <w:rsid w:val="001E758B"/>
    <w:rsid w:val="001F06D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373"/>
    <w:rsid w:val="002048B4"/>
    <w:rsid w:val="0020766F"/>
    <w:rsid w:val="002118DD"/>
    <w:rsid w:val="00212D9B"/>
    <w:rsid w:val="00214540"/>
    <w:rsid w:val="0021791E"/>
    <w:rsid w:val="0021799D"/>
    <w:rsid w:val="00221938"/>
    <w:rsid w:val="00223F84"/>
    <w:rsid w:val="00224817"/>
    <w:rsid w:val="002262BD"/>
    <w:rsid w:val="0022757E"/>
    <w:rsid w:val="00227E05"/>
    <w:rsid w:val="00232476"/>
    <w:rsid w:val="0023455F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87DF5"/>
    <w:rsid w:val="00290549"/>
    <w:rsid w:val="00292708"/>
    <w:rsid w:val="002942EC"/>
    <w:rsid w:val="002963D4"/>
    <w:rsid w:val="00296B4A"/>
    <w:rsid w:val="00296BB9"/>
    <w:rsid w:val="00296E43"/>
    <w:rsid w:val="002A1836"/>
    <w:rsid w:val="002A2325"/>
    <w:rsid w:val="002A637C"/>
    <w:rsid w:val="002A7273"/>
    <w:rsid w:val="002B00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5B1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538"/>
    <w:rsid w:val="00350F7D"/>
    <w:rsid w:val="00351D44"/>
    <w:rsid w:val="003521C8"/>
    <w:rsid w:val="003529E3"/>
    <w:rsid w:val="00353725"/>
    <w:rsid w:val="00354574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1879"/>
    <w:rsid w:val="00382F1F"/>
    <w:rsid w:val="00383349"/>
    <w:rsid w:val="00383486"/>
    <w:rsid w:val="00383539"/>
    <w:rsid w:val="00384568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D5C50"/>
    <w:rsid w:val="003E2925"/>
    <w:rsid w:val="003E3391"/>
    <w:rsid w:val="003E4EC9"/>
    <w:rsid w:val="003E56F5"/>
    <w:rsid w:val="003E6174"/>
    <w:rsid w:val="003E706B"/>
    <w:rsid w:val="003F3D5F"/>
    <w:rsid w:val="003F438B"/>
    <w:rsid w:val="003F4C48"/>
    <w:rsid w:val="003F6E9F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55E1"/>
    <w:rsid w:val="004765B8"/>
    <w:rsid w:val="00476BF8"/>
    <w:rsid w:val="0048072F"/>
    <w:rsid w:val="00484D5B"/>
    <w:rsid w:val="0048662A"/>
    <w:rsid w:val="004906A3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324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076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083A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C6D2B"/>
    <w:rsid w:val="005D1DAE"/>
    <w:rsid w:val="005D47DE"/>
    <w:rsid w:val="005D481C"/>
    <w:rsid w:val="005E06AF"/>
    <w:rsid w:val="005E0C5E"/>
    <w:rsid w:val="005E0CCE"/>
    <w:rsid w:val="005E1317"/>
    <w:rsid w:val="005E1DA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0C66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D78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1C70"/>
    <w:rsid w:val="007847B8"/>
    <w:rsid w:val="007849B5"/>
    <w:rsid w:val="00786D3D"/>
    <w:rsid w:val="0078736B"/>
    <w:rsid w:val="00787EA3"/>
    <w:rsid w:val="00791910"/>
    <w:rsid w:val="007977DE"/>
    <w:rsid w:val="007A23F1"/>
    <w:rsid w:val="007A2AB8"/>
    <w:rsid w:val="007A2D4F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496F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4FBA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20A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E8A"/>
    <w:rsid w:val="00833FD3"/>
    <w:rsid w:val="008356FB"/>
    <w:rsid w:val="00837A41"/>
    <w:rsid w:val="00840517"/>
    <w:rsid w:val="00842E79"/>
    <w:rsid w:val="00846146"/>
    <w:rsid w:val="00847C55"/>
    <w:rsid w:val="008508EC"/>
    <w:rsid w:val="0085423F"/>
    <w:rsid w:val="0086148C"/>
    <w:rsid w:val="00863A76"/>
    <w:rsid w:val="00867485"/>
    <w:rsid w:val="0087086E"/>
    <w:rsid w:val="00873171"/>
    <w:rsid w:val="0087332E"/>
    <w:rsid w:val="008750F1"/>
    <w:rsid w:val="00875352"/>
    <w:rsid w:val="00876B16"/>
    <w:rsid w:val="00876DAE"/>
    <w:rsid w:val="00877AB9"/>
    <w:rsid w:val="00881F18"/>
    <w:rsid w:val="00881FCA"/>
    <w:rsid w:val="008821CF"/>
    <w:rsid w:val="00882AAF"/>
    <w:rsid w:val="00883025"/>
    <w:rsid w:val="008834B4"/>
    <w:rsid w:val="00885B87"/>
    <w:rsid w:val="008869A6"/>
    <w:rsid w:val="00890105"/>
    <w:rsid w:val="00890B63"/>
    <w:rsid w:val="00891972"/>
    <w:rsid w:val="0089761F"/>
    <w:rsid w:val="00897E9A"/>
    <w:rsid w:val="008A0454"/>
    <w:rsid w:val="008A0E66"/>
    <w:rsid w:val="008A44C9"/>
    <w:rsid w:val="008A7C29"/>
    <w:rsid w:val="008A7E78"/>
    <w:rsid w:val="008B0ED1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3BD0"/>
    <w:rsid w:val="008E44C6"/>
    <w:rsid w:val="008E5259"/>
    <w:rsid w:val="008E7AED"/>
    <w:rsid w:val="008F0457"/>
    <w:rsid w:val="008F04C5"/>
    <w:rsid w:val="008F19A7"/>
    <w:rsid w:val="008F20CC"/>
    <w:rsid w:val="008F233E"/>
    <w:rsid w:val="008F436F"/>
    <w:rsid w:val="008F45DE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1B1E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59E9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08C4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0D35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7BE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C7F40"/>
    <w:rsid w:val="00AD0CE1"/>
    <w:rsid w:val="00AD151A"/>
    <w:rsid w:val="00AD1FA6"/>
    <w:rsid w:val="00AD2C3A"/>
    <w:rsid w:val="00AD3812"/>
    <w:rsid w:val="00AD3B61"/>
    <w:rsid w:val="00AE01DB"/>
    <w:rsid w:val="00AE2C98"/>
    <w:rsid w:val="00AE37EB"/>
    <w:rsid w:val="00AE4761"/>
    <w:rsid w:val="00AE6D7E"/>
    <w:rsid w:val="00AE7B0C"/>
    <w:rsid w:val="00AF235F"/>
    <w:rsid w:val="00AF389A"/>
    <w:rsid w:val="00AF3E46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41D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1C62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0B1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2F7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285A"/>
    <w:rsid w:val="00BC351B"/>
    <w:rsid w:val="00BC490E"/>
    <w:rsid w:val="00BC710A"/>
    <w:rsid w:val="00BC7A36"/>
    <w:rsid w:val="00BD0016"/>
    <w:rsid w:val="00BD07AE"/>
    <w:rsid w:val="00BD2091"/>
    <w:rsid w:val="00BD40F9"/>
    <w:rsid w:val="00BD4847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0758F"/>
    <w:rsid w:val="00C12729"/>
    <w:rsid w:val="00C1314F"/>
    <w:rsid w:val="00C1681E"/>
    <w:rsid w:val="00C168EE"/>
    <w:rsid w:val="00C22185"/>
    <w:rsid w:val="00C2228B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5BEA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5E0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3F00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2787"/>
    <w:rsid w:val="00D239D3"/>
    <w:rsid w:val="00D27BAA"/>
    <w:rsid w:val="00D3003F"/>
    <w:rsid w:val="00D3068D"/>
    <w:rsid w:val="00D30E52"/>
    <w:rsid w:val="00D315E9"/>
    <w:rsid w:val="00D32D19"/>
    <w:rsid w:val="00D35A50"/>
    <w:rsid w:val="00D37EC6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3813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97894"/>
    <w:rsid w:val="00DA1413"/>
    <w:rsid w:val="00DA416E"/>
    <w:rsid w:val="00DA4B40"/>
    <w:rsid w:val="00DA5270"/>
    <w:rsid w:val="00DA52BE"/>
    <w:rsid w:val="00DB4027"/>
    <w:rsid w:val="00DB6AF6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3896"/>
    <w:rsid w:val="00E04BE7"/>
    <w:rsid w:val="00E07655"/>
    <w:rsid w:val="00E12773"/>
    <w:rsid w:val="00E13952"/>
    <w:rsid w:val="00E13F8F"/>
    <w:rsid w:val="00E14B75"/>
    <w:rsid w:val="00E22B7A"/>
    <w:rsid w:val="00E24320"/>
    <w:rsid w:val="00E260A2"/>
    <w:rsid w:val="00E27071"/>
    <w:rsid w:val="00E2719D"/>
    <w:rsid w:val="00E31FC6"/>
    <w:rsid w:val="00E339C7"/>
    <w:rsid w:val="00E34668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67838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1DE8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2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2437"/>
    <w:rsid w:val="00FC54A5"/>
    <w:rsid w:val="00FD029B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50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212</Words>
  <Characters>1172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4</cp:revision>
  <cp:lastPrinted>2010-06-02T08:22:00Z</cp:lastPrinted>
  <dcterms:created xsi:type="dcterms:W3CDTF">2022-10-12T21:20:00Z</dcterms:created>
  <dcterms:modified xsi:type="dcterms:W3CDTF">2022-10-12T21:34:00Z</dcterms:modified>
</cp:coreProperties>
</file>