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B0" w:rsidRDefault="007C09B0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7C09B0" w:rsidRPr="00A626CA" w:rsidTr="00CA2C49">
        <w:tc>
          <w:tcPr>
            <w:tcW w:w="2058" w:type="dxa"/>
            <w:vMerge w:val="restart"/>
            <w:vAlign w:val="center"/>
          </w:tcPr>
          <w:p w:rsidR="007C09B0" w:rsidRPr="00A626CA" w:rsidRDefault="007C09B0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7C09B0" w:rsidRPr="007643F7" w:rsidRDefault="007C09B0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C09B0" w:rsidRPr="00A626CA" w:rsidTr="00CA2C49">
        <w:tc>
          <w:tcPr>
            <w:tcW w:w="2058" w:type="dxa"/>
            <w:vMerge/>
            <w:vAlign w:val="center"/>
          </w:tcPr>
          <w:p w:rsidR="007C09B0" w:rsidRPr="00A626CA" w:rsidRDefault="007C09B0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C09B0" w:rsidRPr="00A626CA" w:rsidRDefault="007C09B0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7C09B0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7C09B0" w:rsidRPr="00A626CA" w:rsidRDefault="007C09B0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C09B0" w:rsidRPr="00A626CA" w:rsidRDefault="007C09B0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7C09B0" w:rsidRPr="00A626CA" w:rsidTr="00CA2C49">
        <w:tc>
          <w:tcPr>
            <w:tcW w:w="2058" w:type="dxa"/>
            <w:vMerge/>
            <w:vAlign w:val="center"/>
          </w:tcPr>
          <w:p w:rsidR="007C09B0" w:rsidRPr="00A626CA" w:rsidRDefault="007C09B0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C09B0" w:rsidRPr="00A626CA" w:rsidRDefault="007C09B0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7C09B0" w:rsidRDefault="007C09B0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C09B0" w:rsidRDefault="007C09B0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Diciembre2022</w:t>
      </w:r>
    </w:p>
    <w:p w:rsidR="007C09B0" w:rsidRPr="00ED3880" w:rsidRDefault="007C09B0" w:rsidP="00121880">
      <w:pPr>
        <w:jc w:val="both"/>
        <w:outlineLvl w:val="0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77"/>
        <w:tblW w:w="1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70"/>
        <w:gridCol w:w="5652"/>
        <w:gridCol w:w="1768"/>
      </w:tblGrid>
      <w:tr w:rsidR="007C09B0" w:rsidRPr="00EC2C33" w:rsidTr="008F45DE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7C09B0" w:rsidRPr="00EC2C33" w:rsidRDefault="007C09B0" w:rsidP="00F95CF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768" w:type="dxa"/>
            <w:tcBorders>
              <w:left w:val="single" w:sz="4" w:space="0" w:color="auto"/>
            </w:tcBorders>
          </w:tcPr>
          <w:p w:rsidR="007C09B0" w:rsidRPr="00EC2C33" w:rsidRDefault="007C09B0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color w:val="000000"/>
                <w:sz w:val="20"/>
                <w:szCs w:val="20"/>
              </w:rPr>
              <w:t>Cumplimiento</w:t>
            </w:r>
          </w:p>
        </w:tc>
      </w:tr>
      <w:tr w:rsidR="007C09B0" w:rsidRPr="008B0ED1" w:rsidTr="008F45DE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B0" w:rsidRPr="00C35BEA" w:rsidRDefault="007C09B0" w:rsidP="00FF0621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Cs w:val="22"/>
              </w:rPr>
            </w:pPr>
            <w:r w:rsidRPr="00C35BEA">
              <w:rPr>
                <w:rFonts w:cs="Arial"/>
                <w:b w:val="0"/>
                <w:sz w:val="22"/>
                <w:szCs w:val="22"/>
              </w:rPr>
              <w:t xml:space="preserve">Participación en el  expto de </w:t>
            </w:r>
            <w:r>
              <w:rPr>
                <w:rFonts w:cs="Arial"/>
                <w:b w:val="0"/>
                <w:sz w:val="22"/>
                <w:szCs w:val="22"/>
              </w:rPr>
              <w:t>Girasol de Cartaya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09B0" w:rsidRPr="00C35BEA" w:rsidRDefault="007C09B0" w:rsidP="00E418C1">
            <w:pPr>
              <w:tabs>
                <w:tab w:val="left" w:pos="1423"/>
              </w:tabs>
              <w:jc w:val="both"/>
              <w:rPr>
                <w:rFonts w:ascii="Arial" w:hAnsi="Arial" w:cs="Arial"/>
              </w:rPr>
            </w:pPr>
            <w:r w:rsidRPr="00C35BEA">
              <w:rPr>
                <w:rFonts w:ascii="Arial" w:hAnsi="Arial" w:cs="Arial"/>
                <w:sz w:val="22"/>
                <w:szCs w:val="22"/>
              </w:rPr>
              <w:t>Cumplido</w:t>
            </w:r>
            <w:r w:rsidRPr="00C35BEA">
              <w:rPr>
                <w:rFonts w:ascii="Arial" w:hAnsi="Arial" w:cs="Arial"/>
                <w:sz w:val="22"/>
                <w:szCs w:val="22"/>
              </w:rPr>
              <w:tab/>
            </w:r>
          </w:p>
          <w:p w:rsidR="007C09B0" w:rsidRPr="00C35BEA" w:rsidRDefault="007C09B0" w:rsidP="00E418C1">
            <w:pPr>
              <w:tabs>
                <w:tab w:val="left" w:pos="1423"/>
              </w:tabs>
              <w:jc w:val="both"/>
              <w:rPr>
                <w:rFonts w:ascii="Arial" w:hAnsi="Arial" w:cs="Arial"/>
              </w:rPr>
            </w:pPr>
          </w:p>
        </w:tc>
      </w:tr>
      <w:tr w:rsidR="007C09B0" w:rsidRPr="008B0ED1" w:rsidTr="008F45DE">
        <w:trPr>
          <w:trHeight w:val="312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B0" w:rsidRPr="00C35BEA" w:rsidRDefault="007C09B0" w:rsidP="005F5123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Cs w:val="22"/>
              </w:rPr>
            </w:pPr>
            <w:r w:rsidRPr="00C35BEA">
              <w:rPr>
                <w:rFonts w:cs="Arial"/>
                <w:b w:val="0"/>
                <w:sz w:val="22"/>
                <w:szCs w:val="22"/>
              </w:rPr>
              <w:t xml:space="preserve">Determinaciones bioquímicas </w:t>
            </w:r>
          </w:p>
          <w:p w:rsidR="007C09B0" w:rsidRPr="00A80D35" w:rsidRDefault="007C09B0" w:rsidP="00A80D35">
            <w:pPr>
              <w:ind w:left="72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Proteínas, Catalasa y Peroxidas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09B0" w:rsidRPr="00C35BEA" w:rsidRDefault="007C09B0" w:rsidP="005F5123">
            <w:pPr>
              <w:jc w:val="both"/>
              <w:rPr>
                <w:rFonts w:ascii="Arial" w:hAnsi="Arial" w:cs="Arial"/>
              </w:rPr>
            </w:pPr>
            <w:r w:rsidRPr="00C35BE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C09B0" w:rsidRPr="008B0ED1" w:rsidTr="008F45DE">
        <w:trPr>
          <w:trHeight w:val="312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B0" w:rsidRPr="00C35BEA" w:rsidRDefault="007C09B0" w:rsidP="005F5123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Cs w:val="22"/>
              </w:rPr>
            </w:pPr>
            <w:r w:rsidRPr="00C35BEA">
              <w:rPr>
                <w:rFonts w:cs="Arial"/>
                <w:b w:val="0"/>
                <w:sz w:val="22"/>
                <w:szCs w:val="22"/>
              </w:rPr>
              <w:t>Preparación de reactivos y  Fregado de la cristalería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09B0" w:rsidRPr="00C35BEA" w:rsidRDefault="007C09B0" w:rsidP="005F5123">
            <w:pPr>
              <w:jc w:val="both"/>
              <w:rPr>
                <w:rFonts w:ascii="Arial" w:hAnsi="Arial" w:cs="Arial"/>
              </w:rPr>
            </w:pPr>
            <w:r w:rsidRPr="00C35BE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C09B0" w:rsidRPr="008B0ED1" w:rsidTr="008F45DE">
        <w:trPr>
          <w:trHeight w:val="168"/>
        </w:trPr>
        <w:tc>
          <w:tcPr>
            <w:tcW w:w="3670" w:type="dxa"/>
          </w:tcPr>
          <w:p w:rsidR="007C09B0" w:rsidRPr="008B0ED1" w:rsidRDefault="007C09B0" w:rsidP="00E6746E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8B0ED1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420" w:type="dxa"/>
            <w:gridSpan w:val="2"/>
          </w:tcPr>
          <w:p w:rsidR="007C09B0" w:rsidRPr="008B0ED1" w:rsidRDefault="007C09B0" w:rsidP="00E6746E">
            <w:pPr>
              <w:rPr>
                <w:rFonts w:ascii="Arial" w:hAnsi="Arial" w:cs="Arial"/>
                <w:lang w:eastAsia="en-US"/>
              </w:rPr>
            </w:pPr>
            <w:r w:rsidRPr="008B0ED1">
              <w:rPr>
                <w:rFonts w:ascii="Arial" w:hAnsi="Arial" w:cs="Arial"/>
                <w:sz w:val="22"/>
                <w:szCs w:val="22"/>
                <w:lang w:eastAsia="en-US"/>
              </w:rPr>
              <w:t xml:space="preserve">Técnico  en Ciencias Agropecuarias y Veterinarias. </w:t>
            </w:r>
          </w:p>
        </w:tc>
      </w:tr>
      <w:tr w:rsidR="007C09B0" w:rsidRPr="008B0ED1" w:rsidTr="008F45DE">
        <w:trPr>
          <w:trHeight w:val="156"/>
        </w:trPr>
        <w:tc>
          <w:tcPr>
            <w:tcW w:w="3670" w:type="dxa"/>
          </w:tcPr>
          <w:p w:rsidR="007C09B0" w:rsidRPr="008B0ED1" w:rsidRDefault="007C09B0" w:rsidP="00E6746E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8B0ED1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420" w:type="dxa"/>
            <w:gridSpan w:val="2"/>
          </w:tcPr>
          <w:p w:rsidR="007C09B0" w:rsidRPr="008B0ED1" w:rsidRDefault="007C09B0" w:rsidP="00E6746E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Elisa Ravelo Aguero </w:t>
            </w:r>
            <w:r w:rsidRPr="008B0ED1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</w:t>
            </w:r>
          </w:p>
        </w:tc>
      </w:tr>
    </w:tbl>
    <w:p w:rsidR="007C09B0" w:rsidRPr="008B0ED1" w:rsidRDefault="007C09B0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7C09B0" w:rsidRPr="00333722" w:rsidTr="00004165">
        <w:trPr>
          <w:trHeight w:val="101"/>
        </w:trPr>
        <w:tc>
          <w:tcPr>
            <w:tcW w:w="2187" w:type="dxa"/>
          </w:tcPr>
          <w:p w:rsidR="007C09B0" w:rsidRPr="00333722" w:rsidRDefault="007C09B0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7C09B0" w:rsidRPr="00333722" w:rsidRDefault="007C09B0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7C09B0" w:rsidRPr="00333722" w:rsidRDefault="007C09B0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7C09B0" w:rsidRPr="00333722" w:rsidRDefault="007C09B0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7C09B0" w:rsidRPr="00333722" w:rsidRDefault="007C09B0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7C09B0" w:rsidRPr="00333722" w:rsidTr="00004165">
        <w:trPr>
          <w:trHeight w:val="105"/>
        </w:trPr>
        <w:tc>
          <w:tcPr>
            <w:tcW w:w="2187" w:type="dxa"/>
          </w:tcPr>
          <w:p w:rsidR="007C09B0" w:rsidRPr="00333722" w:rsidRDefault="007C09B0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7C09B0" w:rsidRPr="00333722" w:rsidRDefault="007C09B0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7C09B0" w:rsidRPr="00333722" w:rsidRDefault="007C09B0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7C09B0" w:rsidRPr="00333722" w:rsidRDefault="007C09B0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8" w:type="dxa"/>
          </w:tcPr>
          <w:p w:rsidR="007C09B0" w:rsidRPr="00333722" w:rsidRDefault="007C09B0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7C09B0" w:rsidRPr="00333722" w:rsidTr="00877AB9">
        <w:trPr>
          <w:trHeight w:val="221"/>
        </w:trPr>
        <w:tc>
          <w:tcPr>
            <w:tcW w:w="2187" w:type="dxa"/>
          </w:tcPr>
          <w:p w:rsidR="007C09B0" w:rsidRDefault="007C09B0" w:rsidP="007B496F">
            <w:pPr>
              <w:jc w:val="both"/>
            </w:pPr>
          </w:p>
        </w:tc>
        <w:tc>
          <w:tcPr>
            <w:tcW w:w="2187" w:type="dxa"/>
          </w:tcPr>
          <w:p w:rsidR="007C09B0" w:rsidRDefault="007C09B0" w:rsidP="007B496F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Preparación de reactivos para carbohidratos totales</w:t>
            </w:r>
          </w:p>
        </w:tc>
        <w:tc>
          <w:tcPr>
            <w:tcW w:w="2187" w:type="dxa"/>
          </w:tcPr>
          <w:p w:rsidR="007C09B0" w:rsidRDefault="007C09B0" w:rsidP="007B496F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Preparación de reactivos para las enzimas</w:t>
            </w:r>
          </w:p>
        </w:tc>
        <w:tc>
          <w:tcPr>
            <w:tcW w:w="2187" w:type="dxa"/>
          </w:tcPr>
          <w:p w:rsidR="007C09B0" w:rsidRPr="00C35BEA" w:rsidRDefault="007C09B0" w:rsidP="00C35BEA">
            <w:r>
              <w:rPr>
                <w:rFonts w:ascii="Arial" w:hAnsi="Arial" w:cs="Arial"/>
                <w:sz w:val="20"/>
                <w:szCs w:val="20"/>
              </w:rPr>
              <w:t>Preparación de reactivos para las enzimas y buffer de extracción</w:t>
            </w:r>
          </w:p>
        </w:tc>
        <w:tc>
          <w:tcPr>
            <w:tcW w:w="2188" w:type="dxa"/>
          </w:tcPr>
          <w:p w:rsidR="007C09B0" w:rsidRPr="00310856" w:rsidRDefault="007C09B0" w:rsidP="007B4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</w:tr>
      <w:tr w:rsidR="007C09B0" w:rsidRPr="00333722" w:rsidTr="00004165">
        <w:trPr>
          <w:trHeight w:val="211"/>
        </w:trPr>
        <w:tc>
          <w:tcPr>
            <w:tcW w:w="2187" w:type="dxa"/>
          </w:tcPr>
          <w:p w:rsidR="007C09B0" w:rsidRPr="00333722" w:rsidRDefault="007C09B0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</w:tcPr>
          <w:p w:rsidR="007C09B0" w:rsidRPr="00333722" w:rsidRDefault="007C09B0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</w:tcPr>
          <w:p w:rsidR="007C09B0" w:rsidRPr="00333722" w:rsidRDefault="007C09B0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</w:tcPr>
          <w:p w:rsidR="007C09B0" w:rsidRPr="00333722" w:rsidRDefault="007C09B0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8" w:type="dxa"/>
          </w:tcPr>
          <w:p w:rsidR="007C09B0" w:rsidRPr="00333722" w:rsidRDefault="007C09B0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7C09B0" w:rsidRPr="00333722" w:rsidTr="00004165">
        <w:trPr>
          <w:trHeight w:val="129"/>
        </w:trPr>
        <w:tc>
          <w:tcPr>
            <w:tcW w:w="2187" w:type="dxa"/>
          </w:tcPr>
          <w:p w:rsidR="007C09B0" w:rsidRPr="005E0CCE" w:rsidRDefault="007C09B0" w:rsidP="007B496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proteínas tto del 1al 4</w:t>
            </w:r>
          </w:p>
        </w:tc>
        <w:tc>
          <w:tcPr>
            <w:tcW w:w="2187" w:type="dxa"/>
          </w:tcPr>
          <w:p w:rsidR="007C09B0" w:rsidRPr="004664F8" w:rsidRDefault="007C09B0" w:rsidP="007B496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proteínas tto del 5al 8</w:t>
            </w:r>
          </w:p>
        </w:tc>
        <w:tc>
          <w:tcPr>
            <w:tcW w:w="2187" w:type="dxa"/>
          </w:tcPr>
          <w:p w:rsidR="007C09B0" w:rsidRPr="005E0CCE" w:rsidRDefault="007C09B0" w:rsidP="00C35B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POX tto del 1al 4</w:t>
            </w:r>
          </w:p>
        </w:tc>
        <w:tc>
          <w:tcPr>
            <w:tcW w:w="2187" w:type="dxa"/>
          </w:tcPr>
          <w:p w:rsidR="007C09B0" w:rsidRPr="005E0CCE" w:rsidRDefault="007C09B0" w:rsidP="00C35B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POX tto del 1al 4</w:t>
            </w:r>
          </w:p>
        </w:tc>
        <w:tc>
          <w:tcPr>
            <w:tcW w:w="2188" w:type="dxa"/>
          </w:tcPr>
          <w:p w:rsidR="007C09B0" w:rsidRPr="0087332E" w:rsidRDefault="007C09B0" w:rsidP="007B4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</w:tr>
      <w:tr w:rsidR="007C09B0" w:rsidRPr="00333722" w:rsidTr="00004165">
        <w:trPr>
          <w:trHeight w:val="211"/>
        </w:trPr>
        <w:tc>
          <w:tcPr>
            <w:tcW w:w="2187" w:type="dxa"/>
          </w:tcPr>
          <w:p w:rsidR="007C09B0" w:rsidRPr="00333722" w:rsidRDefault="007C09B0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87" w:type="dxa"/>
          </w:tcPr>
          <w:p w:rsidR="007C09B0" w:rsidRPr="00333722" w:rsidRDefault="007C09B0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87" w:type="dxa"/>
          </w:tcPr>
          <w:p w:rsidR="007C09B0" w:rsidRPr="00333722" w:rsidRDefault="007C09B0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7" w:type="dxa"/>
          </w:tcPr>
          <w:p w:rsidR="007C09B0" w:rsidRPr="00333722" w:rsidRDefault="007C09B0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8" w:type="dxa"/>
          </w:tcPr>
          <w:p w:rsidR="007C09B0" w:rsidRPr="00333722" w:rsidRDefault="007C09B0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7C09B0" w:rsidRPr="00333722" w:rsidTr="00004165">
        <w:trPr>
          <w:trHeight w:val="456"/>
        </w:trPr>
        <w:tc>
          <w:tcPr>
            <w:tcW w:w="2187" w:type="dxa"/>
          </w:tcPr>
          <w:p w:rsidR="007C09B0" w:rsidRPr="0087332E" w:rsidRDefault="007C09B0" w:rsidP="007B4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catalasa tto del 1al 4</w:t>
            </w:r>
          </w:p>
        </w:tc>
        <w:tc>
          <w:tcPr>
            <w:tcW w:w="2187" w:type="dxa"/>
          </w:tcPr>
          <w:p w:rsidR="007C09B0" w:rsidRPr="005E0CCE" w:rsidRDefault="007C09B0" w:rsidP="007B496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catalasa tto del 1al 4</w:t>
            </w:r>
          </w:p>
        </w:tc>
        <w:tc>
          <w:tcPr>
            <w:tcW w:w="2187" w:type="dxa"/>
          </w:tcPr>
          <w:p w:rsidR="007C09B0" w:rsidRPr="005E0CCE" w:rsidRDefault="007C09B0" w:rsidP="007B496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catalasa tto del 1al 4</w:t>
            </w:r>
          </w:p>
        </w:tc>
        <w:tc>
          <w:tcPr>
            <w:tcW w:w="2187" w:type="dxa"/>
          </w:tcPr>
          <w:p w:rsidR="007C09B0" w:rsidRPr="005E0CCE" w:rsidRDefault="007C09B0" w:rsidP="007B496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Repeticiones de muestras</w:t>
            </w:r>
          </w:p>
        </w:tc>
        <w:tc>
          <w:tcPr>
            <w:tcW w:w="2188" w:type="dxa"/>
          </w:tcPr>
          <w:p w:rsidR="007C09B0" w:rsidRPr="0087332E" w:rsidRDefault="007C09B0" w:rsidP="007B4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</w:tr>
      <w:tr w:rsidR="007C09B0" w:rsidRPr="00333722" w:rsidTr="00004165">
        <w:trPr>
          <w:trHeight w:val="211"/>
        </w:trPr>
        <w:tc>
          <w:tcPr>
            <w:tcW w:w="2187" w:type="dxa"/>
          </w:tcPr>
          <w:p w:rsidR="007C09B0" w:rsidRPr="00333722" w:rsidRDefault="007C09B0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87" w:type="dxa"/>
          </w:tcPr>
          <w:p w:rsidR="007C09B0" w:rsidRPr="00333722" w:rsidRDefault="007C09B0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7" w:type="dxa"/>
          </w:tcPr>
          <w:p w:rsidR="007C09B0" w:rsidRPr="00333722" w:rsidRDefault="007C09B0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</w:tcPr>
          <w:p w:rsidR="007C09B0" w:rsidRPr="00333722" w:rsidRDefault="007C09B0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8" w:type="dxa"/>
          </w:tcPr>
          <w:p w:rsidR="007C09B0" w:rsidRPr="00333722" w:rsidRDefault="007C09B0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</w:tr>
      <w:tr w:rsidR="007C09B0" w:rsidRPr="00333722" w:rsidTr="003032A3">
        <w:trPr>
          <w:trHeight w:val="589"/>
        </w:trPr>
        <w:tc>
          <w:tcPr>
            <w:tcW w:w="2187" w:type="dxa"/>
          </w:tcPr>
          <w:p w:rsidR="007C09B0" w:rsidRPr="0097386C" w:rsidRDefault="007C09B0" w:rsidP="00AE37EB">
            <w:pPr>
              <w:tabs>
                <w:tab w:val="left" w:pos="268"/>
                <w:tab w:val="center" w:pos="98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187" w:type="dxa"/>
          </w:tcPr>
          <w:p w:rsidR="007C09B0" w:rsidRPr="0097386C" w:rsidRDefault="007C09B0" w:rsidP="00AE37E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187" w:type="dxa"/>
          </w:tcPr>
          <w:p w:rsidR="007C09B0" w:rsidRPr="0097386C" w:rsidRDefault="007C09B0" w:rsidP="00AE37E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187" w:type="dxa"/>
          </w:tcPr>
          <w:p w:rsidR="007C09B0" w:rsidRDefault="007C09B0" w:rsidP="007B496F"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188" w:type="dxa"/>
          </w:tcPr>
          <w:p w:rsidR="007C09B0" w:rsidRDefault="007C09B0" w:rsidP="007B496F"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</w:tr>
      <w:tr w:rsidR="007C09B0" w:rsidRPr="00333722" w:rsidTr="003D5C50">
        <w:trPr>
          <w:trHeight w:val="161"/>
        </w:trPr>
        <w:tc>
          <w:tcPr>
            <w:tcW w:w="2187" w:type="dxa"/>
          </w:tcPr>
          <w:p w:rsidR="007C09B0" w:rsidRPr="008C3ED1" w:rsidRDefault="007C09B0" w:rsidP="007A2AB8">
            <w:pPr>
              <w:tabs>
                <w:tab w:val="left" w:pos="268"/>
                <w:tab w:val="center" w:pos="98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2187" w:type="dxa"/>
          </w:tcPr>
          <w:p w:rsidR="007C09B0" w:rsidRDefault="007C09B0" w:rsidP="007A2AB8">
            <w:pPr>
              <w:jc w:val="center"/>
            </w:pPr>
            <w:r>
              <w:t>27</w:t>
            </w:r>
          </w:p>
        </w:tc>
        <w:tc>
          <w:tcPr>
            <w:tcW w:w="2187" w:type="dxa"/>
          </w:tcPr>
          <w:p w:rsidR="007C09B0" w:rsidRDefault="007C09B0" w:rsidP="007A2AB8">
            <w:pPr>
              <w:jc w:val="center"/>
            </w:pPr>
            <w:r>
              <w:t>28</w:t>
            </w:r>
          </w:p>
        </w:tc>
        <w:tc>
          <w:tcPr>
            <w:tcW w:w="2187" w:type="dxa"/>
          </w:tcPr>
          <w:p w:rsidR="007C09B0" w:rsidRDefault="007C09B0" w:rsidP="00E339C7">
            <w:pPr>
              <w:ind w:firstLine="708"/>
            </w:pPr>
            <w:r>
              <w:t>29</w:t>
            </w:r>
          </w:p>
        </w:tc>
        <w:tc>
          <w:tcPr>
            <w:tcW w:w="2188" w:type="dxa"/>
          </w:tcPr>
          <w:p w:rsidR="007C09B0" w:rsidRDefault="007C09B0" w:rsidP="00E339C7">
            <w:pPr>
              <w:jc w:val="center"/>
            </w:pPr>
            <w:r>
              <w:t xml:space="preserve">30 </w:t>
            </w:r>
          </w:p>
        </w:tc>
      </w:tr>
      <w:tr w:rsidR="007C09B0" w:rsidRPr="00333722" w:rsidTr="003032A3">
        <w:trPr>
          <w:trHeight w:val="589"/>
        </w:trPr>
        <w:tc>
          <w:tcPr>
            <w:tcW w:w="2187" w:type="dxa"/>
          </w:tcPr>
          <w:p w:rsidR="007C09B0" w:rsidRPr="008C3ED1" w:rsidRDefault="007C09B0" w:rsidP="007B496F">
            <w:pPr>
              <w:tabs>
                <w:tab w:val="left" w:pos="268"/>
                <w:tab w:val="center" w:pos="98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187" w:type="dxa"/>
          </w:tcPr>
          <w:p w:rsidR="007C09B0" w:rsidRDefault="007C09B0" w:rsidP="007B496F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187" w:type="dxa"/>
          </w:tcPr>
          <w:p w:rsidR="007C09B0" w:rsidRDefault="007C09B0" w:rsidP="007B496F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187" w:type="dxa"/>
          </w:tcPr>
          <w:p w:rsidR="007C09B0" w:rsidRDefault="007C09B0" w:rsidP="007B496F"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  <w:tc>
          <w:tcPr>
            <w:tcW w:w="2188" w:type="dxa"/>
          </w:tcPr>
          <w:p w:rsidR="007C09B0" w:rsidRDefault="007C09B0" w:rsidP="007B496F"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</w:tr>
    </w:tbl>
    <w:p w:rsidR="007C09B0" w:rsidRDefault="007C09B0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2"/>
        <w:gridCol w:w="3140"/>
        <w:gridCol w:w="3606"/>
      </w:tblGrid>
      <w:tr w:rsidR="007C09B0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7C09B0" w:rsidRPr="00CB3D8A" w:rsidRDefault="007C09B0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7C09B0" w:rsidRPr="00CB3D8A" w:rsidRDefault="007C09B0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7C09B0" w:rsidRPr="00CB3D8A" w:rsidRDefault="007C09B0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7C09B0" w:rsidRDefault="007C09B0" w:rsidP="002731C5">
      <w:pPr>
        <w:jc w:val="both"/>
        <w:rPr>
          <w:rFonts w:ascii="Arial" w:hAnsi="Arial" w:cs="Arial"/>
        </w:rPr>
      </w:pPr>
    </w:p>
    <w:sectPr w:rsidR="007C09B0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2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6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8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19B3FDD"/>
    <w:multiLevelType w:val="hybridMultilevel"/>
    <w:tmpl w:val="C66C9D80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>
    <w:nsid w:val="66DC50C0"/>
    <w:multiLevelType w:val="hybridMultilevel"/>
    <w:tmpl w:val="13D418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6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5"/>
  </w:num>
  <w:num w:numId="2">
    <w:abstractNumId w:val="11"/>
  </w:num>
  <w:num w:numId="3">
    <w:abstractNumId w:val="28"/>
  </w:num>
  <w:num w:numId="4">
    <w:abstractNumId w:val="6"/>
  </w:num>
  <w:num w:numId="5">
    <w:abstractNumId w:val="17"/>
  </w:num>
  <w:num w:numId="6">
    <w:abstractNumId w:val="3"/>
  </w:num>
  <w:num w:numId="7">
    <w:abstractNumId w:val="18"/>
  </w:num>
  <w:num w:numId="8">
    <w:abstractNumId w:val="7"/>
  </w:num>
  <w:num w:numId="9">
    <w:abstractNumId w:val="5"/>
  </w:num>
  <w:num w:numId="10">
    <w:abstractNumId w:val="26"/>
  </w:num>
  <w:num w:numId="11">
    <w:abstractNumId w:val="13"/>
  </w:num>
  <w:num w:numId="12">
    <w:abstractNumId w:val="2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15"/>
  </w:num>
  <w:num w:numId="18">
    <w:abstractNumId w:val="8"/>
  </w:num>
  <w:num w:numId="19">
    <w:abstractNumId w:val="0"/>
  </w:num>
  <w:num w:numId="20">
    <w:abstractNumId w:val="9"/>
  </w:num>
  <w:num w:numId="21">
    <w:abstractNumId w:val="14"/>
  </w:num>
  <w:num w:numId="22">
    <w:abstractNumId w:val="4"/>
  </w:num>
  <w:num w:numId="23">
    <w:abstractNumId w:val="27"/>
  </w:num>
  <w:num w:numId="24">
    <w:abstractNumId w:val="20"/>
  </w:num>
  <w:num w:numId="25">
    <w:abstractNumId w:val="1"/>
  </w:num>
  <w:num w:numId="26">
    <w:abstractNumId w:val="12"/>
  </w:num>
  <w:num w:numId="27">
    <w:abstractNumId w:val="24"/>
  </w:num>
  <w:num w:numId="28">
    <w:abstractNumId w:val="21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77A"/>
    <w:rsid w:val="00000A7A"/>
    <w:rsid w:val="00004165"/>
    <w:rsid w:val="000056DA"/>
    <w:rsid w:val="00006AE7"/>
    <w:rsid w:val="00006B4C"/>
    <w:rsid w:val="0001065C"/>
    <w:rsid w:val="00010CED"/>
    <w:rsid w:val="0001586C"/>
    <w:rsid w:val="000175F9"/>
    <w:rsid w:val="00020EE3"/>
    <w:rsid w:val="0002222C"/>
    <w:rsid w:val="000233F7"/>
    <w:rsid w:val="00024752"/>
    <w:rsid w:val="00024BCB"/>
    <w:rsid w:val="000258EF"/>
    <w:rsid w:val="00027F8A"/>
    <w:rsid w:val="0003157C"/>
    <w:rsid w:val="00033FCD"/>
    <w:rsid w:val="000349D6"/>
    <w:rsid w:val="00034B0B"/>
    <w:rsid w:val="00036B7D"/>
    <w:rsid w:val="0003713C"/>
    <w:rsid w:val="00040122"/>
    <w:rsid w:val="000420E5"/>
    <w:rsid w:val="00051836"/>
    <w:rsid w:val="000561BF"/>
    <w:rsid w:val="000561E1"/>
    <w:rsid w:val="0006091E"/>
    <w:rsid w:val="00061E32"/>
    <w:rsid w:val="00066106"/>
    <w:rsid w:val="000675F4"/>
    <w:rsid w:val="0007032A"/>
    <w:rsid w:val="000708A8"/>
    <w:rsid w:val="000738CA"/>
    <w:rsid w:val="00074008"/>
    <w:rsid w:val="00075AC7"/>
    <w:rsid w:val="00077541"/>
    <w:rsid w:val="00077D60"/>
    <w:rsid w:val="00080A8B"/>
    <w:rsid w:val="00081762"/>
    <w:rsid w:val="00081F7B"/>
    <w:rsid w:val="00082EAF"/>
    <w:rsid w:val="00085DFE"/>
    <w:rsid w:val="000906CE"/>
    <w:rsid w:val="00090D3F"/>
    <w:rsid w:val="00091BC4"/>
    <w:rsid w:val="0009635D"/>
    <w:rsid w:val="000A17B9"/>
    <w:rsid w:val="000A5F9B"/>
    <w:rsid w:val="000A74BC"/>
    <w:rsid w:val="000B197D"/>
    <w:rsid w:val="000B4033"/>
    <w:rsid w:val="000B6440"/>
    <w:rsid w:val="000B6866"/>
    <w:rsid w:val="000B6A6D"/>
    <w:rsid w:val="000B7055"/>
    <w:rsid w:val="000C0F90"/>
    <w:rsid w:val="000C1605"/>
    <w:rsid w:val="000C1B5B"/>
    <w:rsid w:val="000C5521"/>
    <w:rsid w:val="000D2FFD"/>
    <w:rsid w:val="000D3B0A"/>
    <w:rsid w:val="000D40FF"/>
    <w:rsid w:val="000D41CF"/>
    <w:rsid w:val="000D42B1"/>
    <w:rsid w:val="000D4644"/>
    <w:rsid w:val="000D49CE"/>
    <w:rsid w:val="000D4BD7"/>
    <w:rsid w:val="000D680A"/>
    <w:rsid w:val="000D6AFA"/>
    <w:rsid w:val="000E39B6"/>
    <w:rsid w:val="000E3D54"/>
    <w:rsid w:val="000E66E8"/>
    <w:rsid w:val="000F0E2A"/>
    <w:rsid w:val="000F0F03"/>
    <w:rsid w:val="000F1229"/>
    <w:rsid w:val="000F37BB"/>
    <w:rsid w:val="000F4EDB"/>
    <w:rsid w:val="000F578A"/>
    <w:rsid w:val="00100370"/>
    <w:rsid w:val="00100A74"/>
    <w:rsid w:val="00102C4A"/>
    <w:rsid w:val="001055E3"/>
    <w:rsid w:val="001079BA"/>
    <w:rsid w:val="00107B82"/>
    <w:rsid w:val="00110B09"/>
    <w:rsid w:val="001121BB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4084"/>
    <w:rsid w:val="001445EC"/>
    <w:rsid w:val="00145100"/>
    <w:rsid w:val="00145102"/>
    <w:rsid w:val="00147151"/>
    <w:rsid w:val="00150495"/>
    <w:rsid w:val="0016010A"/>
    <w:rsid w:val="00160570"/>
    <w:rsid w:val="00162BBE"/>
    <w:rsid w:val="00162D4A"/>
    <w:rsid w:val="00163061"/>
    <w:rsid w:val="001635DE"/>
    <w:rsid w:val="0016480C"/>
    <w:rsid w:val="00164E2A"/>
    <w:rsid w:val="00165BBF"/>
    <w:rsid w:val="00167BB3"/>
    <w:rsid w:val="00170FE8"/>
    <w:rsid w:val="00172DAE"/>
    <w:rsid w:val="00181396"/>
    <w:rsid w:val="001831EF"/>
    <w:rsid w:val="00183382"/>
    <w:rsid w:val="0018461C"/>
    <w:rsid w:val="001846F2"/>
    <w:rsid w:val="00184789"/>
    <w:rsid w:val="001865DF"/>
    <w:rsid w:val="001866E8"/>
    <w:rsid w:val="0018708B"/>
    <w:rsid w:val="00191A3E"/>
    <w:rsid w:val="00192286"/>
    <w:rsid w:val="001947D5"/>
    <w:rsid w:val="0019527C"/>
    <w:rsid w:val="001A312B"/>
    <w:rsid w:val="001A5458"/>
    <w:rsid w:val="001A57BD"/>
    <w:rsid w:val="001A5DCE"/>
    <w:rsid w:val="001A7C51"/>
    <w:rsid w:val="001B0469"/>
    <w:rsid w:val="001B43A4"/>
    <w:rsid w:val="001B697A"/>
    <w:rsid w:val="001B7AB6"/>
    <w:rsid w:val="001B7BB4"/>
    <w:rsid w:val="001B7F1E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0D05"/>
    <w:rsid w:val="001E1FF7"/>
    <w:rsid w:val="001E295A"/>
    <w:rsid w:val="001E594C"/>
    <w:rsid w:val="001E734D"/>
    <w:rsid w:val="001E758B"/>
    <w:rsid w:val="001F06D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373"/>
    <w:rsid w:val="002048B4"/>
    <w:rsid w:val="0020766F"/>
    <w:rsid w:val="002118DD"/>
    <w:rsid w:val="00212D9B"/>
    <w:rsid w:val="00214540"/>
    <w:rsid w:val="0021791E"/>
    <w:rsid w:val="0021799D"/>
    <w:rsid w:val="00221938"/>
    <w:rsid w:val="00223F84"/>
    <w:rsid w:val="00224817"/>
    <w:rsid w:val="002262BD"/>
    <w:rsid w:val="0022757E"/>
    <w:rsid w:val="00227E05"/>
    <w:rsid w:val="00232476"/>
    <w:rsid w:val="0023455F"/>
    <w:rsid w:val="002374B8"/>
    <w:rsid w:val="002377FC"/>
    <w:rsid w:val="00243145"/>
    <w:rsid w:val="002434D6"/>
    <w:rsid w:val="00243E2F"/>
    <w:rsid w:val="00247BBF"/>
    <w:rsid w:val="00247C54"/>
    <w:rsid w:val="002500EB"/>
    <w:rsid w:val="00250492"/>
    <w:rsid w:val="00250E8A"/>
    <w:rsid w:val="00251B53"/>
    <w:rsid w:val="002540DB"/>
    <w:rsid w:val="002567F8"/>
    <w:rsid w:val="00257FEA"/>
    <w:rsid w:val="00260229"/>
    <w:rsid w:val="00262F10"/>
    <w:rsid w:val="00264BB5"/>
    <w:rsid w:val="00270724"/>
    <w:rsid w:val="00272A45"/>
    <w:rsid w:val="00272BF4"/>
    <w:rsid w:val="00272FA1"/>
    <w:rsid w:val="002731C5"/>
    <w:rsid w:val="00275221"/>
    <w:rsid w:val="00275338"/>
    <w:rsid w:val="00277208"/>
    <w:rsid w:val="002775AD"/>
    <w:rsid w:val="0028122B"/>
    <w:rsid w:val="002826F9"/>
    <w:rsid w:val="00282B3D"/>
    <w:rsid w:val="00283B5A"/>
    <w:rsid w:val="00284BA5"/>
    <w:rsid w:val="00287DF5"/>
    <w:rsid w:val="00290549"/>
    <w:rsid w:val="00292708"/>
    <w:rsid w:val="002942EC"/>
    <w:rsid w:val="002963D4"/>
    <w:rsid w:val="00296B4A"/>
    <w:rsid w:val="00296BB9"/>
    <w:rsid w:val="00296E43"/>
    <w:rsid w:val="002A1836"/>
    <w:rsid w:val="002A2325"/>
    <w:rsid w:val="002A637C"/>
    <w:rsid w:val="002A6564"/>
    <w:rsid w:val="002A7273"/>
    <w:rsid w:val="002B0073"/>
    <w:rsid w:val="002B3979"/>
    <w:rsid w:val="002B6225"/>
    <w:rsid w:val="002B79AD"/>
    <w:rsid w:val="002B7E63"/>
    <w:rsid w:val="002C10D1"/>
    <w:rsid w:val="002C2788"/>
    <w:rsid w:val="002C4FB7"/>
    <w:rsid w:val="002D11D1"/>
    <w:rsid w:val="002D42A0"/>
    <w:rsid w:val="002D6922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2A3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0856"/>
    <w:rsid w:val="003111FD"/>
    <w:rsid w:val="00313B5A"/>
    <w:rsid w:val="00314E57"/>
    <w:rsid w:val="003155E4"/>
    <w:rsid w:val="00315E6F"/>
    <w:rsid w:val="003165B1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27F45"/>
    <w:rsid w:val="00332745"/>
    <w:rsid w:val="00333722"/>
    <w:rsid w:val="00335C89"/>
    <w:rsid w:val="0034047C"/>
    <w:rsid w:val="00340D61"/>
    <w:rsid w:val="00341856"/>
    <w:rsid w:val="00342EC6"/>
    <w:rsid w:val="00342FA9"/>
    <w:rsid w:val="00343B9A"/>
    <w:rsid w:val="003444F0"/>
    <w:rsid w:val="00344B7B"/>
    <w:rsid w:val="00345D7F"/>
    <w:rsid w:val="00346BAC"/>
    <w:rsid w:val="00346BD0"/>
    <w:rsid w:val="00347506"/>
    <w:rsid w:val="00347C87"/>
    <w:rsid w:val="00350F7D"/>
    <w:rsid w:val="00351D44"/>
    <w:rsid w:val="003521C8"/>
    <w:rsid w:val="003529E3"/>
    <w:rsid w:val="00353725"/>
    <w:rsid w:val="00354574"/>
    <w:rsid w:val="003545B6"/>
    <w:rsid w:val="00355326"/>
    <w:rsid w:val="00357790"/>
    <w:rsid w:val="0036258F"/>
    <w:rsid w:val="00362719"/>
    <w:rsid w:val="003638E6"/>
    <w:rsid w:val="00364393"/>
    <w:rsid w:val="00365B6E"/>
    <w:rsid w:val="0037006A"/>
    <w:rsid w:val="0037487A"/>
    <w:rsid w:val="00375A6A"/>
    <w:rsid w:val="003767DF"/>
    <w:rsid w:val="00381879"/>
    <w:rsid w:val="00382F1F"/>
    <w:rsid w:val="00383349"/>
    <w:rsid w:val="00383486"/>
    <w:rsid w:val="00383539"/>
    <w:rsid w:val="00384568"/>
    <w:rsid w:val="0038612B"/>
    <w:rsid w:val="003868F2"/>
    <w:rsid w:val="003870F9"/>
    <w:rsid w:val="003926B8"/>
    <w:rsid w:val="00392ED6"/>
    <w:rsid w:val="003950E7"/>
    <w:rsid w:val="003A1557"/>
    <w:rsid w:val="003A209C"/>
    <w:rsid w:val="003A3608"/>
    <w:rsid w:val="003A64A0"/>
    <w:rsid w:val="003A6B6F"/>
    <w:rsid w:val="003B0173"/>
    <w:rsid w:val="003B026F"/>
    <w:rsid w:val="003B0A76"/>
    <w:rsid w:val="003B334F"/>
    <w:rsid w:val="003B3974"/>
    <w:rsid w:val="003B4611"/>
    <w:rsid w:val="003B61AE"/>
    <w:rsid w:val="003C01CC"/>
    <w:rsid w:val="003C2D0C"/>
    <w:rsid w:val="003C317F"/>
    <w:rsid w:val="003C3AC2"/>
    <w:rsid w:val="003C4463"/>
    <w:rsid w:val="003C4AD5"/>
    <w:rsid w:val="003C4CA7"/>
    <w:rsid w:val="003D0188"/>
    <w:rsid w:val="003D1098"/>
    <w:rsid w:val="003D10B8"/>
    <w:rsid w:val="003D16B5"/>
    <w:rsid w:val="003D2E7A"/>
    <w:rsid w:val="003D5C50"/>
    <w:rsid w:val="003E2925"/>
    <w:rsid w:val="003E3391"/>
    <w:rsid w:val="003E4EC9"/>
    <w:rsid w:val="003E56F5"/>
    <w:rsid w:val="003E6174"/>
    <w:rsid w:val="003E706B"/>
    <w:rsid w:val="003F3D5F"/>
    <w:rsid w:val="003F438B"/>
    <w:rsid w:val="003F4C48"/>
    <w:rsid w:val="003F6E9F"/>
    <w:rsid w:val="003F700F"/>
    <w:rsid w:val="00400DDA"/>
    <w:rsid w:val="00400ED9"/>
    <w:rsid w:val="00402B19"/>
    <w:rsid w:val="0040371D"/>
    <w:rsid w:val="00404E50"/>
    <w:rsid w:val="004061DE"/>
    <w:rsid w:val="0040747F"/>
    <w:rsid w:val="00407AE6"/>
    <w:rsid w:val="00410F56"/>
    <w:rsid w:val="00411263"/>
    <w:rsid w:val="004138F4"/>
    <w:rsid w:val="004149BF"/>
    <w:rsid w:val="00417E4A"/>
    <w:rsid w:val="00420ED7"/>
    <w:rsid w:val="00421718"/>
    <w:rsid w:val="00423EBB"/>
    <w:rsid w:val="00430B0F"/>
    <w:rsid w:val="00435A02"/>
    <w:rsid w:val="00435A7A"/>
    <w:rsid w:val="00436592"/>
    <w:rsid w:val="00436622"/>
    <w:rsid w:val="00437810"/>
    <w:rsid w:val="00437934"/>
    <w:rsid w:val="0044066A"/>
    <w:rsid w:val="00440747"/>
    <w:rsid w:val="004425BD"/>
    <w:rsid w:val="00443B07"/>
    <w:rsid w:val="00443B90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63B12"/>
    <w:rsid w:val="004664F8"/>
    <w:rsid w:val="004705FF"/>
    <w:rsid w:val="00471CC9"/>
    <w:rsid w:val="00471CD4"/>
    <w:rsid w:val="00473EE0"/>
    <w:rsid w:val="004742B6"/>
    <w:rsid w:val="0047485B"/>
    <w:rsid w:val="004755E1"/>
    <w:rsid w:val="004765B8"/>
    <w:rsid w:val="00476BF8"/>
    <w:rsid w:val="0048072F"/>
    <w:rsid w:val="00484D5B"/>
    <w:rsid w:val="0048662A"/>
    <w:rsid w:val="004906A3"/>
    <w:rsid w:val="00490905"/>
    <w:rsid w:val="00492A80"/>
    <w:rsid w:val="0049324E"/>
    <w:rsid w:val="00497277"/>
    <w:rsid w:val="004A0CA2"/>
    <w:rsid w:val="004A2FA4"/>
    <w:rsid w:val="004A3051"/>
    <w:rsid w:val="004A3118"/>
    <w:rsid w:val="004A489C"/>
    <w:rsid w:val="004A583A"/>
    <w:rsid w:val="004B2922"/>
    <w:rsid w:val="004B3A20"/>
    <w:rsid w:val="004B78F5"/>
    <w:rsid w:val="004B793B"/>
    <w:rsid w:val="004B7AC4"/>
    <w:rsid w:val="004C0FF1"/>
    <w:rsid w:val="004C2FAA"/>
    <w:rsid w:val="004C72E4"/>
    <w:rsid w:val="004D43E4"/>
    <w:rsid w:val="004D4A07"/>
    <w:rsid w:val="004D562B"/>
    <w:rsid w:val="004D63CD"/>
    <w:rsid w:val="004D649A"/>
    <w:rsid w:val="004D67FA"/>
    <w:rsid w:val="004E6324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695"/>
    <w:rsid w:val="00500942"/>
    <w:rsid w:val="00501120"/>
    <w:rsid w:val="00501B28"/>
    <w:rsid w:val="005025B0"/>
    <w:rsid w:val="00504DD3"/>
    <w:rsid w:val="0050613E"/>
    <w:rsid w:val="00510D28"/>
    <w:rsid w:val="00511189"/>
    <w:rsid w:val="0051141D"/>
    <w:rsid w:val="00511E5D"/>
    <w:rsid w:val="005172C4"/>
    <w:rsid w:val="00520681"/>
    <w:rsid w:val="00522F01"/>
    <w:rsid w:val="00527076"/>
    <w:rsid w:val="00527E80"/>
    <w:rsid w:val="0053085B"/>
    <w:rsid w:val="00532722"/>
    <w:rsid w:val="005352D3"/>
    <w:rsid w:val="005357F9"/>
    <w:rsid w:val="00537126"/>
    <w:rsid w:val="00540884"/>
    <w:rsid w:val="00540F75"/>
    <w:rsid w:val="00545B39"/>
    <w:rsid w:val="0054632C"/>
    <w:rsid w:val="0055077F"/>
    <w:rsid w:val="0055132C"/>
    <w:rsid w:val="00552ADD"/>
    <w:rsid w:val="00553FC7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083A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37EE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4971"/>
    <w:rsid w:val="005B6081"/>
    <w:rsid w:val="005B7D0F"/>
    <w:rsid w:val="005B7D1C"/>
    <w:rsid w:val="005B7F23"/>
    <w:rsid w:val="005C0443"/>
    <w:rsid w:val="005C0444"/>
    <w:rsid w:val="005C1DC8"/>
    <w:rsid w:val="005C256B"/>
    <w:rsid w:val="005C320B"/>
    <w:rsid w:val="005C38D6"/>
    <w:rsid w:val="005C6D2B"/>
    <w:rsid w:val="005D1DAE"/>
    <w:rsid w:val="005D47DE"/>
    <w:rsid w:val="005D481C"/>
    <w:rsid w:val="005E06AF"/>
    <w:rsid w:val="005E0C5E"/>
    <w:rsid w:val="005E0CCE"/>
    <w:rsid w:val="005E1317"/>
    <w:rsid w:val="005E1DA7"/>
    <w:rsid w:val="005E225C"/>
    <w:rsid w:val="005F0432"/>
    <w:rsid w:val="005F04B9"/>
    <w:rsid w:val="005F19E4"/>
    <w:rsid w:val="005F2A4B"/>
    <w:rsid w:val="005F5123"/>
    <w:rsid w:val="005F67B7"/>
    <w:rsid w:val="005F7FD7"/>
    <w:rsid w:val="00600489"/>
    <w:rsid w:val="00600C66"/>
    <w:rsid w:val="00601569"/>
    <w:rsid w:val="00603416"/>
    <w:rsid w:val="00603749"/>
    <w:rsid w:val="00603CA4"/>
    <w:rsid w:val="00606ACD"/>
    <w:rsid w:val="00607AA5"/>
    <w:rsid w:val="00612B2C"/>
    <w:rsid w:val="006131EC"/>
    <w:rsid w:val="00615112"/>
    <w:rsid w:val="006209FB"/>
    <w:rsid w:val="0062125C"/>
    <w:rsid w:val="0062160B"/>
    <w:rsid w:val="0062206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A7C"/>
    <w:rsid w:val="00641B2A"/>
    <w:rsid w:val="00644AE8"/>
    <w:rsid w:val="006457EB"/>
    <w:rsid w:val="00650B83"/>
    <w:rsid w:val="00650C4D"/>
    <w:rsid w:val="00650F33"/>
    <w:rsid w:val="0065125E"/>
    <w:rsid w:val="0065279C"/>
    <w:rsid w:val="0065537E"/>
    <w:rsid w:val="006559FB"/>
    <w:rsid w:val="00656B74"/>
    <w:rsid w:val="00656E8A"/>
    <w:rsid w:val="00662FAC"/>
    <w:rsid w:val="006640BD"/>
    <w:rsid w:val="006644B2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973EE"/>
    <w:rsid w:val="006A16EA"/>
    <w:rsid w:val="006A43E7"/>
    <w:rsid w:val="006A4D0F"/>
    <w:rsid w:val="006A52D6"/>
    <w:rsid w:val="006A6F7C"/>
    <w:rsid w:val="006A7E97"/>
    <w:rsid w:val="006A7ED7"/>
    <w:rsid w:val="006B3C57"/>
    <w:rsid w:val="006B3E09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2B5"/>
    <w:rsid w:val="006D643E"/>
    <w:rsid w:val="006D787A"/>
    <w:rsid w:val="006E0B53"/>
    <w:rsid w:val="006E45DB"/>
    <w:rsid w:val="006E578F"/>
    <w:rsid w:val="006E5FE4"/>
    <w:rsid w:val="006E7090"/>
    <w:rsid w:val="006E7106"/>
    <w:rsid w:val="006F0F23"/>
    <w:rsid w:val="006F2C04"/>
    <w:rsid w:val="006F34BF"/>
    <w:rsid w:val="006F4376"/>
    <w:rsid w:val="006F4B6D"/>
    <w:rsid w:val="006F54CF"/>
    <w:rsid w:val="006F611C"/>
    <w:rsid w:val="006F6D78"/>
    <w:rsid w:val="006F6EA2"/>
    <w:rsid w:val="00700251"/>
    <w:rsid w:val="00703C08"/>
    <w:rsid w:val="00707183"/>
    <w:rsid w:val="00707AD1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4CED"/>
    <w:rsid w:val="0074580D"/>
    <w:rsid w:val="00746788"/>
    <w:rsid w:val="007505EA"/>
    <w:rsid w:val="00750E21"/>
    <w:rsid w:val="007518A5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1C70"/>
    <w:rsid w:val="007847B8"/>
    <w:rsid w:val="007849B5"/>
    <w:rsid w:val="00786D3D"/>
    <w:rsid w:val="0078736B"/>
    <w:rsid w:val="00787EA3"/>
    <w:rsid w:val="00791910"/>
    <w:rsid w:val="007977DE"/>
    <w:rsid w:val="007A23F1"/>
    <w:rsid w:val="007A2AB8"/>
    <w:rsid w:val="007A2D4F"/>
    <w:rsid w:val="007A3B27"/>
    <w:rsid w:val="007A4715"/>
    <w:rsid w:val="007A4C18"/>
    <w:rsid w:val="007A4E5E"/>
    <w:rsid w:val="007A6053"/>
    <w:rsid w:val="007A69C6"/>
    <w:rsid w:val="007A7850"/>
    <w:rsid w:val="007A7D97"/>
    <w:rsid w:val="007B1DA6"/>
    <w:rsid w:val="007B298A"/>
    <w:rsid w:val="007B2D2F"/>
    <w:rsid w:val="007B44AE"/>
    <w:rsid w:val="007B496F"/>
    <w:rsid w:val="007B5120"/>
    <w:rsid w:val="007C09B0"/>
    <w:rsid w:val="007C4384"/>
    <w:rsid w:val="007C594E"/>
    <w:rsid w:val="007D2B16"/>
    <w:rsid w:val="007D5128"/>
    <w:rsid w:val="007D582E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53A"/>
    <w:rsid w:val="007F5F1F"/>
    <w:rsid w:val="007F755D"/>
    <w:rsid w:val="007F782D"/>
    <w:rsid w:val="008020A0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308B"/>
    <w:rsid w:val="00824B51"/>
    <w:rsid w:val="00826C2B"/>
    <w:rsid w:val="00833E8A"/>
    <w:rsid w:val="00833FD3"/>
    <w:rsid w:val="008356FB"/>
    <w:rsid w:val="00837A41"/>
    <w:rsid w:val="00840517"/>
    <w:rsid w:val="00842E79"/>
    <w:rsid w:val="00846146"/>
    <w:rsid w:val="00847C55"/>
    <w:rsid w:val="008508EC"/>
    <w:rsid w:val="0085423F"/>
    <w:rsid w:val="0086148C"/>
    <w:rsid w:val="00863A76"/>
    <w:rsid w:val="00867485"/>
    <w:rsid w:val="0087086E"/>
    <w:rsid w:val="00873171"/>
    <w:rsid w:val="0087332E"/>
    <w:rsid w:val="008750F1"/>
    <w:rsid w:val="00875352"/>
    <w:rsid w:val="00876B16"/>
    <w:rsid w:val="00876DAE"/>
    <w:rsid w:val="00877AB9"/>
    <w:rsid w:val="00881F18"/>
    <w:rsid w:val="00881FCA"/>
    <w:rsid w:val="008821CF"/>
    <w:rsid w:val="00882AAF"/>
    <w:rsid w:val="00883025"/>
    <w:rsid w:val="008834B4"/>
    <w:rsid w:val="00885B87"/>
    <w:rsid w:val="008869A6"/>
    <w:rsid w:val="00890105"/>
    <w:rsid w:val="00890B63"/>
    <w:rsid w:val="00891972"/>
    <w:rsid w:val="0089761F"/>
    <w:rsid w:val="00897E9A"/>
    <w:rsid w:val="008A0454"/>
    <w:rsid w:val="008A0E66"/>
    <w:rsid w:val="008A44C9"/>
    <w:rsid w:val="008A7C29"/>
    <w:rsid w:val="008A7E78"/>
    <w:rsid w:val="008B0ED1"/>
    <w:rsid w:val="008B13AA"/>
    <w:rsid w:val="008B323C"/>
    <w:rsid w:val="008B4C5E"/>
    <w:rsid w:val="008B5C95"/>
    <w:rsid w:val="008C22B6"/>
    <w:rsid w:val="008C34E6"/>
    <w:rsid w:val="008C3A23"/>
    <w:rsid w:val="008C3ED1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3BD0"/>
    <w:rsid w:val="008E44C6"/>
    <w:rsid w:val="008E5259"/>
    <w:rsid w:val="008E7AED"/>
    <w:rsid w:val="008F0457"/>
    <w:rsid w:val="008F04C5"/>
    <w:rsid w:val="008F19A7"/>
    <w:rsid w:val="008F20CC"/>
    <w:rsid w:val="008F233E"/>
    <w:rsid w:val="008F436F"/>
    <w:rsid w:val="008F45DE"/>
    <w:rsid w:val="008F46E6"/>
    <w:rsid w:val="008F5F91"/>
    <w:rsid w:val="009022F8"/>
    <w:rsid w:val="00902340"/>
    <w:rsid w:val="0090593E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3A5D"/>
    <w:rsid w:val="0092403B"/>
    <w:rsid w:val="00925CD1"/>
    <w:rsid w:val="0093029F"/>
    <w:rsid w:val="00931083"/>
    <w:rsid w:val="00931A6C"/>
    <w:rsid w:val="00931DF6"/>
    <w:rsid w:val="00933551"/>
    <w:rsid w:val="009343DE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2DFE"/>
    <w:rsid w:val="0095581B"/>
    <w:rsid w:val="00957354"/>
    <w:rsid w:val="00957833"/>
    <w:rsid w:val="00960DAA"/>
    <w:rsid w:val="00960EB2"/>
    <w:rsid w:val="00961107"/>
    <w:rsid w:val="00962FD9"/>
    <w:rsid w:val="009632E8"/>
    <w:rsid w:val="009660C1"/>
    <w:rsid w:val="00966C3D"/>
    <w:rsid w:val="00967406"/>
    <w:rsid w:val="00971B1E"/>
    <w:rsid w:val="00972426"/>
    <w:rsid w:val="0097252B"/>
    <w:rsid w:val="00972F3E"/>
    <w:rsid w:val="0097386C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4EC"/>
    <w:rsid w:val="00991F07"/>
    <w:rsid w:val="00992CD6"/>
    <w:rsid w:val="00993207"/>
    <w:rsid w:val="00994957"/>
    <w:rsid w:val="009A0652"/>
    <w:rsid w:val="009A1908"/>
    <w:rsid w:val="009A3ED4"/>
    <w:rsid w:val="009A7221"/>
    <w:rsid w:val="009B0501"/>
    <w:rsid w:val="009B51EB"/>
    <w:rsid w:val="009B55ED"/>
    <w:rsid w:val="009B59E9"/>
    <w:rsid w:val="009B66FA"/>
    <w:rsid w:val="009B6B0E"/>
    <w:rsid w:val="009C0575"/>
    <w:rsid w:val="009C16D6"/>
    <w:rsid w:val="009C3F87"/>
    <w:rsid w:val="009C3FFF"/>
    <w:rsid w:val="009C40F1"/>
    <w:rsid w:val="009C773E"/>
    <w:rsid w:val="009D21E1"/>
    <w:rsid w:val="009D280C"/>
    <w:rsid w:val="009D3AFB"/>
    <w:rsid w:val="009D4392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104B"/>
    <w:rsid w:val="00A03038"/>
    <w:rsid w:val="00A03AF1"/>
    <w:rsid w:val="00A04A97"/>
    <w:rsid w:val="00A06AF0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B25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08C4"/>
    <w:rsid w:val="00A55ADF"/>
    <w:rsid w:val="00A5643B"/>
    <w:rsid w:val="00A56938"/>
    <w:rsid w:val="00A571FA"/>
    <w:rsid w:val="00A60E19"/>
    <w:rsid w:val="00A6135B"/>
    <w:rsid w:val="00A626CA"/>
    <w:rsid w:val="00A62E87"/>
    <w:rsid w:val="00A64D62"/>
    <w:rsid w:val="00A656D3"/>
    <w:rsid w:val="00A66B9C"/>
    <w:rsid w:val="00A71565"/>
    <w:rsid w:val="00A727DB"/>
    <w:rsid w:val="00A72C72"/>
    <w:rsid w:val="00A736F6"/>
    <w:rsid w:val="00A7484A"/>
    <w:rsid w:val="00A75599"/>
    <w:rsid w:val="00A777CF"/>
    <w:rsid w:val="00A77D07"/>
    <w:rsid w:val="00A77D22"/>
    <w:rsid w:val="00A80D35"/>
    <w:rsid w:val="00A813F6"/>
    <w:rsid w:val="00A8778A"/>
    <w:rsid w:val="00A911FB"/>
    <w:rsid w:val="00A91492"/>
    <w:rsid w:val="00A935D4"/>
    <w:rsid w:val="00A9372E"/>
    <w:rsid w:val="00A95698"/>
    <w:rsid w:val="00A961D0"/>
    <w:rsid w:val="00AA00CD"/>
    <w:rsid w:val="00AA2B81"/>
    <w:rsid w:val="00AA3F7F"/>
    <w:rsid w:val="00AA4CC5"/>
    <w:rsid w:val="00AA5120"/>
    <w:rsid w:val="00AA6B1B"/>
    <w:rsid w:val="00AB06BC"/>
    <w:rsid w:val="00AB097E"/>
    <w:rsid w:val="00AB1134"/>
    <w:rsid w:val="00AB1C6C"/>
    <w:rsid w:val="00AB2142"/>
    <w:rsid w:val="00AB2C74"/>
    <w:rsid w:val="00AB39D5"/>
    <w:rsid w:val="00AB47BE"/>
    <w:rsid w:val="00AB487F"/>
    <w:rsid w:val="00AB5266"/>
    <w:rsid w:val="00AB5BB9"/>
    <w:rsid w:val="00AB71B2"/>
    <w:rsid w:val="00AB7693"/>
    <w:rsid w:val="00AC2E5B"/>
    <w:rsid w:val="00AC3339"/>
    <w:rsid w:val="00AC369F"/>
    <w:rsid w:val="00AC597B"/>
    <w:rsid w:val="00AC7F40"/>
    <w:rsid w:val="00AD0CE1"/>
    <w:rsid w:val="00AD151A"/>
    <w:rsid w:val="00AD1FA6"/>
    <w:rsid w:val="00AD2C3A"/>
    <w:rsid w:val="00AD3812"/>
    <w:rsid w:val="00AD3B61"/>
    <w:rsid w:val="00AE01DB"/>
    <w:rsid w:val="00AE2C98"/>
    <w:rsid w:val="00AE37EB"/>
    <w:rsid w:val="00AE4761"/>
    <w:rsid w:val="00AE6D7E"/>
    <w:rsid w:val="00AE7B0C"/>
    <w:rsid w:val="00AF235F"/>
    <w:rsid w:val="00AF389A"/>
    <w:rsid w:val="00AF3E46"/>
    <w:rsid w:val="00AF40C1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825"/>
    <w:rsid w:val="00B12A43"/>
    <w:rsid w:val="00B138F4"/>
    <w:rsid w:val="00B16E86"/>
    <w:rsid w:val="00B17C72"/>
    <w:rsid w:val="00B2491C"/>
    <w:rsid w:val="00B258FA"/>
    <w:rsid w:val="00B320F1"/>
    <w:rsid w:val="00B33433"/>
    <w:rsid w:val="00B341D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61C62"/>
    <w:rsid w:val="00B70277"/>
    <w:rsid w:val="00B70996"/>
    <w:rsid w:val="00B72072"/>
    <w:rsid w:val="00B72BF5"/>
    <w:rsid w:val="00B73241"/>
    <w:rsid w:val="00B749BA"/>
    <w:rsid w:val="00B75F09"/>
    <w:rsid w:val="00B820DE"/>
    <w:rsid w:val="00B832B5"/>
    <w:rsid w:val="00B83BD7"/>
    <w:rsid w:val="00B83EFD"/>
    <w:rsid w:val="00B83F8A"/>
    <w:rsid w:val="00B84419"/>
    <w:rsid w:val="00B85D54"/>
    <w:rsid w:val="00B860B1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57CF"/>
    <w:rsid w:val="00BA79EA"/>
    <w:rsid w:val="00BB184F"/>
    <w:rsid w:val="00BB22F3"/>
    <w:rsid w:val="00BB22F7"/>
    <w:rsid w:val="00BB2372"/>
    <w:rsid w:val="00BB47DC"/>
    <w:rsid w:val="00BB62FE"/>
    <w:rsid w:val="00BB66F0"/>
    <w:rsid w:val="00BB75CE"/>
    <w:rsid w:val="00BB773A"/>
    <w:rsid w:val="00BB776C"/>
    <w:rsid w:val="00BC03DA"/>
    <w:rsid w:val="00BC1466"/>
    <w:rsid w:val="00BC1E20"/>
    <w:rsid w:val="00BC285A"/>
    <w:rsid w:val="00BC351B"/>
    <w:rsid w:val="00BC490E"/>
    <w:rsid w:val="00BC710A"/>
    <w:rsid w:val="00BC7A36"/>
    <w:rsid w:val="00BD0016"/>
    <w:rsid w:val="00BD07AE"/>
    <w:rsid w:val="00BD2091"/>
    <w:rsid w:val="00BD40F9"/>
    <w:rsid w:val="00BD4847"/>
    <w:rsid w:val="00BD5657"/>
    <w:rsid w:val="00BE021B"/>
    <w:rsid w:val="00BE1DD5"/>
    <w:rsid w:val="00BE2B3D"/>
    <w:rsid w:val="00BE3969"/>
    <w:rsid w:val="00BE673E"/>
    <w:rsid w:val="00BE70FB"/>
    <w:rsid w:val="00BE78B9"/>
    <w:rsid w:val="00BF1AFA"/>
    <w:rsid w:val="00BF1E21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0758F"/>
    <w:rsid w:val="00C12729"/>
    <w:rsid w:val="00C1314F"/>
    <w:rsid w:val="00C1681E"/>
    <w:rsid w:val="00C168EE"/>
    <w:rsid w:val="00C22185"/>
    <w:rsid w:val="00C24807"/>
    <w:rsid w:val="00C255C5"/>
    <w:rsid w:val="00C25EBB"/>
    <w:rsid w:val="00C25EE7"/>
    <w:rsid w:val="00C25F18"/>
    <w:rsid w:val="00C27981"/>
    <w:rsid w:val="00C31783"/>
    <w:rsid w:val="00C31A92"/>
    <w:rsid w:val="00C33355"/>
    <w:rsid w:val="00C33E50"/>
    <w:rsid w:val="00C35BEA"/>
    <w:rsid w:val="00C36192"/>
    <w:rsid w:val="00C368AE"/>
    <w:rsid w:val="00C43E63"/>
    <w:rsid w:val="00C46401"/>
    <w:rsid w:val="00C46711"/>
    <w:rsid w:val="00C470DB"/>
    <w:rsid w:val="00C47D18"/>
    <w:rsid w:val="00C47E2A"/>
    <w:rsid w:val="00C502F6"/>
    <w:rsid w:val="00C5120C"/>
    <w:rsid w:val="00C52D24"/>
    <w:rsid w:val="00C53EEB"/>
    <w:rsid w:val="00C56A37"/>
    <w:rsid w:val="00C56EBC"/>
    <w:rsid w:val="00C5702F"/>
    <w:rsid w:val="00C57CE9"/>
    <w:rsid w:val="00C61426"/>
    <w:rsid w:val="00C63624"/>
    <w:rsid w:val="00C6371D"/>
    <w:rsid w:val="00C649B2"/>
    <w:rsid w:val="00C658F0"/>
    <w:rsid w:val="00C6590D"/>
    <w:rsid w:val="00C66098"/>
    <w:rsid w:val="00C671C2"/>
    <w:rsid w:val="00C711D0"/>
    <w:rsid w:val="00C718D3"/>
    <w:rsid w:val="00C71EFC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3A46"/>
    <w:rsid w:val="00C84290"/>
    <w:rsid w:val="00C90537"/>
    <w:rsid w:val="00C92BEE"/>
    <w:rsid w:val="00C93325"/>
    <w:rsid w:val="00C957D8"/>
    <w:rsid w:val="00C959E7"/>
    <w:rsid w:val="00CA2048"/>
    <w:rsid w:val="00CA25E0"/>
    <w:rsid w:val="00CA2712"/>
    <w:rsid w:val="00CA2C49"/>
    <w:rsid w:val="00CA2EB8"/>
    <w:rsid w:val="00CA2F98"/>
    <w:rsid w:val="00CA5200"/>
    <w:rsid w:val="00CA7121"/>
    <w:rsid w:val="00CA7B7E"/>
    <w:rsid w:val="00CB103A"/>
    <w:rsid w:val="00CB2FBB"/>
    <w:rsid w:val="00CB3442"/>
    <w:rsid w:val="00CB3D8A"/>
    <w:rsid w:val="00CB4B16"/>
    <w:rsid w:val="00CB6C4D"/>
    <w:rsid w:val="00CC382A"/>
    <w:rsid w:val="00CC3936"/>
    <w:rsid w:val="00CC3989"/>
    <w:rsid w:val="00CC3EB9"/>
    <w:rsid w:val="00CC3EF9"/>
    <w:rsid w:val="00CC4FB0"/>
    <w:rsid w:val="00CC6EBE"/>
    <w:rsid w:val="00CC7315"/>
    <w:rsid w:val="00CC79B9"/>
    <w:rsid w:val="00CD1760"/>
    <w:rsid w:val="00CD243B"/>
    <w:rsid w:val="00CD2C69"/>
    <w:rsid w:val="00CD3F00"/>
    <w:rsid w:val="00CD529B"/>
    <w:rsid w:val="00CD62ED"/>
    <w:rsid w:val="00CD7603"/>
    <w:rsid w:val="00CE02EB"/>
    <w:rsid w:val="00CE16F9"/>
    <w:rsid w:val="00CE1C8D"/>
    <w:rsid w:val="00CE4E45"/>
    <w:rsid w:val="00CE7F1D"/>
    <w:rsid w:val="00CF145E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2696"/>
    <w:rsid w:val="00D22787"/>
    <w:rsid w:val="00D239D3"/>
    <w:rsid w:val="00D27BAA"/>
    <w:rsid w:val="00D3003F"/>
    <w:rsid w:val="00D3068D"/>
    <w:rsid w:val="00D30E52"/>
    <w:rsid w:val="00D315E9"/>
    <w:rsid w:val="00D32D19"/>
    <w:rsid w:val="00D35A50"/>
    <w:rsid w:val="00D37EC6"/>
    <w:rsid w:val="00D42755"/>
    <w:rsid w:val="00D43325"/>
    <w:rsid w:val="00D43F0B"/>
    <w:rsid w:val="00D44F42"/>
    <w:rsid w:val="00D463C6"/>
    <w:rsid w:val="00D46770"/>
    <w:rsid w:val="00D50D7F"/>
    <w:rsid w:val="00D511EE"/>
    <w:rsid w:val="00D515D9"/>
    <w:rsid w:val="00D53813"/>
    <w:rsid w:val="00D549B6"/>
    <w:rsid w:val="00D54CB8"/>
    <w:rsid w:val="00D55751"/>
    <w:rsid w:val="00D56856"/>
    <w:rsid w:val="00D57237"/>
    <w:rsid w:val="00D57FE0"/>
    <w:rsid w:val="00D627A1"/>
    <w:rsid w:val="00D62869"/>
    <w:rsid w:val="00D62902"/>
    <w:rsid w:val="00D62ED7"/>
    <w:rsid w:val="00D63802"/>
    <w:rsid w:val="00D63DD2"/>
    <w:rsid w:val="00D64415"/>
    <w:rsid w:val="00D6765E"/>
    <w:rsid w:val="00D71759"/>
    <w:rsid w:val="00D73175"/>
    <w:rsid w:val="00D7453E"/>
    <w:rsid w:val="00D75F2C"/>
    <w:rsid w:val="00D76234"/>
    <w:rsid w:val="00D76A8D"/>
    <w:rsid w:val="00D81506"/>
    <w:rsid w:val="00D8351F"/>
    <w:rsid w:val="00D8521F"/>
    <w:rsid w:val="00D865DD"/>
    <w:rsid w:val="00D8751B"/>
    <w:rsid w:val="00D87E1C"/>
    <w:rsid w:val="00D9007A"/>
    <w:rsid w:val="00D90749"/>
    <w:rsid w:val="00D91B4E"/>
    <w:rsid w:val="00D92BC5"/>
    <w:rsid w:val="00D97894"/>
    <w:rsid w:val="00DA1413"/>
    <w:rsid w:val="00DA416E"/>
    <w:rsid w:val="00DA4B40"/>
    <w:rsid w:val="00DA5270"/>
    <w:rsid w:val="00DA52BE"/>
    <w:rsid w:val="00DB4027"/>
    <w:rsid w:val="00DB6AF6"/>
    <w:rsid w:val="00DB6CAD"/>
    <w:rsid w:val="00DB743A"/>
    <w:rsid w:val="00DB7D4A"/>
    <w:rsid w:val="00DC0F7B"/>
    <w:rsid w:val="00DC2AF8"/>
    <w:rsid w:val="00DC415E"/>
    <w:rsid w:val="00DC4C81"/>
    <w:rsid w:val="00DC532D"/>
    <w:rsid w:val="00DC600B"/>
    <w:rsid w:val="00DD189E"/>
    <w:rsid w:val="00DD2790"/>
    <w:rsid w:val="00DD323C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28C3"/>
    <w:rsid w:val="00DF4A20"/>
    <w:rsid w:val="00DF5E9C"/>
    <w:rsid w:val="00E00362"/>
    <w:rsid w:val="00E011F4"/>
    <w:rsid w:val="00E02046"/>
    <w:rsid w:val="00E03896"/>
    <w:rsid w:val="00E04BE7"/>
    <w:rsid w:val="00E07655"/>
    <w:rsid w:val="00E12773"/>
    <w:rsid w:val="00E13952"/>
    <w:rsid w:val="00E13F8F"/>
    <w:rsid w:val="00E14B75"/>
    <w:rsid w:val="00E22B7A"/>
    <w:rsid w:val="00E24320"/>
    <w:rsid w:val="00E260A2"/>
    <w:rsid w:val="00E27071"/>
    <w:rsid w:val="00E2719D"/>
    <w:rsid w:val="00E31FC6"/>
    <w:rsid w:val="00E339C7"/>
    <w:rsid w:val="00E34668"/>
    <w:rsid w:val="00E35B2C"/>
    <w:rsid w:val="00E36451"/>
    <w:rsid w:val="00E36FD8"/>
    <w:rsid w:val="00E418C1"/>
    <w:rsid w:val="00E440BF"/>
    <w:rsid w:val="00E45D28"/>
    <w:rsid w:val="00E522EC"/>
    <w:rsid w:val="00E52B72"/>
    <w:rsid w:val="00E57741"/>
    <w:rsid w:val="00E60E26"/>
    <w:rsid w:val="00E614D6"/>
    <w:rsid w:val="00E64817"/>
    <w:rsid w:val="00E64D3F"/>
    <w:rsid w:val="00E64E9D"/>
    <w:rsid w:val="00E65079"/>
    <w:rsid w:val="00E6746E"/>
    <w:rsid w:val="00E67838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97F5C"/>
    <w:rsid w:val="00EA0343"/>
    <w:rsid w:val="00EA13A8"/>
    <w:rsid w:val="00EA4809"/>
    <w:rsid w:val="00EA6B70"/>
    <w:rsid w:val="00EA77B6"/>
    <w:rsid w:val="00EB02DB"/>
    <w:rsid w:val="00EB23CF"/>
    <w:rsid w:val="00EB4B9B"/>
    <w:rsid w:val="00EB5C16"/>
    <w:rsid w:val="00EB6714"/>
    <w:rsid w:val="00EB6D44"/>
    <w:rsid w:val="00EC2C33"/>
    <w:rsid w:val="00EC2D77"/>
    <w:rsid w:val="00EC350F"/>
    <w:rsid w:val="00EC3A56"/>
    <w:rsid w:val="00EC43E4"/>
    <w:rsid w:val="00EC552A"/>
    <w:rsid w:val="00EC6C5E"/>
    <w:rsid w:val="00EC773E"/>
    <w:rsid w:val="00EC7CBE"/>
    <w:rsid w:val="00ED1DE8"/>
    <w:rsid w:val="00ED202C"/>
    <w:rsid w:val="00ED2DB1"/>
    <w:rsid w:val="00ED31A7"/>
    <w:rsid w:val="00ED3880"/>
    <w:rsid w:val="00ED5B70"/>
    <w:rsid w:val="00ED7E68"/>
    <w:rsid w:val="00EE4ACD"/>
    <w:rsid w:val="00EE5593"/>
    <w:rsid w:val="00EF0406"/>
    <w:rsid w:val="00EF350D"/>
    <w:rsid w:val="00EF4B46"/>
    <w:rsid w:val="00EF4D03"/>
    <w:rsid w:val="00EF6AA7"/>
    <w:rsid w:val="00EF6F8F"/>
    <w:rsid w:val="00F0115B"/>
    <w:rsid w:val="00F02F2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2DED"/>
    <w:rsid w:val="00F35C45"/>
    <w:rsid w:val="00F3626B"/>
    <w:rsid w:val="00F36DF1"/>
    <w:rsid w:val="00F37905"/>
    <w:rsid w:val="00F37BFD"/>
    <w:rsid w:val="00F40090"/>
    <w:rsid w:val="00F407DB"/>
    <w:rsid w:val="00F40AA9"/>
    <w:rsid w:val="00F41492"/>
    <w:rsid w:val="00F42247"/>
    <w:rsid w:val="00F438F3"/>
    <w:rsid w:val="00F444A7"/>
    <w:rsid w:val="00F44DC1"/>
    <w:rsid w:val="00F47409"/>
    <w:rsid w:val="00F50267"/>
    <w:rsid w:val="00F50403"/>
    <w:rsid w:val="00F51A57"/>
    <w:rsid w:val="00F51C28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0431"/>
    <w:rsid w:val="00F7341E"/>
    <w:rsid w:val="00F74BD7"/>
    <w:rsid w:val="00F77944"/>
    <w:rsid w:val="00F83813"/>
    <w:rsid w:val="00F84C98"/>
    <w:rsid w:val="00F8570A"/>
    <w:rsid w:val="00F866C3"/>
    <w:rsid w:val="00F90BEB"/>
    <w:rsid w:val="00F93E5E"/>
    <w:rsid w:val="00F95B66"/>
    <w:rsid w:val="00F95CF5"/>
    <w:rsid w:val="00FA03D7"/>
    <w:rsid w:val="00FA17A5"/>
    <w:rsid w:val="00FA192D"/>
    <w:rsid w:val="00FA498A"/>
    <w:rsid w:val="00FA58AE"/>
    <w:rsid w:val="00FA659D"/>
    <w:rsid w:val="00FB2DD5"/>
    <w:rsid w:val="00FB5881"/>
    <w:rsid w:val="00FB5B58"/>
    <w:rsid w:val="00FB5C3E"/>
    <w:rsid w:val="00FB7510"/>
    <w:rsid w:val="00FB7D92"/>
    <w:rsid w:val="00FC00EA"/>
    <w:rsid w:val="00FC224C"/>
    <w:rsid w:val="00FC2437"/>
    <w:rsid w:val="00FC54A5"/>
    <w:rsid w:val="00FD029B"/>
    <w:rsid w:val="00FD4348"/>
    <w:rsid w:val="00FD5585"/>
    <w:rsid w:val="00FD67E6"/>
    <w:rsid w:val="00FD784B"/>
    <w:rsid w:val="00FE207C"/>
    <w:rsid w:val="00FE7F32"/>
    <w:rsid w:val="00FF0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333EC"/>
    <w:rPr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99"/>
    <w:rsid w:val="0030577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9F3752"/>
    <w:rPr>
      <w:rFonts w:cs="Times New Roman"/>
      <w:sz w:val="24"/>
      <w:lang w:val="es-ES" w:eastAsia="es-ES"/>
    </w:rPr>
  </w:style>
  <w:style w:type="table" w:styleId="TableGrid">
    <w:name w:val="Table Grid"/>
    <w:basedOn w:val="TableNormal"/>
    <w:uiPriority w:val="99"/>
    <w:rsid w:val="003057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57CF"/>
    <w:rPr>
      <w:rFonts w:cs="Times New Roman"/>
      <w:sz w:val="2"/>
      <w:lang w:val="es-ES" w:eastAsia="es-ES"/>
    </w:rPr>
  </w:style>
  <w:style w:type="paragraph" w:styleId="ListParagraph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basedOn w:val="DefaultParagraphFont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08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212</Words>
  <Characters>1171</Characters>
  <Application>Microsoft Office Outlook</Application>
  <DocSecurity>0</DocSecurity>
  <Lines>0</Lines>
  <Paragraphs>0</Paragraphs>
  <ScaleCrop>false</ScaleCrop>
  <Company>INCA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Daniel Rodriguez Montano</cp:lastModifiedBy>
  <cp:revision>3</cp:revision>
  <cp:lastPrinted>2010-06-02T08:22:00Z</cp:lastPrinted>
  <dcterms:created xsi:type="dcterms:W3CDTF">2022-10-12T21:33:00Z</dcterms:created>
  <dcterms:modified xsi:type="dcterms:W3CDTF">2022-10-12T21:33:00Z</dcterms:modified>
</cp:coreProperties>
</file>