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14D" w:rsidRPr="00B458BF" w:rsidRDefault="001D2445" w:rsidP="00B458B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Plan de Trabajo Anual </w:t>
      </w:r>
      <w:r w:rsidR="00C97500">
        <w:rPr>
          <w:rFonts w:ascii="Arial" w:hAnsi="Arial" w:cs="Arial"/>
          <w:b/>
        </w:rPr>
        <w:t>2021</w:t>
      </w:r>
    </w:p>
    <w:p w:rsidR="009C114D" w:rsidRPr="00B458BF" w:rsidRDefault="009C114D" w:rsidP="00B458BF">
      <w:pPr>
        <w:jc w:val="both"/>
        <w:rPr>
          <w:rFonts w:ascii="Arial" w:hAnsi="Arial" w:cs="Arial"/>
          <w:b/>
        </w:rPr>
      </w:pPr>
    </w:p>
    <w:p w:rsidR="00312890" w:rsidRDefault="009C114D" w:rsidP="00B458BF">
      <w:pPr>
        <w:spacing w:line="360" w:lineRule="auto"/>
        <w:jc w:val="both"/>
        <w:rPr>
          <w:rFonts w:ascii="Arial" w:hAnsi="Arial" w:cs="Arial"/>
        </w:rPr>
      </w:pPr>
      <w:r w:rsidRPr="00B458BF">
        <w:rPr>
          <w:rFonts w:ascii="Arial" w:hAnsi="Arial" w:cs="Arial"/>
          <w:b/>
        </w:rPr>
        <w:t xml:space="preserve">Nombre y Apellidos: </w:t>
      </w:r>
      <w:r w:rsidR="008F67BA">
        <w:rPr>
          <w:rFonts w:ascii="Arial" w:hAnsi="Arial" w:cs="Arial"/>
        </w:rPr>
        <w:t xml:space="preserve">Dr. C. </w:t>
      </w:r>
      <w:r w:rsidR="00124534">
        <w:rPr>
          <w:rFonts w:ascii="Arial" w:hAnsi="Arial" w:cs="Arial"/>
        </w:rPr>
        <w:t>Omar E C</w:t>
      </w:r>
      <w:r w:rsidR="002B63B7">
        <w:rPr>
          <w:rFonts w:ascii="Arial" w:hAnsi="Arial" w:cs="Arial"/>
        </w:rPr>
        <w:t>artaya Rubio</w:t>
      </w:r>
    </w:p>
    <w:p w:rsidR="00A501F6" w:rsidRPr="00B458BF" w:rsidRDefault="00A501F6" w:rsidP="00B458BF">
      <w:pPr>
        <w:spacing w:line="360" w:lineRule="auto"/>
        <w:jc w:val="both"/>
        <w:rPr>
          <w:rFonts w:ascii="Arial" w:hAnsi="Arial" w:cs="Arial"/>
        </w:rPr>
      </w:pPr>
      <w:r w:rsidRPr="00A501F6">
        <w:rPr>
          <w:rFonts w:ascii="Arial" w:hAnsi="Arial" w:cs="Arial"/>
          <w:b/>
        </w:rPr>
        <w:t>Categoría:</w:t>
      </w:r>
      <w:r>
        <w:rPr>
          <w:rFonts w:ascii="Arial" w:hAnsi="Arial" w:cs="Arial"/>
        </w:rPr>
        <w:t xml:space="preserve"> Investigadora </w:t>
      </w:r>
      <w:r w:rsidR="00D50B66">
        <w:rPr>
          <w:rFonts w:ascii="Arial" w:hAnsi="Arial" w:cs="Arial"/>
        </w:rPr>
        <w:t>Auxiliar</w:t>
      </w:r>
    </w:p>
    <w:p w:rsidR="009C114D" w:rsidRPr="00B458BF" w:rsidRDefault="009C114D" w:rsidP="00B458BF">
      <w:pPr>
        <w:jc w:val="both"/>
        <w:rPr>
          <w:rFonts w:ascii="Arial" w:hAnsi="Arial" w:cs="Arial"/>
        </w:rPr>
      </w:pPr>
    </w:p>
    <w:p w:rsidR="009C114D" w:rsidRDefault="009C114D" w:rsidP="00B458BF">
      <w:pPr>
        <w:jc w:val="both"/>
        <w:rPr>
          <w:rFonts w:ascii="Arial" w:hAnsi="Arial" w:cs="Arial"/>
          <w:b/>
        </w:rPr>
      </w:pPr>
      <w:r w:rsidRPr="00B458BF">
        <w:rPr>
          <w:rFonts w:ascii="Arial" w:hAnsi="Arial" w:cs="Arial"/>
          <w:b/>
        </w:rPr>
        <w:t>1 – Participación en Proyectos.</w:t>
      </w:r>
    </w:p>
    <w:p w:rsidR="00AD3166" w:rsidRPr="00B458BF" w:rsidRDefault="00AD3166" w:rsidP="00B458BF">
      <w:pPr>
        <w:jc w:val="both"/>
        <w:rPr>
          <w:rFonts w:ascii="Arial" w:hAnsi="Arial" w:cs="Arial"/>
          <w:b/>
        </w:rPr>
      </w:pPr>
    </w:p>
    <w:p w:rsidR="00F52588" w:rsidRPr="00AD3166" w:rsidRDefault="00F52588" w:rsidP="00AD3166">
      <w:pPr>
        <w:pStyle w:val="Prrafodelista"/>
        <w:numPr>
          <w:ilvl w:val="0"/>
          <w:numId w:val="5"/>
        </w:numPr>
        <w:ind w:left="284"/>
        <w:jc w:val="both"/>
        <w:rPr>
          <w:rFonts w:ascii="Arial" w:hAnsi="Arial" w:cs="Arial"/>
          <w:b/>
          <w:bCs/>
          <w:color w:val="000000"/>
        </w:rPr>
      </w:pPr>
      <w:r w:rsidRPr="00AD3166">
        <w:rPr>
          <w:rFonts w:ascii="Arial" w:hAnsi="Arial" w:cs="Arial"/>
          <w:bCs/>
          <w:color w:val="000000"/>
        </w:rPr>
        <w:t xml:space="preserve">Proyecto Institucional </w:t>
      </w:r>
      <w:r w:rsidRPr="00AD3166">
        <w:rPr>
          <w:rFonts w:ascii="Arial" w:hAnsi="Arial" w:cs="Arial"/>
          <w:b/>
          <w:bCs/>
          <w:color w:val="000000"/>
        </w:rPr>
        <w:t>(Se coordina).</w:t>
      </w:r>
    </w:p>
    <w:p w:rsidR="00F52588" w:rsidRPr="00AD3166" w:rsidRDefault="00F52588" w:rsidP="00AD3166">
      <w:pPr>
        <w:pStyle w:val="Prrafodelista"/>
        <w:numPr>
          <w:ilvl w:val="0"/>
          <w:numId w:val="5"/>
        </w:numPr>
        <w:ind w:left="284"/>
        <w:jc w:val="both"/>
        <w:rPr>
          <w:rFonts w:ascii="Arial" w:hAnsi="Arial" w:cs="Arial"/>
          <w:bCs/>
          <w:color w:val="000000"/>
        </w:rPr>
      </w:pPr>
      <w:r w:rsidRPr="00AD3166">
        <w:rPr>
          <w:rFonts w:ascii="Arial" w:hAnsi="Arial" w:cs="Arial"/>
          <w:bCs/>
          <w:color w:val="000000"/>
        </w:rPr>
        <w:t>Mejoramiento Genético del ajo para mitigar los efectos adversos del clima y contribuir a la Seguridad Alimentaria</w:t>
      </w:r>
      <w:r w:rsidRPr="00AD3166">
        <w:rPr>
          <w:rFonts w:ascii="Arial" w:hAnsi="Arial" w:cs="Arial"/>
          <w:b/>
          <w:bCs/>
          <w:color w:val="000000"/>
        </w:rPr>
        <w:t xml:space="preserve"> (Se participa)</w:t>
      </w:r>
    </w:p>
    <w:p w:rsidR="00D50B66" w:rsidRPr="00AD3166" w:rsidRDefault="00D50B66" w:rsidP="00AD3166">
      <w:pPr>
        <w:pStyle w:val="Prrafodelista"/>
        <w:numPr>
          <w:ilvl w:val="0"/>
          <w:numId w:val="5"/>
        </w:numPr>
        <w:ind w:left="284"/>
        <w:jc w:val="both"/>
        <w:rPr>
          <w:rFonts w:ascii="Arial" w:hAnsi="Arial" w:cs="Arial"/>
          <w:i/>
        </w:rPr>
      </w:pPr>
      <w:r w:rsidRPr="00AD3166">
        <w:rPr>
          <w:rFonts w:ascii="Arial" w:hAnsi="Arial" w:cs="Arial"/>
          <w:bCs/>
          <w:color w:val="000000"/>
        </w:rPr>
        <w:t xml:space="preserve">Manejo de </w:t>
      </w:r>
      <w:proofErr w:type="spellStart"/>
      <w:r w:rsidR="00AD3166">
        <w:rPr>
          <w:rFonts w:ascii="Arial" w:hAnsi="Arial" w:cs="Arial"/>
        </w:rPr>
        <w:t>A</w:t>
      </w:r>
      <w:r w:rsidRPr="00AD3166">
        <w:rPr>
          <w:rFonts w:ascii="Arial" w:hAnsi="Arial" w:cs="Arial"/>
        </w:rPr>
        <w:t>groecosistemas</w:t>
      </w:r>
      <w:proofErr w:type="spellEnd"/>
      <w:r w:rsidRPr="00AD3166">
        <w:rPr>
          <w:rFonts w:ascii="Arial" w:hAnsi="Arial" w:cs="Arial"/>
        </w:rPr>
        <w:t xml:space="preserve"> sostenibles aplicando prácticas con principios agroecológicos en diferentes condiciones edafoclimáticas </w:t>
      </w:r>
      <w:r w:rsidRPr="00AD3166">
        <w:rPr>
          <w:rFonts w:ascii="Arial" w:hAnsi="Arial" w:cs="Arial"/>
          <w:b/>
        </w:rPr>
        <w:t xml:space="preserve">(Se </w:t>
      </w:r>
      <w:r w:rsidR="00124534" w:rsidRPr="00AD3166">
        <w:rPr>
          <w:rFonts w:ascii="Arial" w:hAnsi="Arial" w:cs="Arial"/>
          <w:b/>
          <w:bCs/>
        </w:rPr>
        <w:t>participa</w:t>
      </w:r>
      <w:r w:rsidRPr="00AD3166">
        <w:rPr>
          <w:rFonts w:ascii="Arial" w:hAnsi="Arial" w:cs="Arial"/>
          <w:b/>
        </w:rPr>
        <w:t>)</w:t>
      </w:r>
      <w:r w:rsidRPr="00AD3166">
        <w:rPr>
          <w:rFonts w:ascii="Arial" w:hAnsi="Arial" w:cs="Arial"/>
          <w:b/>
          <w:i/>
        </w:rPr>
        <w:t>.</w:t>
      </w:r>
      <w:r w:rsidRPr="00AD3166">
        <w:rPr>
          <w:rFonts w:ascii="Arial" w:hAnsi="Arial" w:cs="Arial"/>
        </w:rPr>
        <w:t xml:space="preserve"> </w:t>
      </w:r>
      <w:r w:rsidRPr="00AD3166">
        <w:rPr>
          <w:rFonts w:ascii="Arial" w:hAnsi="Arial" w:cs="Arial"/>
          <w:lang w:val="es-MX" w:eastAsia="es-MX"/>
        </w:rPr>
        <w:t> </w:t>
      </w:r>
    </w:p>
    <w:p w:rsidR="00D50B66" w:rsidRPr="00AD3166" w:rsidRDefault="00D50B66" w:rsidP="00AD3166">
      <w:pPr>
        <w:pStyle w:val="Prrafodelista"/>
        <w:numPr>
          <w:ilvl w:val="0"/>
          <w:numId w:val="5"/>
        </w:numPr>
        <w:ind w:left="284"/>
        <w:jc w:val="both"/>
        <w:rPr>
          <w:rFonts w:ascii="Arial" w:hAnsi="Arial" w:cs="Arial"/>
          <w:bCs/>
        </w:rPr>
      </w:pPr>
      <w:r w:rsidRPr="00AD3166">
        <w:rPr>
          <w:rFonts w:ascii="Arial" w:hAnsi="Arial" w:cs="Arial"/>
          <w:bCs/>
        </w:rPr>
        <w:t xml:space="preserve">Implementación de polígonos de frutales aplicándose prácticas con principios agroecológicos en diferentes condiciones edafoclimáticas, para la producción sostenible de alimento y adaptación al cambio climático </w:t>
      </w:r>
      <w:r w:rsidRPr="00AD3166">
        <w:rPr>
          <w:rFonts w:ascii="Arial" w:hAnsi="Arial" w:cs="Arial"/>
          <w:b/>
          <w:bCs/>
        </w:rPr>
        <w:t>(Se participa).</w:t>
      </w:r>
    </w:p>
    <w:p w:rsidR="00D50B66" w:rsidRPr="00AD3166" w:rsidRDefault="00F23BA5" w:rsidP="00AD3166">
      <w:pPr>
        <w:pStyle w:val="Prrafodelista"/>
        <w:numPr>
          <w:ilvl w:val="0"/>
          <w:numId w:val="5"/>
        </w:num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AD3166">
        <w:rPr>
          <w:rFonts w:ascii="Arial" w:hAnsi="Arial" w:cs="Arial"/>
        </w:rPr>
        <w:t xml:space="preserve">Proyecto Donaldo </w:t>
      </w:r>
      <w:r w:rsidRPr="00266C5E">
        <w:rPr>
          <w:rFonts w:ascii="Arial" w:hAnsi="Arial" w:cs="Arial"/>
          <w:b/>
        </w:rPr>
        <w:t>(Se participa)</w:t>
      </w:r>
      <w:r w:rsidR="00D50B66" w:rsidRPr="00AD3166">
        <w:rPr>
          <w:rFonts w:ascii="Arial" w:hAnsi="Arial" w:cs="Arial"/>
        </w:rPr>
        <w:t xml:space="preserve"> </w:t>
      </w:r>
    </w:p>
    <w:p w:rsidR="00F23BA5" w:rsidRPr="00B458BF" w:rsidRDefault="00F23BA5" w:rsidP="008F67BA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GoBack"/>
      <w:bookmarkEnd w:id="0"/>
    </w:p>
    <w:p w:rsidR="009C114D" w:rsidRDefault="009C114D" w:rsidP="00B458BF">
      <w:pPr>
        <w:jc w:val="both"/>
        <w:rPr>
          <w:rFonts w:ascii="Arial" w:hAnsi="Arial" w:cs="Arial"/>
          <w:b/>
        </w:rPr>
      </w:pPr>
      <w:r w:rsidRPr="00B458BF">
        <w:rPr>
          <w:rFonts w:ascii="Arial" w:hAnsi="Arial" w:cs="Arial"/>
          <w:b/>
        </w:rPr>
        <w:t>2-Publicaciones:</w:t>
      </w:r>
    </w:p>
    <w:p w:rsidR="00AD3166" w:rsidRPr="00B458BF" w:rsidRDefault="00AD3166" w:rsidP="00B458BF">
      <w:pPr>
        <w:jc w:val="both"/>
        <w:rPr>
          <w:rFonts w:ascii="Arial" w:hAnsi="Arial" w:cs="Arial"/>
        </w:rPr>
      </w:pPr>
    </w:p>
    <w:p w:rsidR="009C114D" w:rsidRPr="00A501F6" w:rsidRDefault="00F23BA5" w:rsidP="00B458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Revista Internacional</w:t>
      </w:r>
      <w:r w:rsidR="009C114D" w:rsidRPr="00A501F6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jun</w:t>
      </w:r>
      <w:r w:rsidR="00702A26">
        <w:rPr>
          <w:rFonts w:ascii="Arial" w:hAnsi="Arial" w:cs="Arial"/>
        </w:rPr>
        <w:t>io</w:t>
      </w:r>
      <w:r w:rsidR="008F67BA" w:rsidRPr="00A501F6">
        <w:rPr>
          <w:rFonts w:ascii="Arial" w:hAnsi="Arial" w:cs="Arial"/>
        </w:rPr>
        <w:t>)</w:t>
      </w:r>
    </w:p>
    <w:p w:rsidR="00AB1169" w:rsidRPr="00B458BF" w:rsidRDefault="00AB1169" w:rsidP="00B458BF">
      <w:pPr>
        <w:jc w:val="both"/>
        <w:rPr>
          <w:rFonts w:ascii="Arial" w:hAnsi="Arial" w:cs="Arial"/>
        </w:rPr>
      </w:pPr>
    </w:p>
    <w:p w:rsidR="009C114D" w:rsidRDefault="009C114D" w:rsidP="00B458BF">
      <w:pPr>
        <w:jc w:val="both"/>
        <w:rPr>
          <w:rFonts w:ascii="Arial" w:hAnsi="Arial" w:cs="Arial"/>
          <w:b/>
        </w:rPr>
      </w:pPr>
      <w:r w:rsidRPr="00B458BF">
        <w:rPr>
          <w:rFonts w:ascii="Arial" w:hAnsi="Arial" w:cs="Arial"/>
          <w:b/>
        </w:rPr>
        <w:t>3 - Eventos:</w:t>
      </w:r>
    </w:p>
    <w:p w:rsidR="00AD3166" w:rsidRPr="00B458BF" w:rsidRDefault="00AD3166" w:rsidP="00B458BF">
      <w:pPr>
        <w:jc w:val="both"/>
        <w:rPr>
          <w:rFonts w:ascii="Arial" w:hAnsi="Arial" w:cs="Arial"/>
          <w:b/>
        </w:rPr>
      </w:pPr>
    </w:p>
    <w:p w:rsidR="009C114D" w:rsidRPr="00AD3166" w:rsidRDefault="0089539A" w:rsidP="00AD3166">
      <w:pPr>
        <w:pStyle w:val="Prrafodelista"/>
        <w:numPr>
          <w:ilvl w:val="0"/>
          <w:numId w:val="10"/>
        </w:numPr>
        <w:ind w:left="426"/>
        <w:jc w:val="both"/>
        <w:rPr>
          <w:rFonts w:ascii="Arial" w:hAnsi="Arial" w:cs="Arial"/>
          <w:color w:val="FF0000"/>
        </w:rPr>
      </w:pPr>
      <w:r w:rsidRPr="00AD3166">
        <w:rPr>
          <w:rFonts w:ascii="Arial" w:hAnsi="Arial" w:cs="Arial"/>
        </w:rPr>
        <w:t xml:space="preserve">Un evento </w:t>
      </w:r>
      <w:r w:rsidR="00AB1169" w:rsidRPr="00AD3166">
        <w:rPr>
          <w:rFonts w:ascii="Arial" w:hAnsi="Arial" w:cs="Arial"/>
        </w:rPr>
        <w:t>nacional</w:t>
      </w:r>
    </w:p>
    <w:p w:rsidR="00AB1169" w:rsidRPr="00AD3166" w:rsidRDefault="0083630E" w:rsidP="00AD3166">
      <w:pPr>
        <w:pStyle w:val="Prrafodelista"/>
        <w:numPr>
          <w:ilvl w:val="0"/>
          <w:numId w:val="10"/>
        </w:numPr>
        <w:ind w:left="426"/>
        <w:jc w:val="both"/>
        <w:rPr>
          <w:rFonts w:ascii="Arial" w:hAnsi="Arial" w:cs="Arial"/>
          <w:color w:val="FF0000"/>
        </w:rPr>
      </w:pPr>
      <w:r w:rsidRPr="00AD3166">
        <w:rPr>
          <w:rFonts w:ascii="Arial" w:hAnsi="Arial" w:cs="Arial"/>
        </w:rPr>
        <w:t>Participación</w:t>
      </w:r>
      <w:r w:rsidR="00AB1169" w:rsidRPr="00AD3166">
        <w:rPr>
          <w:rFonts w:ascii="Arial" w:hAnsi="Arial" w:cs="Arial"/>
        </w:rPr>
        <w:t xml:space="preserve"> en el </w:t>
      </w:r>
      <w:r w:rsidR="00CD3158" w:rsidRPr="00AD3166">
        <w:rPr>
          <w:rFonts w:ascii="Arial" w:hAnsi="Arial" w:cs="Arial"/>
        </w:rPr>
        <w:t>Fórum</w:t>
      </w:r>
      <w:r w:rsidR="00AB1169" w:rsidRPr="00AD3166">
        <w:rPr>
          <w:rFonts w:ascii="Arial" w:hAnsi="Arial" w:cs="Arial"/>
        </w:rPr>
        <w:t xml:space="preserve"> de base</w:t>
      </w:r>
    </w:p>
    <w:p w:rsidR="009C114D" w:rsidRPr="00AD3166" w:rsidRDefault="0083630E" w:rsidP="00AD3166">
      <w:pPr>
        <w:pStyle w:val="Prrafodelista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AD3166">
        <w:rPr>
          <w:rFonts w:ascii="Arial" w:hAnsi="Arial" w:cs="Arial"/>
        </w:rPr>
        <w:t>Participación</w:t>
      </w:r>
      <w:r w:rsidR="00945A59">
        <w:rPr>
          <w:rFonts w:ascii="Arial" w:hAnsi="Arial" w:cs="Arial"/>
        </w:rPr>
        <w:t xml:space="preserve"> </w:t>
      </w:r>
      <w:r w:rsidR="00CD3158" w:rsidRPr="00AD3166">
        <w:rPr>
          <w:rFonts w:ascii="Arial" w:hAnsi="Arial" w:cs="Arial"/>
        </w:rPr>
        <w:t xml:space="preserve">en </w:t>
      </w:r>
      <w:r w:rsidR="00702A26" w:rsidRPr="00AD3166">
        <w:rPr>
          <w:rFonts w:ascii="Arial" w:hAnsi="Arial" w:cs="Arial"/>
        </w:rPr>
        <w:t>evento internacional</w:t>
      </w:r>
    </w:p>
    <w:p w:rsidR="009C114D" w:rsidRPr="00B458BF" w:rsidRDefault="009C114D" w:rsidP="00B458BF">
      <w:pPr>
        <w:jc w:val="both"/>
        <w:rPr>
          <w:rFonts w:ascii="Arial" w:hAnsi="Arial" w:cs="Arial"/>
        </w:rPr>
      </w:pPr>
    </w:p>
    <w:p w:rsidR="009C114D" w:rsidRDefault="00AB1169" w:rsidP="00B458BF">
      <w:pPr>
        <w:jc w:val="both"/>
        <w:rPr>
          <w:rFonts w:ascii="Arial" w:hAnsi="Arial" w:cs="Arial"/>
          <w:b/>
        </w:rPr>
      </w:pPr>
      <w:r w:rsidRPr="00B458BF">
        <w:rPr>
          <w:rFonts w:ascii="Arial" w:hAnsi="Arial" w:cs="Arial"/>
          <w:b/>
        </w:rPr>
        <w:t>4</w:t>
      </w:r>
      <w:r w:rsidR="009C114D" w:rsidRPr="00B458BF">
        <w:rPr>
          <w:rFonts w:ascii="Arial" w:hAnsi="Arial" w:cs="Arial"/>
          <w:b/>
        </w:rPr>
        <w:t>- Asesoría de Tesis:</w:t>
      </w:r>
    </w:p>
    <w:p w:rsidR="00AD3166" w:rsidRPr="00B458BF" w:rsidRDefault="00AD3166" w:rsidP="00B458BF">
      <w:pPr>
        <w:jc w:val="both"/>
        <w:rPr>
          <w:rFonts w:ascii="Arial" w:hAnsi="Arial" w:cs="Arial"/>
          <w:b/>
        </w:rPr>
      </w:pPr>
    </w:p>
    <w:p w:rsidR="00CD3158" w:rsidRPr="00AD3166" w:rsidRDefault="00702A26" w:rsidP="00AD3166">
      <w:pPr>
        <w:pStyle w:val="Prrafodelista"/>
        <w:numPr>
          <w:ilvl w:val="0"/>
          <w:numId w:val="8"/>
        </w:numPr>
        <w:ind w:left="426"/>
        <w:jc w:val="both"/>
        <w:rPr>
          <w:rFonts w:ascii="Arial" w:hAnsi="Arial" w:cs="Arial"/>
        </w:rPr>
      </w:pPr>
      <w:r w:rsidRPr="00AD3166">
        <w:rPr>
          <w:rFonts w:ascii="Arial" w:hAnsi="Arial" w:cs="Arial"/>
        </w:rPr>
        <w:t>Tutoría a Tesis de maestría</w:t>
      </w:r>
      <w:r w:rsidR="00EC2052" w:rsidRPr="00AD3166">
        <w:rPr>
          <w:rFonts w:ascii="Arial" w:hAnsi="Arial" w:cs="Arial"/>
        </w:rPr>
        <w:t xml:space="preserve"> (1</w:t>
      </w:r>
      <w:r w:rsidR="00213088" w:rsidRPr="00AD3166">
        <w:rPr>
          <w:rFonts w:ascii="Arial" w:hAnsi="Arial" w:cs="Arial"/>
        </w:rPr>
        <w:t>)</w:t>
      </w:r>
      <w:r w:rsidRPr="00AD3166">
        <w:rPr>
          <w:rFonts w:ascii="Arial" w:hAnsi="Arial" w:cs="Arial"/>
        </w:rPr>
        <w:t xml:space="preserve"> (Sanidad Vegetal</w:t>
      </w:r>
      <w:r w:rsidR="00213088" w:rsidRPr="00AD3166">
        <w:rPr>
          <w:rFonts w:ascii="Arial" w:hAnsi="Arial" w:cs="Arial"/>
        </w:rPr>
        <w:t>- UNAH</w:t>
      </w:r>
      <w:r w:rsidR="00EC2052" w:rsidRPr="00AD3166">
        <w:rPr>
          <w:rFonts w:ascii="Arial" w:hAnsi="Arial" w:cs="Arial"/>
        </w:rPr>
        <w:t>)</w:t>
      </w:r>
    </w:p>
    <w:p w:rsidR="00702A26" w:rsidRPr="00AD3166" w:rsidRDefault="00702A26" w:rsidP="00AD3166">
      <w:pPr>
        <w:pStyle w:val="Prrafodelista"/>
        <w:numPr>
          <w:ilvl w:val="0"/>
          <w:numId w:val="8"/>
        </w:numPr>
        <w:ind w:left="426"/>
        <w:jc w:val="both"/>
        <w:rPr>
          <w:rFonts w:ascii="Arial" w:hAnsi="Arial" w:cs="Arial"/>
          <w:color w:val="FF0000"/>
        </w:rPr>
      </w:pPr>
      <w:r w:rsidRPr="00AD3166">
        <w:rPr>
          <w:rFonts w:ascii="Arial" w:hAnsi="Arial" w:cs="Arial"/>
        </w:rPr>
        <w:t xml:space="preserve">Asesoría a Reserva Científica </w:t>
      </w:r>
    </w:p>
    <w:p w:rsidR="006271CB" w:rsidRPr="00AD3166" w:rsidRDefault="00213088" w:rsidP="00AD3166">
      <w:pPr>
        <w:pStyle w:val="Prrafodelista"/>
        <w:numPr>
          <w:ilvl w:val="0"/>
          <w:numId w:val="8"/>
        </w:numPr>
        <w:ind w:left="426"/>
        <w:jc w:val="both"/>
        <w:rPr>
          <w:rFonts w:ascii="Arial" w:hAnsi="Arial" w:cs="Arial"/>
        </w:rPr>
      </w:pPr>
      <w:r w:rsidRPr="00AD3166">
        <w:rPr>
          <w:rFonts w:ascii="Arial" w:hAnsi="Arial" w:cs="Arial"/>
        </w:rPr>
        <w:t>Asesoría a aspirante de doctorado</w:t>
      </w:r>
    </w:p>
    <w:p w:rsidR="00213088" w:rsidRDefault="00213088" w:rsidP="00B458BF">
      <w:pPr>
        <w:jc w:val="both"/>
        <w:rPr>
          <w:rFonts w:ascii="Arial" w:hAnsi="Arial" w:cs="Arial"/>
          <w:b/>
        </w:rPr>
      </w:pPr>
    </w:p>
    <w:p w:rsidR="009C114D" w:rsidRPr="00B458BF" w:rsidRDefault="00AB1169" w:rsidP="00B458BF">
      <w:pPr>
        <w:jc w:val="both"/>
        <w:rPr>
          <w:rFonts w:ascii="Arial" w:hAnsi="Arial" w:cs="Arial"/>
          <w:b/>
        </w:rPr>
      </w:pPr>
      <w:r w:rsidRPr="00B458BF">
        <w:rPr>
          <w:rFonts w:ascii="Arial" w:hAnsi="Arial" w:cs="Arial"/>
          <w:b/>
        </w:rPr>
        <w:t>5</w:t>
      </w:r>
      <w:r w:rsidR="009C114D" w:rsidRPr="00B458BF">
        <w:rPr>
          <w:rFonts w:ascii="Arial" w:hAnsi="Arial" w:cs="Arial"/>
          <w:b/>
        </w:rPr>
        <w:t>- Otras Actividades:</w:t>
      </w:r>
    </w:p>
    <w:p w:rsidR="00AD3166" w:rsidRDefault="00AD3166" w:rsidP="00B458BF">
      <w:pPr>
        <w:jc w:val="both"/>
        <w:rPr>
          <w:rFonts w:ascii="Arial" w:hAnsi="Arial" w:cs="Arial"/>
        </w:rPr>
      </w:pPr>
    </w:p>
    <w:p w:rsidR="00AD3166" w:rsidRPr="00AD3166" w:rsidRDefault="009C114D" w:rsidP="00AD3166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AD3166">
        <w:rPr>
          <w:rFonts w:ascii="Arial" w:hAnsi="Arial" w:cs="Arial"/>
        </w:rPr>
        <w:t xml:space="preserve">Arbitrajes </w:t>
      </w:r>
      <w:r w:rsidR="0089539A" w:rsidRPr="00AD3166">
        <w:rPr>
          <w:rFonts w:ascii="Arial" w:hAnsi="Arial" w:cs="Arial"/>
        </w:rPr>
        <w:t>a revistas</w:t>
      </w:r>
    </w:p>
    <w:p w:rsidR="00AD3166" w:rsidRPr="00AD3166" w:rsidRDefault="00AD3166" w:rsidP="00AD3166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AD3166">
        <w:rPr>
          <w:rFonts w:ascii="Arial" w:hAnsi="Arial" w:cs="Arial"/>
        </w:rPr>
        <w:t>Tratamiento de Residuales Químicos.</w:t>
      </w:r>
    </w:p>
    <w:p w:rsidR="00E257C8" w:rsidRPr="00AD3166" w:rsidRDefault="00E257C8" w:rsidP="00AD3166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color w:val="FF0000"/>
        </w:rPr>
      </w:pPr>
      <w:r w:rsidRPr="00AD3166">
        <w:rPr>
          <w:rFonts w:ascii="Arial" w:hAnsi="Arial" w:cs="Arial"/>
        </w:rPr>
        <w:t>Participar com</w:t>
      </w:r>
      <w:r w:rsidR="00A501F6" w:rsidRPr="00AD3166">
        <w:rPr>
          <w:rFonts w:ascii="Arial" w:hAnsi="Arial" w:cs="Arial"/>
        </w:rPr>
        <w:t>o tribunal en Tesis de Diploma.</w:t>
      </w:r>
    </w:p>
    <w:p w:rsidR="00A501F6" w:rsidRPr="00AD3166" w:rsidRDefault="00A501F6" w:rsidP="00AD3166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AD3166">
        <w:rPr>
          <w:rFonts w:ascii="Arial" w:hAnsi="Arial" w:cs="Arial"/>
        </w:rPr>
        <w:t>Guardia obrera.</w:t>
      </w:r>
    </w:p>
    <w:p w:rsidR="001F1FBE" w:rsidRDefault="001F1FBE" w:rsidP="00B458BF">
      <w:pPr>
        <w:jc w:val="both"/>
        <w:rPr>
          <w:rFonts w:ascii="Arial" w:hAnsi="Arial" w:cs="Arial"/>
        </w:rPr>
      </w:pPr>
    </w:p>
    <w:p w:rsidR="00A501F6" w:rsidRDefault="00A501F6" w:rsidP="00B458BF">
      <w:pPr>
        <w:jc w:val="both"/>
        <w:rPr>
          <w:rFonts w:ascii="Arial" w:hAnsi="Arial" w:cs="Arial"/>
        </w:rPr>
      </w:pPr>
    </w:p>
    <w:p w:rsidR="00A501F6" w:rsidRPr="006271CB" w:rsidRDefault="00A501F6" w:rsidP="00B458BF">
      <w:pPr>
        <w:jc w:val="both"/>
        <w:rPr>
          <w:rFonts w:ascii="Arial" w:hAnsi="Arial" w:cs="Arial"/>
        </w:rPr>
      </w:pPr>
    </w:p>
    <w:p w:rsidR="002E735E" w:rsidRPr="00B458BF" w:rsidRDefault="002E735E" w:rsidP="00B458BF">
      <w:pPr>
        <w:jc w:val="both"/>
        <w:rPr>
          <w:rFonts w:ascii="Arial" w:hAnsi="Arial" w:cs="Arial"/>
        </w:rPr>
      </w:pPr>
    </w:p>
    <w:sectPr w:rsidR="002E735E" w:rsidRPr="00B458BF" w:rsidSect="009A08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8108B"/>
    <w:multiLevelType w:val="hybridMultilevel"/>
    <w:tmpl w:val="A78C530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263FF"/>
    <w:multiLevelType w:val="hybridMultilevel"/>
    <w:tmpl w:val="DB981172"/>
    <w:lvl w:ilvl="0" w:tplc="0C0A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24B6A"/>
    <w:multiLevelType w:val="hybridMultilevel"/>
    <w:tmpl w:val="E8A24F1C"/>
    <w:lvl w:ilvl="0" w:tplc="5302C74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C9F6F6A"/>
    <w:multiLevelType w:val="hybridMultilevel"/>
    <w:tmpl w:val="E88035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AB032C"/>
    <w:multiLevelType w:val="hybridMultilevel"/>
    <w:tmpl w:val="46DCBB08"/>
    <w:lvl w:ilvl="0" w:tplc="F42E32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937EA0"/>
    <w:multiLevelType w:val="hybridMultilevel"/>
    <w:tmpl w:val="DEF633E2"/>
    <w:lvl w:ilvl="0" w:tplc="FDAAE8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BA1607"/>
    <w:multiLevelType w:val="hybridMultilevel"/>
    <w:tmpl w:val="37E84586"/>
    <w:lvl w:ilvl="0" w:tplc="04B6160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2D34AA"/>
    <w:multiLevelType w:val="singleLevel"/>
    <w:tmpl w:val="A9DA975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B904FDF"/>
    <w:multiLevelType w:val="hybridMultilevel"/>
    <w:tmpl w:val="A45A838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CB41E8"/>
    <w:multiLevelType w:val="hybridMultilevel"/>
    <w:tmpl w:val="5DDC15E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BE"/>
    <w:rsid w:val="00124534"/>
    <w:rsid w:val="00181F8E"/>
    <w:rsid w:val="001B54A1"/>
    <w:rsid w:val="001D2445"/>
    <w:rsid w:val="001F1FBE"/>
    <w:rsid w:val="00213088"/>
    <w:rsid w:val="00266C5E"/>
    <w:rsid w:val="002B63B7"/>
    <w:rsid w:val="002E735E"/>
    <w:rsid w:val="00312890"/>
    <w:rsid w:val="003606AA"/>
    <w:rsid w:val="0039774A"/>
    <w:rsid w:val="004F3403"/>
    <w:rsid w:val="006271CB"/>
    <w:rsid w:val="00702A26"/>
    <w:rsid w:val="007C39BE"/>
    <w:rsid w:val="0083630E"/>
    <w:rsid w:val="0089539A"/>
    <w:rsid w:val="008F67BA"/>
    <w:rsid w:val="00945A59"/>
    <w:rsid w:val="0095692B"/>
    <w:rsid w:val="009A0869"/>
    <w:rsid w:val="009C114D"/>
    <w:rsid w:val="00A501F6"/>
    <w:rsid w:val="00A63411"/>
    <w:rsid w:val="00AB1169"/>
    <w:rsid w:val="00AD3166"/>
    <w:rsid w:val="00B0715C"/>
    <w:rsid w:val="00B458BF"/>
    <w:rsid w:val="00C24C29"/>
    <w:rsid w:val="00C97500"/>
    <w:rsid w:val="00CD3158"/>
    <w:rsid w:val="00D50B66"/>
    <w:rsid w:val="00D97E52"/>
    <w:rsid w:val="00DE5081"/>
    <w:rsid w:val="00E257C8"/>
    <w:rsid w:val="00EB1690"/>
    <w:rsid w:val="00EC2052"/>
    <w:rsid w:val="00F23BA5"/>
    <w:rsid w:val="00F246C8"/>
    <w:rsid w:val="00F45508"/>
    <w:rsid w:val="00F52588"/>
    <w:rsid w:val="00F94671"/>
    <w:rsid w:val="00FB7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4116E-44BA-4D84-AD5A-23136BB9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11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lanes%202015\Plan%20de%20Trabajo%20Anual%202014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de Trabajo Anual 2014</Template>
  <TotalTime>5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founder</dc:creator>
  <cp:lastModifiedBy>Omar Cartaya Rubio</cp:lastModifiedBy>
  <cp:revision>4</cp:revision>
  <dcterms:created xsi:type="dcterms:W3CDTF">2021-01-26T13:54:00Z</dcterms:created>
  <dcterms:modified xsi:type="dcterms:W3CDTF">2021-01-26T13:57:00Z</dcterms:modified>
</cp:coreProperties>
</file>