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50D" w:rsidRDefault="00E1550D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/>
      </w:tblPr>
      <w:tblGrid>
        <w:gridCol w:w="2058"/>
        <w:gridCol w:w="6998"/>
      </w:tblGrid>
      <w:tr w:rsidR="00E1550D" w:rsidRPr="00A626CA" w:rsidTr="00CA2C49">
        <w:tc>
          <w:tcPr>
            <w:tcW w:w="2058" w:type="dxa"/>
            <w:vMerge w:val="restart"/>
            <w:vAlign w:val="center"/>
          </w:tcPr>
          <w:p w:rsidR="00E1550D" w:rsidRPr="00A626CA" w:rsidRDefault="00E1550D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E1550D" w:rsidRPr="007643F7" w:rsidRDefault="00E1550D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E1550D" w:rsidRPr="00A626CA" w:rsidTr="00CA2C49">
        <w:tc>
          <w:tcPr>
            <w:tcW w:w="2058" w:type="dxa"/>
            <w:vMerge/>
            <w:vAlign w:val="center"/>
          </w:tcPr>
          <w:p w:rsidR="00E1550D" w:rsidRPr="00A626CA" w:rsidRDefault="00E1550D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E1550D" w:rsidRPr="00A626CA" w:rsidRDefault="00E1550D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E1550D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E1550D" w:rsidRPr="00A626CA" w:rsidRDefault="00E1550D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E1550D" w:rsidRPr="00A626CA" w:rsidRDefault="00E1550D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E1550D" w:rsidRPr="00A626CA" w:rsidTr="00CA2C49">
        <w:tc>
          <w:tcPr>
            <w:tcW w:w="2058" w:type="dxa"/>
            <w:vMerge/>
            <w:vAlign w:val="center"/>
          </w:tcPr>
          <w:p w:rsidR="00E1550D" w:rsidRPr="00A626CA" w:rsidRDefault="00E1550D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E1550D" w:rsidRPr="00A626CA" w:rsidRDefault="00E1550D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E1550D" w:rsidRDefault="00E1550D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E1550D" w:rsidRPr="00ED3880" w:rsidRDefault="00E1550D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>
        <w:rPr>
          <w:rFonts w:ascii="Arial" w:hAnsi="Arial" w:cs="Arial"/>
          <w:b/>
          <w:sz w:val="20"/>
          <w:szCs w:val="20"/>
        </w:rPr>
        <w:t>Octubre 2021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70"/>
        <w:gridCol w:w="5652"/>
        <w:gridCol w:w="1701"/>
      </w:tblGrid>
      <w:tr w:rsidR="00E1550D" w:rsidRPr="00EC2C33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E1550D" w:rsidRPr="00EC2C33" w:rsidRDefault="00E1550D" w:rsidP="00F95CF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1550D" w:rsidRPr="00EC2C33" w:rsidRDefault="00E1550D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color w:val="000000"/>
                <w:sz w:val="20"/>
                <w:szCs w:val="20"/>
              </w:rPr>
              <w:t>Cumplimiento</w:t>
            </w:r>
          </w:p>
        </w:tc>
      </w:tr>
      <w:tr w:rsidR="00E1550D" w:rsidRPr="00EC2C33" w:rsidTr="00EA0343">
        <w:trPr>
          <w:trHeight w:val="132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50D" w:rsidRPr="0087332E" w:rsidRDefault="00E1550D" w:rsidP="00D00480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Expto. de soya en campo Alejandro.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1550D" w:rsidRPr="00EC2C33" w:rsidRDefault="00E1550D" w:rsidP="00D004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E1550D" w:rsidRPr="00EC2C33" w:rsidTr="00EA0343">
        <w:trPr>
          <w:trHeight w:val="132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50D" w:rsidRDefault="00E1550D" w:rsidP="00D00480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Montaje de la repetición de Expto. Efecto del Pectimorf</w:t>
            </w:r>
            <w:r w:rsidRPr="0087332E">
              <w:rPr>
                <w:rFonts w:cs="Arial"/>
                <w:b w:val="0"/>
                <w:sz w:val="20"/>
                <w:szCs w:val="20"/>
                <w:vertAlign w:val="superscript"/>
              </w:rPr>
              <w:t>®</w:t>
            </w:r>
            <w:r>
              <w:rPr>
                <w:rFonts w:cs="Arial"/>
                <w:b w:val="0"/>
                <w:sz w:val="20"/>
                <w:szCs w:val="20"/>
              </w:rPr>
              <w:t xml:space="preserve"> y Quitomax</w:t>
            </w:r>
            <w:r w:rsidRPr="0087332E">
              <w:rPr>
                <w:rFonts w:cs="Arial"/>
                <w:b w:val="0"/>
                <w:sz w:val="20"/>
                <w:szCs w:val="20"/>
                <w:vertAlign w:val="superscript"/>
              </w:rPr>
              <w:t>®</w:t>
            </w:r>
            <w:r w:rsidRPr="0087332E">
              <w:rPr>
                <w:rFonts w:cs="Arial"/>
                <w:b w:val="0"/>
                <w:sz w:val="20"/>
                <w:szCs w:val="20"/>
              </w:rPr>
              <w:t xml:space="preserve"> en el crecimiento vegetativo de plantas de tomate en condiciones controladas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E1550D" w:rsidRPr="00EC2C33" w:rsidRDefault="00E1550D" w:rsidP="00D004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1550D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50D" w:rsidRDefault="00E1550D" w:rsidP="00D00480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Adiestramiento a técnico agrónoma en cálculos relacionados con la preparación de dosis y concentraciones a adiestradas de agronomía.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550D" w:rsidRPr="00EC2C33" w:rsidRDefault="00E1550D" w:rsidP="00D004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E1550D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50D" w:rsidRDefault="00E1550D" w:rsidP="00D00480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>Apoyo en la Producción de Pectimorf</w:t>
            </w:r>
            <w:r w:rsidRPr="003D2E7A">
              <w:rPr>
                <w:rFonts w:cs="Arial"/>
                <w:b w:val="0"/>
                <w:sz w:val="20"/>
                <w:szCs w:val="20"/>
                <w:vertAlign w:val="superscript"/>
              </w:rPr>
              <w:t>®</w:t>
            </w:r>
            <w:r>
              <w:rPr>
                <w:rFonts w:cs="Arial"/>
                <w:b w:val="0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cs="Arial"/>
                <w:b w:val="0"/>
                <w:sz w:val="20"/>
                <w:szCs w:val="20"/>
              </w:rPr>
              <w:t xml:space="preserve"> y determinación de AGU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550D" w:rsidRPr="00EC2C33" w:rsidRDefault="00E1550D" w:rsidP="00D004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E1550D" w:rsidRPr="00EC2C33" w:rsidTr="00F95CF5">
        <w:trPr>
          <w:trHeight w:val="223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50D" w:rsidRPr="00AE7B0C" w:rsidRDefault="00E1550D" w:rsidP="00D00480">
            <w:pPr>
              <w:pStyle w:val="Heading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sz w:val="20"/>
                <w:szCs w:val="20"/>
              </w:rPr>
            </w:pPr>
            <w:r>
              <w:rPr>
                <w:rFonts w:cs="Arial"/>
                <w:b w:val="0"/>
                <w:sz w:val="20"/>
                <w:szCs w:val="20"/>
              </w:rPr>
              <w:t xml:space="preserve">Apoyo en expto de </w:t>
            </w:r>
            <w:r w:rsidRPr="00AE7B0C">
              <w:rPr>
                <w:rFonts w:cs="Arial"/>
                <w:b w:val="0"/>
                <w:sz w:val="20"/>
                <w:szCs w:val="20"/>
              </w:rPr>
              <w:t>arroz</w:t>
            </w:r>
            <w:r>
              <w:rPr>
                <w:rFonts w:cs="Arial"/>
                <w:b w:val="0"/>
                <w:sz w:val="20"/>
                <w:szCs w:val="20"/>
              </w:rPr>
              <w:t xml:space="preserve"> (Loreilis y Claudia)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550D" w:rsidRPr="00EC2C33" w:rsidRDefault="00E1550D" w:rsidP="00D0048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2C33">
              <w:rPr>
                <w:rFonts w:ascii="Arial" w:hAnsi="Arial" w:cs="Arial"/>
                <w:sz w:val="20"/>
                <w:szCs w:val="20"/>
              </w:rPr>
              <w:t>Cumplido</w:t>
            </w:r>
          </w:p>
        </w:tc>
      </w:tr>
      <w:tr w:rsidR="00E1550D" w:rsidRPr="00EC2C33" w:rsidTr="005A35EE">
        <w:trPr>
          <w:trHeight w:val="168"/>
        </w:trPr>
        <w:tc>
          <w:tcPr>
            <w:tcW w:w="3670" w:type="dxa"/>
          </w:tcPr>
          <w:p w:rsidR="00E1550D" w:rsidRPr="00EC2C33" w:rsidRDefault="00E1550D" w:rsidP="00D00480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E1550D" w:rsidRPr="006F611C" w:rsidRDefault="00E1550D" w:rsidP="00D0048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F611C">
              <w:rPr>
                <w:rFonts w:ascii="Arial" w:hAnsi="Arial" w:cs="Arial"/>
                <w:sz w:val="20"/>
                <w:szCs w:val="20"/>
                <w:lang w:eastAsia="en-US"/>
              </w:rPr>
              <w:t xml:space="preserve">Especialista en Ciencias Agropecuarias y Veterinarias. </w:t>
            </w:r>
          </w:p>
        </w:tc>
      </w:tr>
      <w:tr w:rsidR="00E1550D" w:rsidRPr="00EC2C33" w:rsidTr="005A35EE">
        <w:trPr>
          <w:trHeight w:val="156"/>
        </w:trPr>
        <w:tc>
          <w:tcPr>
            <w:tcW w:w="3670" w:type="dxa"/>
          </w:tcPr>
          <w:p w:rsidR="00E1550D" w:rsidRPr="00EC2C33" w:rsidRDefault="00E1550D" w:rsidP="00D00480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C2C33">
              <w:rPr>
                <w:rFonts w:ascii="Arial" w:hAnsi="Arial" w:cs="Arial"/>
                <w:b/>
                <w:sz w:val="20"/>
                <w:szCs w:val="20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E1550D" w:rsidRPr="006F611C" w:rsidRDefault="00E1550D" w:rsidP="00D00480">
            <w:pPr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6F611C">
              <w:rPr>
                <w:rFonts w:ascii="Arial" w:hAnsi="Arial" w:cs="Arial"/>
                <w:sz w:val="20"/>
                <w:szCs w:val="20"/>
                <w:lang w:eastAsia="en-US"/>
              </w:rPr>
              <w:t xml:space="preserve">Lisbel Travieso Hernández </w:t>
            </w:r>
          </w:p>
        </w:tc>
      </w:tr>
    </w:tbl>
    <w:p w:rsidR="00E1550D" w:rsidRDefault="00E1550D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7"/>
        <w:gridCol w:w="2187"/>
        <w:gridCol w:w="2187"/>
        <w:gridCol w:w="2187"/>
        <w:gridCol w:w="2188"/>
      </w:tblGrid>
      <w:tr w:rsidR="00E1550D" w:rsidRPr="00333722" w:rsidTr="00004165">
        <w:trPr>
          <w:trHeight w:val="101"/>
        </w:trPr>
        <w:tc>
          <w:tcPr>
            <w:tcW w:w="2187" w:type="dxa"/>
          </w:tcPr>
          <w:p w:rsidR="00E1550D" w:rsidRPr="00333722" w:rsidRDefault="00E1550D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E1550D" w:rsidRPr="00333722" w:rsidRDefault="00E1550D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E1550D" w:rsidRPr="00333722" w:rsidRDefault="00E1550D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E1550D" w:rsidRPr="00333722" w:rsidRDefault="00E1550D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E1550D" w:rsidRPr="00333722" w:rsidRDefault="00E1550D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3722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E1550D" w:rsidRPr="00333722" w:rsidTr="00004165">
        <w:trPr>
          <w:trHeight w:val="105"/>
        </w:trPr>
        <w:tc>
          <w:tcPr>
            <w:tcW w:w="2187" w:type="dxa"/>
          </w:tcPr>
          <w:p w:rsidR="00E1550D" w:rsidRPr="00333722" w:rsidRDefault="00E1550D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E1550D" w:rsidRPr="00333722" w:rsidRDefault="00E1550D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E1550D" w:rsidRPr="00333722" w:rsidRDefault="00E1550D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E1550D" w:rsidRPr="00333722" w:rsidRDefault="00E1550D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</w:tcPr>
          <w:p w:rsidR="00E1550D" w:rsidRPr="00333722" w:rsidRDefault="00E1550D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E1550D" w:rsidRPr="00333722" w:rsidTr="00004165">
        <w:trPr>
          <w:trHeight w:val="515"/>
        </w:trPr>
        <w:tc>
          <w:tcPr>
            <w:tcW w:w="2187" w:type="dxa"/>
          </w:tcPr>
          <w:p w:rsidR="00E1550D" w:rsidRDefault="00E1550D" w:rsidP="00DB6CAD"/>
        </w:tc>
        <w:tc>
          <w:tcPr>
            <w:tcW w:w="2187" w:type="dxa"/>
          </w:tcPr>
          <w:p w:rsidR="00E1550D" w:rsidRDefault="00E1550D" w:rsidP="00DB6CAD"/>
        </w:tc>
        <w:tc>
          <w:tcPr>
            <w:tcW w:w="2187" w:type="dxa"/>
          </w:tcPr>
          <w:p w:rsidR="00E1550D" w:rsidRDefault="00E1550D" w:rsidP="00DB6CAD"/>
        </w:tc>
        <w:tc>
          <w:tcPr>
            <w:tcW w:w="2187" w:type="dxa"/>
          </w:tcPr>
          <w:p w:rsidR="00E1550D" w:rsidRDefault="00E1550D" w:rsidP="00DB6CAD"/>
        </w:tc>
        <w:tc>
          <w:tcPr>
            <w:tcW w:w="2188" w:type="dxa"/>
          </w:tcPr>
          <w:p w:rsidR="00E1550D" w:rsidRPr="0087332E" w:rsidRDefault="00E1550D" w:rsidP="00DB6C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Paso de datos de expto de tomate</w:t>
            </w:r>
          </w:p>
        </w:tc>
      </w:tr>
      <w:tr w:rsidR="00E1550D" w:rsidRPr="00333722" w:rsidTr="00004165">
        <w:trPr>
          <w:trHeight w:val="211"/>
        </w:trPr>
        <w:tc>
          <w:tcPr>
            <w:tcW w:w="2187" w:type="dxa"/>
          </w:tcPr>
          <w:p w:rsidR="00E1550D" w:rsidRPr="00333722" w:rsidRDefault="00E1550D" w:rsidP="005E0C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7" w:type="dxa"/>
          </w:tcPr>
          <w:p w:rsidR="00E1550D" w:rsidRPr="00333722" w:rsidRDefault="00E1550D" w:rsidP="00EC2C3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</w:tcPr>
          <w:p w:rsidR="00E1550D" w:rsidRPr="00333722" w:rsidRDefault="00E1550D" w:rsidP="005E0C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</w:tcPr>
          <w:p w:rsidR="00E1550D" w:rsidRPr="00333722" w:rsidRDefault="00E1550D" w:rsidP="005E0C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8" w:type="dxa"/>
          </w:tcPr>
          <w:p w:rsidR="00E1550D" w:rsidRPr="00333722" w:rsidRDefault="00E1550D" w:rsidP="005E0CC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</w:tr>
      <w:tr w:rsidR="00E1550D" w:rsidRPr="00333722" w:rsidTr="00004165">
        <w:trPr>
          <w:trHeight w:val="129"/>
        </w:trPr>
        <w:tc>
          <w:tcPr>
            <w:tcW w:w="2187" w:type="dxa"/>
          </w:tcPr>
          <w:p w:rsidR="00E1550D" w:rsidRPr="005E0CCE" w:rsidRDefault="00E1550D" w:rsidP="001768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Paso de datos de expto de tomate</w:t>
            </w:r>
          </w:p>
        </w:tc>
        <w:tc>
          <w:tcPr>
            <w:tcW w:w="2187" w:type="dxa"/>
          </w:tcPr>
          <w:p w:rsidR="00E1550D" w:rsidRPr="004664F8" w:rsidRDefault="00E1550D" w:rsidP="001768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664F8">
              <w:rPr>
                <w:rFonts w:ascii="Arial" w:hAnsi="Arial" w:cs="Arial"/>
                <w:sz w:val="20"/>
                <w:szCs w:val="20"/>
              </w:rPr>
              <w:t>Adiestramiento en cálculos</w:t>
            </w:r>
          </w:p>
        </w:tc>
        <w:tc>
          <w:tcPr>
            <w:tcW w:w="2187" w:type="dxa"/>
          </w:tcPr>
          <w:p w:rsidR="00E1550D" w:rsidRPr="005E0CCE" w:rsidRDefault="00E1550D" w:rsidP="001768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Estadística de expto de tomate</w:t>
            </w:r>
          </w:p>
        </w:tc>
        <w:tc>
          <w:tcPr>
            <w:tcW w:w="2187" w:type="dxa"/>
          </w:tcPr>
          <w:p w:rsidR="00E1550D" w:rsidRPr="005E0CCE" w:rsidRDefault="00E1550D" w:rsidP="001768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Estadística de expto de tomate</w:t>
            </w:r>
          </w:p>
        </w:tc>
        <w:tc>
          <w:tcPr>
            <w:tcW w:w="2188" w:type="dxa"/>
          </w:tcPr>
          <w:p w:rsidR="00E1550D" w:rsidRPr="005E0CCE" w:rsidRDefault="00E1550D" w:rsidP="001768F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Estadística de expto de tomate</w:t>
            </w:r>
          </w:p>
        </w:tc>
      </w:tr>
      <w:tr w:rsidR="00E1550D" w:rsidRPr="00333722" w:rsidTr="00004165">
        <w:trPr>
          <w:trHeight w:val="211"/>
        </w:trPr>
        <w:tc>
          <w:tcPr>
            <w:tcW w:w="2187" w:type="dxa"/>
          </w:tcPr>
          <w:p w:rsidR="00E1550D" w:rsidRPr="00333722" w:rsidRDefault="00E1550D" w:rsidP="00D004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2187" w:type="dxa"/>
          </w:tcPr>
          <w:p w:rsidR="00E1550D" w:rsidRPr="00333722" w:rsidRDefault="00E1550D" w:rsidP="00D004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87" w:type="dxa"/>
          </w:tcPr>
          <w:p w:rsidR="00E1550D" w:rsidRPr="00333722" w:rsidRDefault="00E1550D" w:rsidP="00D004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187" w:type="dxa"/>
          </w:tcPr>
          <w:p w:rsidR="00E1550D" w:rsidRPr="00333722" w:rsidRDefault="00E1550D" w:rsidP="00D004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8" w:type="dxa"/>
          </w:tcPr>
          <w:p w:rsidR="00E1550D" w:rsidRPr="00333722" w:rsidRDefault="00E1550D" w:rsidP="00D0048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</w:tr>
      <w:tr w:rsidR="00E1550D" w:rsidRPr="00333722" w:rsidTr="00004165">
        <w:trPr>
          <w:trHeight w:val="456"/>
        </w:trPr>
        <w:tc>
          <w:tcPr>
            <w:tcW w:w="2187" w:type="dxa"/>
          </w:tcPr>
          <w:p w:rsidR="00E1550D" w:rsidRPr="005E0CCE" w:rsidRDefault="00E1550D" w:rsidP="006524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Feriado </w:t>
            </w:r>
            <w:bookmarkStart w:id="0" w:name="_GoBack"/>
            <w:bookmarkEnd w:id="0"/>
          </w:p>
        </w:tc>
        <w:tc>
          <w:tcPr>
            <w:tcW w:w="2187" w:type="dxa"/>
          </w:tcPr>
          <w:p w:rsidR="00E1550D" w:rsidRPr="005E0CCE" w:rsidRDefault="00E1550D" w:rsidP="006524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Corrección de datos de soya en Excel</w:t>
            </w:r>
          </w:p>
        </w:tc>
        <w:tc>
          <w:tcPr>
            <w:tcW w:w="2187" w:type="dxa"/>
          </w:tcPr>
          <w:p w:rsidR="00E1550D" w:rsidRPr="005E0CCE" w:rsidRDefault="00E1550D" w:rsidP="006524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suelo para montaje de expto de tomate</w:t>
            </w:r>
          </w:p>
        </w:tc>
        <w:tc>
          <w:tcPr>
            <w:tcW w:w="2187" w:type="dxa"/>
          </w:tcPr>
          <w:p w:rsidR="00E1550D" w:rsidRPr="005E0CCE" w:rsidRDefault="00E1550D" w:rsidP="006524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Trabajo en gráficos de variables meteorológicas de tesis de Daimy</w:t>
            </w:r>
          </w:p>
        </w:tc>
        <w:tc>
          <w:tcPr>
            <w:tcW w:w="2188" w:type="dxa"/>
          </w:tcPr>
          <w:p w:rsidR="00E1550D" w:rsidRPr="005E0CCE" w:rsidRDefault="00E1550D" w:rsidP="006524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Trabajo en gráficos de variables meteorológicas de tesis de Daimy</w:t>
            </w:r>
          </w:p>
        </w:tc>
      </w:tr>
      <w:tr w:rsidR="00E1550D" w:rsidRPr="00333722" w:rsidTr="00004165">
        <w:trPr>
          <w:trHeight w:val="211"/>
        </w:trPr>
        <w:tc>
          <w:tcPr>
            <w:tcW w:w="2187" w:type="dxa"/>
          </w:tcPr>
          <w:p w:rsidR="00E1550D" w:rsidRPr="00333722" w:rsidRDefault="00E1550D" w:rsidP="006524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2187" w:type="dxa"/>
          </w:tcPr>
          <w:p w:rsidR="00E1550D" w:rsidRPr="00333722" w:rsidRDefault="00E1550D" w:rsidP="006524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87" w:type="dxa"/>
          </w:tcPr>
          <w:p w:rsidR="00E1550D" w:rsidRPr="00333722" w:rsidRDefault="00E1550D" w:rsidP="006524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7" w:type="dxa"/>
          </w:tcPr>
          <w:p w:rsidR="00E1550D" w:rsidRPr="00333722" w:rsidRDefault="00E1550D" w:rsidP="006524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8" w:type="dxa"/>
          </w:tcPr>
          <w:p w:rsidR="00E1550D" w:rsidRPr="00333722" w:rsidRDefault="00E1550D" w:rsidP="006524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</w:tr>
      <w:tr w:rsidR="00E1550D" w:rsidRPr="00333722" w:rsidTr="00004165">
        <w:trPr>
          <w:trHeight w:val="589"/>
        </w:trPr>
        <w:tc>
          <w:tcPr>
            <w:tcW w:w="2187" w:type="dxa"/>
          </w:tcPr>
          <w:p w:rsidR="00E1550D" w:rsidRDefault="00E1550D" w:rsidP="006524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potes para la siembra de expto de tomate</w:t>
            </w:r>
          </w:p>
          <w:p w:rsidR="00E1550D" w:rsidRPr="005E0CCE" w:rsidRDefault="00E1550D" w:rsidP="006524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E1550D" w:rsidRPr="005E0CCE" w:rsidRDefault="00E1550D" w:rsidP="006524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Llenado de potes para expto de tomate</w:t>
            </w:r>
          </w:p>
        </w:tc>
        <w:tc>
          <w:tcPr>
            <w:tcW w:w="2187" w:type="dxa"/>
          </w:tcPr>
          <w:p w:rsidR="00E1550D" w:rsidRPr="005E0CCE" w:rsidRDefault="00E1550D" w:rsidP="006524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semillas y preparación de cristaleras para la germinación de semillas de tomate en placas</w:t>
            </w:r>
          </w:p>
        </w:tc>
        <w:tc>
          <w:tcPr>
            <w:tcW w:w="2187" w:type="dxa"/>
          </w:tcPr>
          <w:p w:rsidR="00E1550D" w:rsidRPr="005E0CCE" w:rsidRDefault="00E1550D" w:rsidP="006524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soluciones para  los tratamientos del expto de tomate en cuarto de luces.</w:t>
            </w:r>
          </w:p>
        </w:tc>
        <w:tc>
          <w:tcPr>
            <w:tcW w:w="2188" w:type="dxa"/>
          </w:tcPr>
          <w:p w:rsidR="00E1550D" w:rsidRPr="005E0CCE" w:rsidRDefault="00E1550D" w:rsidP="006524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Apoyo a expto de arroz en cuarto de luces</w:t>
            </w:r>
          </w:p>
        </w:tc>
      </w:tr>
      <w:tr w:rsidR="00E1550D" w:rsidRPr="00333722" w:rsidTr="00875352">
        <w:trPr>
          <w:trHeight w:val="211"/>
        </w:trPr>
        <w:tc>
          <w:tcPr>
            <w:tcW w:w="2187" w:type="dxa"/>
          </w:tcPr>
          <w:p w:rsidR="00E1550D" w:rsidRPr="00333722" w:rsidRDefault="00E1550D" w:rsidP="006524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2187" w:type="dxa"/>
          </w:tcPr>
          <w:p w:rsidR="00E1550D" w:rsidRPr="00333722" w:rsidRDefault="00E1550D" w:rsidP="006524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187" w:type="dxa"/>
          </w:tcPr>
          <w:p w:rsidR="00E1550D" w:rsidRPr="00333722" w:rsidRDefault="00E1550D" w:rsidP="006524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87" w:type="dxa"/>
          </w:tcPr>
          <w:p w:rsidR="00E1550D" w:rsidRPr="00333722" w:rsidRDefault="00E1550D" w:rsidP="006524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8" w:type="dxa"/>
          </w:tcPr>
          <w:p w:rsidR="00E1550D" w:rsidRPr="00333722" w:rsidRDefault="00E1550D" w:rsidP="0065243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</w:tr>
      <w:tr w:rsidR="00E1550D" w:rsidRPr="00333722" w:rsidTr="00875352">
        <w:trPr>
          <w:trHeight w:val="589"/>
        </w:trPr>
        <w:tc>
          <w:tcPr>
            <w:tcW w:w="2187" w:type="dxa"/>
          </w:tcPr>
          <w:p w:rsidR="00E1550D" w:rsidRDefault="00E1550D" w:rsidP="006524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Montaje de expto de tomate</w:t>
            </w:r>
          </w:p>
          <w:p w:rsidR="00E1550D" w:rsidRPr="005E0CCE" w:rsidRDefault="00E1550D" w:rsidP="006524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Apoyo a la producción de pectimorf</w:t>
            </w:r>
          </w:p>
        </w:tc>
        <w:tc>
          <w:tcPr>
            <w:tcW w:w="2187" w:type="dxa"/>
          </w:tcPr>
          <w:p w:rsidR="00E1550D" w:rsidRDefault="00E1550D" w:rsidP="006524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a semillas de tomate</w:t>
            </w:r>
          </w:p>
          <w:p w:rsidR="00E1550D" w:rsidRPr="005E0CCE" w:rsidRDefault="00E1550D" w:rsidP="006524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E1550D" w:rsidRDefault="00E1550D" w:rsidP="006524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a semillas de tomate</w:t>
            </w:r>
          </w:p>
          <w:p w:rsidR="00E1550D" w:rsidRPr="005E0CCE" w:rsidRDefault="00E1550D" w:rsidP="006524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Cumplimientos de Planes de trabajo</w:t>
            </w:r>
          </w:p>
        </w:tc>
        <w:tc>
          <w:tcPr>
            <w:tcW w:w="2187" w:type="dxa"/>
          </w:tcPr>
          <w:p w:rsidR="00E1550D" w:rsidRDefault="00E1550D" w:rsidP="006524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y siembra del expto de tomate</w:t>
            </w:r>
          </w:p>
          <w:p w:rsidR="00E1550D" w:rsidRDefault="00E1550D" w:rsidP="006524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Determinación de AGU</w:t>
            </w:r>
          </w:p>
          <w:p w:rsidR="00E1550D" w:rsidRPr="005E0CCE" w:rsidRDefault="00E1550D" w:rsidP="006524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Apoyo a expto de arroz en cuarto de luces</w:t>
            </w:r>
          </w:p>
        </w:tc>
        <w:tc>
          <w:tcPr>
            <w:tcW w:w="2188" w:type="dxa"/>
          </w:tcPr>
          <w:p w:rsidR="00E1550D" w:rsidRPr="005E0CCE" w:rsidRDefault="00E1550D" w:rsidP="0065243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Fregado de la cristalería empleada</w:t>
            </w:r>
          </w:p>
        </w:tc>
      </w:tr>
    </w:tbl>
    <w:p w:rsidR="00E1550D" w:rsidRDefault="00E1550D" w:rsidP="00556AD0">
      <w:pPr>
        <w:jc w:val="both"/>
        <w:rPr>
          <w:rFonts w:ascii="Arial" w:hAnsi="Arial" w:cs="Arial"/>
        </w:rPr>
      </w:pPr>
    </w:p>
    <w:p w:rsidR="00E1550D" w:rsidRDefault="00E1550D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52"/>
        <w:gridCol w:w="3140"/>
        <w:gridCol w:w="3606"/>
      </w:tblGrid>
      <w:tr w:rsidR="00E1550D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E1550D" w:rsidRPr="00CB3D8A" w:rsidRDefault="00E1550D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E1550D" w:rsidRPr="00CB3D8A" w:rsidRDefault="00E1550D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E1550D" w:rsidRPr="00CB3D8A" w:rsidRDefault="00E1550D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E1550D" w:rsidRDefault="00E1550D" w:rsidP="002731C5">
      <w:pPr>
        <w:jc w:val="both"/>
        <w:rPr>
          <w:rFonts w:ascii="Arial" w:hAnsi="Arial" w:cs="Arial"/>
        </w:rPr>
      </w:pPr>
    </w:p>
    <w:sectPr w:rsidR="00E1550D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0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1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2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3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4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6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8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0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19B3FDD"/>
    <w:multiLevelType w:val="hybridMultilevel"/>
    <w:tmpl w:val="91641AB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3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5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4"/>
  </w:num>
  <w:num w:numId="2">
    <w:abstractNumId w:val="11"/>
  </w:num>
  <w:num w:numId="3">
    <w:abstractNumId w:val="27"/>
  </w:num>
  <w:num w:numId="4">
    <w:abstractNumId w:val="6"/>
  </w:num>
  <w:num w:numId="5">
    <w:abstractNumId w:val="17"/>
  </w:num>
  <w:num w:numId="6">
    <w:abstractNumId w:val="3"/>
  </w:num>
  <w:num w:numId="7">
    <w:abstractNumId w:val="18"/>
  </w:num>
  <w:num w:numId="8">
    <w:abstractNumId w:val="7"/>
  </w:num>
  <w:num w:numId="9">
    <w:abstractNumId w:val="5"/>
  </w:num>
  <w:num w:numId="10">
    <w:abstractNumId w:val="25"/>
  </w:num>
  <w:num w:numId="11">
    <w:abstractNumId w:val="13"/>
  </w:num>
  <w:num w:numId="12">
    <w:abstractNumId w:val="2"/>
  </w:num>
  <w:num w:numId="13">
    <w:abstractNumId w:val="10"/>
  </w:num>
  <w:num w:numId="14">
    <w:abstractNumId w:val="16"/>
  </w:num>
  <w:num w:numId="15">
    <w:abstractNumId w:val="19"/>
  </w:num>
  <w:num w:numId="16">
    <w:abstractNumId w:val="22"/>
  </w:num>
  <w:num w:numId="17">
    <w:abstractNumId w:val="15"/>
  </w:num>
  <w:num w:numId="18">
    <w:abstractNumId w:val="8"/>
  </w:num>
  <w:num w:numId="19">
    <w:abstractNumId w:val="0"/>
  </w:num>
  <w:num w:numId="20">
    <w:abstractNumId w:val="9"/>
  </w:num>
  <w:num w:numId="21">
    <w:abstractNumId w:val="14"/>
  </w:num>
  <w:num w:numId="22">
    <w:abstractNumId w:val="4"/>
  </w:num>
  <w:num w:numId="23">
    <w:abstractNumId w:val="26"/>
  </w:num>
  <w:num w:numId="24">
    <w:abstractNumId w:val="20"/>
  </w:num>
  <w:num w:numId="25">
    <w:abstractNumId w:val="1"/>
  </w:num>
  <w:num w:numId="26">
    <w:abstractNumId w:val="12"/>
  </w:num>
  <w:num w:numId="27">
    <w:abstractNumId w:val="23"/>
  </w:num>
  <w:num w:numId="28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stylePaneFormatFilter w:val="3F01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0577A"/>
    <w:rsid w:val="00000A7A"/>
    <w:rsid w:val="00004165"/>
    <w:rsid w:val="000056DA"/>
    <w:rsid w:val="00006AE7"/>
    <w:rsid w:val="00006B4C"/>
    <w:rsid w:val="00010CED"/>
    <w:rsid w:val="0001586C"/>
    <w:rsid w:val="000175F9"/>
    <w:rsid w:val="00020EE3"/>
    <w:rsid w:val="0002222C"/>
    <w:rsid w:val="000233F7"/>
    <w:rsid w:val="00024752"/>
    <w:rsid w:val="000258EF"/>
    <w:rsid w:val="00027F8A"/>
    <w:rsid w:val="00033FCD"/>
    <w:rsid w:val="000349D6"/>
    <w:rsid w:val="00036B7D"/>
    <w:rsid w:val="0003713C"/>
    <w:rsid w:val="00040122"/>
    <w:rsid w:val="000420E5"/>
    <w:rsid w:val="000561BF"/>
    <w:rsid w:val="000561E1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6A6D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39B6"/>
    <w:rsid w:val="000E66E8"/>
    <w:rsid w:val="000F0E2A"/>
    <w:rsid w:val="000F0F03"/>
    <w:rsid w:val="000F1229"/>
    <w:rsid w:val="000F37BB"/>
    <w:rsid w:val="000F4EDB"/>
    <w:rsid w:val="000F578A"/>
    <w:rsid w:val="00100A74"/>
    <w:rsid w:val="00102C4A"/>
    <w:rsid w:val="001055E3"/>
    <w:rsid w:val="001079BA"/>
    <w:rsid w:val="00110B09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4084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768F4"/>
    <w:rsid w:val="00181396"/>
    <w:rsid w:val="001831EF"/>
    <w:rsid w:val="0018461C"/>
    <w:rsid w:val="001846F2"/>
    <w:rsid w:val="00184789"/>
    <w:rsid w:val="001865DF"/>
    <w:rsid w:val="001866E8"/>
    <w:rsid w:val="0018708B"/>
    <w:rsid w:val="00192286"/>
    <w:rsid w:val="001947D5"/>
    <w:rsid w:val="0019527C"/>
    <w:rsid w:val="001A312B"/>
    <w:rsid w:val="001A5458"/>
    <w:rsid w:val="001A57BD"/>
    <w:rsid w:val="001A7C51"/>
    <w:rsid w:val="001B0469"/>
    <w:rsid w:val="001B43A4"/>
    <w:rsid w:val="001B7AB6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0D05"/>
    <w:rsid w:val="001E295A"/>
    <w:rsid w:val="001E594C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0EB"/>
    <w:rsid w:val="00250492"/>
    <w:rsid w:val="00250E8A"/>
    <w:rsid w:val="00251B53"/>
    <w:rsid w:val="002540DB"/>
    <w:rsid w:val="002567F8"/>
    <w:rsid w:val="00257FEA"/>
    <w:rsid w:val="00262F10"/>
    <w:rsid w:val="00264BB5"/>
    <w:rsid w:val="00270724"/>
    <w:rsid w:val="00272A45"/>
    <w:rsid w:val="00272FA1"/>
    <w:rsid w:val="002731C5"/>
    <w:rsid w:val="00275338"/>
    <w:rsid w:val="00277208"/>
    <w:rsid w:val="002775AD"/>
    <w:rsid w:val="0028122B"/>
    <w:rsid w:val="002826F9"/>
    <w:rsid w:val="00282B3D"/>
    <w:rsid w:val="00283B5A"/>
    <w:rsid w:val="00284BA5"/>
    <w:rsid w:val="00292708"/>
    <w:rsid w:val="002942EC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2788"/>
    <w:rsid w:val="002C4FB7"/>
    <w:rsid w:val="002D11D1"/>
    <w:rsid w:val="002D42A0"/>
    <w:rsid w:val="002D6922"/>
    <w:rsid w:val="002D6B5B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3B5A"/>
    <w:rsid w:val="00314E57"/>
    <w:rsid w:val="003155E4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3722"/>
    <w:rsid w:val="00335C89"/>
    <w:rsid w:val="0034047C"/>
    <w:rsid w:val="00340D61"/>
    <w:rsid w:val="00342EC6"/>
    <w:rsid w:val="00342FA9"/>
    <w:rsid w:val="00343B9A"/>
    <w:rsid w:val="003444F0"/>
    <w:rsid w:val="00344B7B"/>
    <w:rsid w:val="00345D7F"/>
    <w:rsid w:val="00346BAC"/>
    <w:rsid w:val="00346BD0"/>
    <w:rsid w:val="00347506"/>
    <w:rsid w:val="00350F7D"/>
    <w:rsid w:val="00351D44"/>
    <w:rsid w:val="003521C8"/>
    <w:rsid w:val="003529E3"/>
    <w:rsid w:val="00353725"/>
    <w:rsid w:val="003545B6"/>
    <w:rsid w:val="00355326"/>
    <w:rsid w:val="00357790"/>
    <w:rsid w:val="0036258F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3974"/>
    <w:rsid w:val="003B4611"/>
    <w:rsid w:val="003B61AE"/>
    <w:rsid w:val="003C01CC"/>
    <w:rsid w:val="003C2D0C"/>
    <w:rsid w:val="003C317F"/>
    <w:rsid w:val="003C4463"/>
    <w:rsid w:val="003C4AD5"/>
    <w:rsid w:val="003C4CA7"/>
    <w:rsid w:val="003D0188"/>
    <w:rsid w:val="003D1098"/>
    <w:rsid w:val="003D10B8"/>
    <w:rsid w:val="003D16B5"/>
    <w:rsid w:val="003D2E7A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B19"/>
    <w:rsid w:val="0040371D"/>
    <w:rsid w:val="00404E50"/>
    <w:rsid w:val="00407AE6"/>
    <w:rsid w:val="00410F5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0747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664F8"/>
    <w:rsid w:val="004705FF"/>
    <w:rsid w:val="00471CC9"/>
    <w:rsid w:val="00471CD4"/>
    <w:rsid w:val="004742B6"/>
    <w:rsid w:val="0047485B"/>
    <w:rsid w:val="004765B8"/>
    <w:rsid w:val="00476BF8"/>
    <w:rsid w:val="0048072F"/>
    <w:rsid w:val="0048662A"/>
    <w:rsid w:val="00490905"/>
    <w:rsid w:val="00492A80"/>
    <w:rsid w:val="0049324E"/>
    <w:rsid w:val="0049375C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562B"/>
    <w:rsid w:val="004D63CD"/>
    <w:rsid w:val="004D649A"/>
    <w:rsid w:val="004D67FA"/>
    <w:rsid w:val="004D6965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22F01"/>
    <w:rsid w:val="00527E80"/>
    <w:rsid w:val="0053085B"/>
    <w:rsid w:val="00532722"/>
    <w:rsid w:val="005352D3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37EE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6081"/>
    <w:rsid w:val="005B7D0F"/>
    <w:rsid w:val="005C0443"/>
    <w:rsid w:val="005C0444"/>
    <w:rsid w:val="005C0AF8"/>
    <w:rsid w:val="005C1DC8"/>
    <w:rsid w:val="005C256B"/>
    <w:rsid w:val="005C38D6"/>
    <w:rsid w:val="005D1DAE"/>
    <w:rsid w:val="005D47DE"/>
    <w:rsid w:val="005D481C"/>
    <w:rsid w:val="005E06AF"/>
    <w:rsid w:val="005E0C5E"/>
    <w:rsid w:val="005E0CCE"/>
    <w:rsid w:val="005E1317"/>
    <w:rsid w:val="005E225C"/>
    <w:rsid w:val="005F0432"/>
    <w:rsid w:val="005F04B9"/>
    <w:rsid w:val="005F19E4"/>
    <w:rsid w:val="005F2A4B"/>
    <w:rsid w:val="005F67B7"/>
    <w:rsid w:val="005F7FD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06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457EB"/>
    <w:rsid w:val="00650B83"/>
    <w:rsid w:val="00650C4D"/>
    <w:rsid w:val="00650F33"/>
    <w:rsid w:val="0065125E"/>
    <w:rsid w:val="00652434"/>
    <w:rsid w:val="0065279C"/>
    <w:rsid w:val="0065537E"/>
    <w:rsid w:val="006559FB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973EE"/>
    <w:rsid w:val="006A16EA"/>
    <w:rsid w:val="006A43E7"/>
    <w:rsid w:val="006A4D0F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2B5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11C"/>
    <w:rsid w:val="006F6EA2"/>
    <w:rsid w:val="00700251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18A5"/>
    <w:rsid w:val="00753FD8"/>
    <w:rsid w:val="0076404D"/>
    <w:rsid w:val="00764363"/>
    <w:rsid w:val="007643F7"/>
    <w:rsid w:val="00765D37"/>
    <w:rsid w:val="007665FC"/>
    <w:rsid w:val="007727DA"/>
    <w:rsid w:val="00775D8D"/>
    <w:rsid w:val="00777879"/>
    <w:rsid w:val="00780B21"/>
    <w:rsid w:val="007847B8"/>
    <w:rsid w:val="007849B5"/>
    <w:rsid w:val="00786D3D"/>
    <w:rsid w:val="0078736B"/>
    <w:rsid w:val="00787EA3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5128"/>
    <w:rsid w:val="007D582E"/>
    <w:rsid w:val="007D628F"/>
    <w:rsid w:val="007D7AD5"/>
    <w:rsid w:val="007E1AAA"/>
    <w:rsid w:val="007E2B47"/>
    <w:rsid w:val="007E7C89"/>
    <w:rsid w:val="007F0321"/>
    <w:rsid w:val="007F35E8"/>
    <w:rsid w:val="007F42EE"/>
    <w:rsid w:val="007F4D62"/>
    <w:rsid w:val="007F536E"/>
    <w:rsid w:val="007F553A"/>
    <w:rsid w:val="007F5F1F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308B"/>
    <w:rsid w:val="00826C2B"/>
    <w:rsid w:val="008300F3"/>
    <w:rsid w:val="00833FD3"/>
    <w:rsid w:val="008356FB"/>
    <w:rsid w:val="00837A41"/>
    <w:rsid w:val="00842E79"/>
    <w:rsid w:val="00846146"/>
    <w:rsid w:val="00847C55"/>
    <w:rsid w:val="008508EC"/>
    <w:rsid w:val="0086148C"/>
    <w:rsid w:val="00863A76"/>
    <w:rsid w:val="00867485"/>
    <w:rsid w:val="0087086E"/>
    <w:rsid w:val="00873171"/>
    <w:rsid w:val="0087332E"/>
    <w:rsid w:val="00875352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2F8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187D"/>
    <w:rsid w:val="00921AF6"/>
    <w:rsid w:val="00922870"/>
    <w:rsid w:val="00923A5D"/>
    <w:rsid w:val="0092403B"/>
    <w:rsid w:val="00925CD1"/>
    <w:rsid w:val="0093029F"/>
    <w:rsid w:val="00931083"/>
    <w:rsid w:val="00931A6C"/>
    <w:rsid w:val="00931DF6"/>
    <w:rsid w:val="00933551"/>
    <w:rsid w:val="009343DE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26"/>
    <w:rsid w:val="0095581B"/>
    <w:rsid w:val="00957354"/>
    <w:rsid w:val="00957833"/>
    <w:rsid w:val="00960DAA"/>
    <w:rsid w:val="00960EB2"/>
    <w:rsid w:val="00961107"/>
    <w:rsid w:val="00962FD9"/>
    <w:rsid w:val="009632E8"/>
    <w:rsid w:val="009660C1"/>
    <w:rsid w:val="00966A84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F07"/>
    <w:rsid w:val="00992CD6"/>
    <w:rsid w:val="00993207"/>
    <w:rsid w:val="00994957"/>
    <w:rsid w:val="009A0652"/>
    <w:rsid w:val="009A1908"/>
    <w:rsid w:val="009A3ED4"/>
    <w:rsid w:val="009A7221"/>
    <w:rsid w:val="009B0501"/>
    <w:rsid w:val="009B51EB"/>
    <w:rsid w:val="009B55ED"/>
    <w:rsid w:val="009B66FA"/>
    <w:rsid w:val="009B6B0E"/>
    <w:rsid w:val="009C0575"/>
    <w:rsid w:val="009C16D6"/>
    <w:rsid w:val="009C3F87"/>
    <w:rsid w:val="009C3FFF"/>
    <w:rsid w:val="009C40F1"/>
    <w:rsid w:val="009C69D0"/>
    <w:rsid w:val="009C773E"/>
    <w:rsid w:val="009D3AFB"/>
    <w:rsid w:val="009D4392"/>
    <w:rsid w:val="009E0462"/>
    <w:rsid w:val="009E32DE"/>
    <w:rsid w:val="009E4E8A"/>
    <w:rsid w:val="009E6F58"/>
    <w:rsid w:val="009F02B1"/>
    <w:rsid w:val="009F24E4"/>
    <w:rsid w:val="009F3752"/>
    <w:rsid w:val="009F5B6D"/>
    <w:rsid w:val="009F69CE"/>
    <w:rsid w:val="00A03038"/>
    <w:rsid w:val="00A03AF1"/>
    <w:rsid w:val="00A04A97"/>
    <w:rsid w:val="00A06AF0"/>
    <w:rsid w:val="00A06EBE"/>
    <w:rsid w:val="00A1139A"/>
    <w:rsid w:val="00A11784"/>
    <w:rsid w:val="00A12618"/>
    <w:rsid w:val="00A131C3"/>
    <w:rsid w:val="00A135CC"/>
    <w:rsid w:val="00A2056C"/>
    <w:rsid w:val="00A20A60"/>
    <w:rsid w:val="00A219BD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0BDC"/>
    <w:rsid w:val="00A55ADF"/>
    <w:rsid w:val="00A5643B"/>
    <w:rsid w:val="00A56938"/>
    <w:rsid w:val="00A571FA"/>
    <w:rsid w:val="00A60E19"/>
    <w:rsid w:val="00A6135B"/>
    <w:rsid w:val="00A626CA"/>
    <w:rsid w:val="00A62E87"/>
    <w:rsid w:val="00A64D62"/>
    <w:rsid w:val="00A656D3"/>
    <w:rsid w:val="00A66B9C"/>
    <w:rsid w:val="00A71565"/>
    <w:rsid w:val="00A727DB"/>
    <w:rsid w:val="00A72C72"/>
    <w:rsid w:val="00A7484A"/>
    <w:rsid w:val="00A777CF"/>
    <w:rsid w:val="00A77D07"/>
    <w:rsid w:val="00A77D22"/>
    <w:rsid w:val="00A813F6"/>
    <w:rsid w:val="00A8778A"/>
    <w:rsid w:val="00A911FB"/>
    <w:rsid w:val="00A91492"/>
    <w:rsid w:val="00A9372E"/>
    <w:rsid w:val="00A961D0"/>
    <w:rsid w:val="00AA2B81"/>
    <w:rsid w:val="00AA3F7F"/>
    <w:rsid w:val="00AA4CC5"/>
    <w:rsid w:val="00AA5120"/>
    <w:rsid w:val="00AA6B1B"/>
    <w:rsid w:val="00AB06BC"/>
    <w:rsid w:val="00AB097E"/>
    <w:rsid w:val="00AB1134"/>
    <w:rsid w:val="00AB1C6C"/>
    <w:rsid w:val="00AB2142"/>
    <w:rsid w:val="00AB2C74"/>
    <w:rsid w:val="00AB487F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E4761"/>
    <w:rsid w:val="00AE7B0C"/>
    <w:rsid w:val="00AF235F"/>
    <w:rsid w:val="00AF389A"/>
    <w:rsid w:val="00AF6488"/>
    <w:rsid w:val="00B00858"/>
    <w:rsid w:val="00B02C9D"/>
    <w:rsid w:val="00B045EE"/>
    <w:rsid w:val="00B05883"/>
    <w:rsid w:val="00B0596C"/>
    <w:rsid w:val="00B05A66"/>
    <w:rsid w:val="00B06080"/>
    <w:rsid w:val="00B0748F"/>
    <w:rsid w:val="00B07847"/>
    <w:rsid w:val="00B121A5"/>
    <w:rsid w:val="00B12825"/>
    <w:rsid w:val="00B12A43"/>
    <w:rsid w:val="00B138F4"/>
    <w:rsid w:val="00B16E86"/>
    <w:rsid w:val="00B17C72"/>
    <w:rsid w:val="00B2491C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20DE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02D"/>
    <w:rsid w:val="00BA02C2"/>
    <w:rsid w:val="00BA1945"/>
    <w:rsid w:val="00BA47BA"/>
    <w:rsid w:val="00BA57CF"/>
    <w:rsid w:val="00BA79EA"/>
    <w:rsid w:val="00BB184F"/>
    <w:rsid w:val="00BB22F3"/>
    <w:rsid w:val="00BB2372"/>
    <w:rsid w:val="00BB47DC"/>
    <w:rsid w:val="00BB62FE"/>
    <w:rsid w:val="00BB66F0"/>
    <w:rsid w:val="00BB75CE"/>
    <w:rsid w:val="00BB773A"/>
    <w:rsid w:val="00BB776C"/>
    <w:rsid w:val="00BC03DA"/>
    <w:rsid w:val="00BC1466"/>
    <w:rsid w:val="00BC1E20"/>
    <w:rsid w:val="00BC490E"/>
    <w:rsid w:val="00BC710A"/>
    <w:rsid w:val="00BC7A36"/>
    <w:rsid w:val="00BD0016"/>
    <w:rsid w:val="00BD07AE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1AFA"/>
    <w:rsid w:val="00BF1E21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4807"/>
    <w:rsid w:val="00C255C5"/>
    <w:rsid w:val="00C25EBB"/>
    <w:rsid w:val="00C25EE7"/>
    <w:rsid w:val="00C25F18"/>
    <w:rsid w:val="00C27981"/>
    <w:rsid w:val="00C31783"/>
    <w:rsid w:val="00C31A92"/>
    <w:rsid w:val="00C33355"/>
    <w:rsid w:val="00C33E50"/>
    <w:rsid w:val="00C36192"/>
    <w:rsid w:val="00C368AE"/>
    <w:rsid w:val="00C43E63"/>
    <w:rsid w:val="00C46401"/>
    <w:rsid w:val="00C46711"/>
    <w:rsid w:val="00C470DB"/>
    <w:rsid w:val="00C47D18"/>
    <w:rsid w:val="00C47E2A"/>
    <w:rsid w:val="00C502F6"/>
    <w:rsid w:val="00C5120C"/>
    <w:rsid w:val="00C53EEB"/>
    <w:rsid w:val="00C56A37"/>
    <w:rsid w:val="00C56EBC"/>
    <w:rsid w:val="00C5702F"/>
    <w:rsid w:val="00C57CE9"/>
    <w:rsid w:val="00C61426"/>
    <w:rsid w:val="00C63624"/>
    <w:rsid w:val="00C6371D"/>
    <w:rsid w:val="00C6590D"/>
    <w:rsid w:val="00C66098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2F98"/>
    <w:rsid w:val="00CA5200"/>
    <w:rsid w:val="00CA7121"/>
    <w:rsid w:val="00CA7B7E"/>
    <w:rsid w:val="00CB103A"/>
    <w:rsid w:val="00CB2FBB"/>
    <w:rsid w:val="00CB3442"/>
    <w:rsid w:val="00CB3D8A"/>
    <w:rsid w:val="00CB4B16"/>
    <w:rsid w:val="00CB6C4D"/>
    <w:rsid w:val="00CC382A"/>
    <w:rsid w:val="00CC3936"/>
    <w:rsid w:val="00CC3EB9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6F9"/>
    <w:rsid w:val="00CE1C8D"/>
    <w:rsid w:val="00CE4E45"/>
    <w:rsid w:val="00CF14A0"/>
    <w:rsid w:val="00CF32BC"/>
    <w:rsid w:val="00CF32D1"/>
    <w:rsid w:val="00CF4CCD"/>
    <w:rsid w:val="00CF7FEC"/>
    <w:rsid w:val="00D00480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39D3"/>
    <w:rsid w:val="00D27BAA"/>
    <w:rsid w:val="00D3003F"/>
    <w:rsid w:val="00D3068D"/>
    <w:rsid w:val="00D30E52"/>
    <w:rsid w:val="00D315E9"/>
    <w:rsid w:val="00D32D19"/>
    <w:rsid w:val="00D42755"/>
    <w:rsid w:val="00D43325"/>
    <w:rsid w:val="00D43F0B"/>
    <w:rsid w:val="00D44F42"/>
    <w:rsid w:val="00D463C6"/>
    <w:rsid w:val="00D46770"/>
    <w:rsid w:val="00D50D7F"/>
    <w:rsid w:val="00D511EE"/>
    <w:rsid w:val="00D515D9"/>
    <w:rsid w:val="00D549B6"/>
    <w:rsid w:val="00D54CB8"/>
    <w:rsid w:val="00D55751"/>
    <w:rsid w:val="00D56856"/>
    <w:rsid w:val="00D57237"/>
    <w:rsid w:val="00D57FE0"/>
    <w:rsid w:val="00D627A1"/>
    <w:rsid w:val="00D62869"/>
    <w:rsid w:val="00D62902"/>
    <w:rsid w:val="00D62ED7"/>
    <w:rsid w:val="00D63802"/>
    <w:rsid w:val="00D63DD2"/>
    <w:rsid w:val="00D6765E"/>
    <w:rsid w:val="00D71759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91B4E"/>
    <w:rsid w:val="00D92BC5"/>
    <w:rsid w:val="00DA416E"/>
    <w:rsid w:val="00DA4B40"/>
    <w:rsid w:val="00DA5270"/>
    <w:rsid w:val="00DB4027"/>
    <w:rsid w:val="00DB6CAD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D323C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1550D"/>
    <w:rsid w:val="00E22B7A"/>
    <w:rsid w:val="00E24320"/>
    <w:rsid w:val="00E260A2"/>
    <w:rsid w:val="00E27071"/>
    <w:rsid w:val="00E2719D"/>
    <w:rsid w:val="00E31FC6"/>
    <w:rsid w:val="00E35B2C"/>
    <w:rsid w:val="00E36451"/>
    <w:rsid w:val="00E36FD8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0343"/>
    <w:rsid w:val="00EA13A8"/>
    <w:rsid w:val="00EA4809"/>
    <w:rsid w:val="00EA6B70"/>
    <w:rsid w:val="00EA77B6"/>
    <w:rsid w:val="00EB02DB"/>
    <w:rsid w:val="00EB23CF"/>
    <w:rsid w:val="00EB4B9B"/>
    <w:rsid w:val="00EB5C16"/>
    <w:rsid w:val="00EB6714"/>
    <w:rsid w:val="00EC2C33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5B7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2DED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1C28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0431"/>
    <w:rsid w:val="00F7341E"/>
    <w:rsid w:val="00F74BD7"/>
    <w:rsid w:val="00F83813"/>
    <w:rsid w:val="00F83FD4"/>
    <w:rsid w:val="00F84C98"/>
    <w:rsid w:val="00F8570A"/>
    <w:rsid w:val="00F866C3"/>
    <w:rsid w:val="00F90BEB"/>
    <w:rsid w:val="00F93E5E"/>
    <w:rsid w:val="00F95B66"/>
    <w:rsid w:val="00F95CF5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1333EC"/>
    <w:rPr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BodyText">
    <w:name w:val="Body Text"/>
    <w:basedOn w:val="Normal"/>
    <w:link w:val="BodyTextChar"/>
    <w:uiPriority w:val="99"/>
    <w:rsid w:val="0030577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9F3752"/>
    <w:rPr>
      <w:rFonts w:cs="Times New Roman"/>
      <w:sz w:val="24"/>
      <w:lang w:val="es-ES" w:eastAsia="es-ES"/>
    </w:rPr>
  </w:style>
  <w:style w:type="table" w:styleId="TableGrid">
    <w:name w:val="Table Grid"/>
    <w:basedOn w:val="TableNormal"/>
    <w:uiPriority w:val="99"/>
    <w:rsid w:val="003057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57CF"/>
    <w:rPr>
      <w:rFonts w:cs="Times New Roman"/>
      <w:sz w:val="2"/>
      <w:lang w:val="es-ES" w:eastAsia="es-ES"/>
    </w:rPr>
  </w:style>
  <w:style w:type="paragraph" w:styleId="ListParagraph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basedOn w:val="DefaultParagraphFont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1D28A9"/>
    <w:rPr>
      <w:rFonts w:cs="Times New Roman"/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366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931</TotalTime>
  <Pages>1</Pages>
  <Words>324</Words>
  <Characters>1783</Characters>
  <Application>Microsoft Office Outlook</Application>
  <DocSecurity>0</DocSecurity>
  <Lines>0</Lines>
  <Paragraphs>0</Paragraphs>
  <ScaleCrop>false</ScaleCrop>
  <Company>INCA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Daniel Rodriguez Montano</cp:lastModifiedBy>
  <cp:revision>97</cp:revision>
  <cp:lastPrinted>2010-06-02T08:22:00Z</cp:lastPrinted>
  <dcterms:created xsi:type="dcterms:W3CDTF">2020-09-23T21:35:00Z</dcterms:created>
  <dcterms:modified xsi:type="dcterms:W3CDTF">2021-10-28T21:07:00Z</dcterms:modified>
</cp:coreProperties>
</file>