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D2" w:rsidRDefault="00721CD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721CD2" w:rsidRPr="00A626CA" w:rsidTr="00CA2C49">
        <w:tc>
          <w:tcPr>
            <w:tcW w:w="2058" w:type="dxa"/>
            <w:vMerge w:val="restart"/>
            <w:vAlign w:val="center"/>
          </w:tcPr>
          <w:p w:rsidR="00721CD2" w:rsidRPr="00A626CA" w:rsidRDefault="00721CD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21CD2" w:rsidRPr="007643F7" w:rsidRDefault="00721CD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21CD2" w:rsidRPr="00A626CA" w:rsidTr="00CA2C49">
        <w:tc>
          <w:tcPr>
            <w:tcW w:w="2058" w:type="dxa"/>
            <w:vMerge/>
            <w:vAlign w:val="center"/>
          </w:tcPr>
          <w:p w:rsidR="00721CD2" w:rsidRPr="00A626CA" w:rsidRDefault="00721CD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21CD2" w:rsidRPr="00A626CA" w:rsidRDefault="00721CD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21CD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21CD2" w:rsidRPr="00A626CA" w:rsidRDefault="00721CD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21CD2" w:rsidRPr="00A626CA" w:rsidRDefault="00721CD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21CD2" w:rsidRPr="00A626CA" w:rsidTr="00CA2C49">
        <w:tc>
          <w:tcPr>
            <w:tcW w:w="2058" w:type="dxa"/>
            <w:vMerge/>
            <w:vAlign w:val="center"/>
          </w:tcPr>
          <w:p w:rsidR="00721CD2" w:rsidRPr="00A626CA" w:rsidRDefault="00721CD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21CD2" w:rsidRPr="00A626CA" w:rsidRDefault="00721CD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21CD2" w:rsidRDefault="00721CD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21CD2" w:rsidRPr="00ED3880" w:rsidRDefault="00721CD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Noviembre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721CD2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21CD2" w:rsidRPr="00EC2C33" w:rsidRDefault="00721CD2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21CD2" w:rsidRPr="00EC2C33" w:rsidRDefault="00721CD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721CD2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D2" w:rsidRDefault="00721CD2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Expto de frijol y maíz en canaletas (Donaldo)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CD2" w:rsidRPr="00EC2C33" w:rsidRDefault="00721CD2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21CD2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D2" w:rsidRPr="00AE7B0C" w:rsidRDefault="00721CD2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Expto de maiz en las Papas (Yanelis)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CD2" w:rsidRPr="00EC2C33" w:rsidRDefault="00721CD2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21CD2" w:rsidRPr="00EC2C33" w:rsidTr="005A35EE">
        <w:trPr>
          <w:trHeight w:val="168"/>
        </w:trPr>
        <w:tc>
          <w:tcPr>
            <w:tcW w:w="3670" w:type="dxa"/>
          </w:tcPr>
          <w:p w:rsidR="00721CD2" w:rsidRPr="00EC2C33" w:rsidRDefault="00721CD2" w:rsidP="00497E79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721CD2" w:rsidRPr="002500EB" w:rsidRDefault="00721CD2" w:rsidP="00497E79">
            <w:pPr>
              <w:pStyle w:val="Heading2"/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 w:rsidRPr="002500EB">
              <w:rPr>
                <w:rFonts w:cs="Arial"/>
                <w:b w:val="0"/>
                <w:sz w:val="20"/>
                <w:szCs w:val="20"/>
              </w:rPr>
              <w:t xml:space="preserve">Técnica  Agrónoma en adiestramiento </w:t>
            </w:r>
          </w:p>
        </w:tc>
      </w:tr>
      <w:tr w:rsidR="00721CD2" w:rsidRPr="00EC2C33" w:rsidTr="005A35EE">
        <w:trPr>
          <w:trHeight w:val="156"/>
        </w:trPr>
        <w:tc>
          <w:tcPr>
            <w:tcW w:w="3670" w:type="dxa"/>
          </w:tcPr>
          <w:p w:rsidR="00721CD2" w:rsidRPr="00EC2C33" w:rsidRDefault="00721CD2" w:rsidP="00497E79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721CD2" w:rsidRPr="001701CE" w:rsidRDefault="00721CD2" w:rsidP="00497E79">
            <w:pPr>
              <w:pStyle w:val="Heading2"/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 w:rsidRPr="001701CE">
              <w:rPr>
                <w:rFonts w:cs="Arial"/>
                <w:b w:val="0"/>
                <w:color w:val="000000"/>
                <w:sz w:val="20"/>
                <w:szCs w:val="20"/>
              </w:rPr>
              <w:t>Melany Herrera Pérez</w:t>
            </w:r>
          </w:p>
        </w:tc>
      </w:tr>
    </w:tbl>
    <w:p w:rsidR="00721CD2" w:rsidRDefault="00721CD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721CD2" w:rsidRPr="00333722" w:rsidTr="00004165">
        <w:trPr>
          <w:trHeight w:val="101"/>
        </w:trPr>
        <w:tc>
          <w:tcPr>
            <w:tcW w:w="2187" w:type="dxa"/>
          </w:tcPr>
          <w:p w:rsidR="00721CD2" w:rsidRPr="00333722" w:rsidRDefault="00721CD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21CD2" w:rsidRPr="00333722" w:rsidRDefault="00721CD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21CD2" w:rsidRPr="00333722" w:rsidRDefault="00721CD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21CD2" w:rsidRPr="00333722" w:rsidRDefault="00721CD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21CD2" w:rsidRPr="00333722" w:rsidRDefault="00721CD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21CD2" w:rsidRPr="00333722" w:rsidTr="00004165">
        <w:trPr>
          <w:trHeight w:val="105"/>
        </w:trPr>
        <w:tc>
          <w:tcPr>
            <w:tcW w:w="2187" w:type="dxa"/>
          </w:tcPr>
          <w:p w:rsidR="00721CD2" w:rsidRPr="00333722" w:rsidRDefault="00721CD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721CD2" w:rsidRPr="00333722" w:rsidRDefault="00721CD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721CD2" w:rsidRPr="00333722" w:rsidRDefault="00721CD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721CD2" w:rsidRPr="00333722" w:rsidRDefault="00721CD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721CD2" w:rsidRPr="00333722" w:rsidRDefault="00721CD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721CD2" w:rsidRPr="00333722" w:rsidTr="00004165">
        <w:trPr>
          <w:trHeight w:val="515"/>
        </w:trPr>
        <w:tc>
          <w:tcPr>
            <w:tcW w:w="2187" w:type="dxa"/>
          </w:tcPr>
          <w:p w:rsidR="00721CD2" w:rsidRDefault="00721CD2" w:rsidP="00D35DAA">
            <w:r>
              <w:rPr>
                <w:rFonts w:ascii="Arial" w:hAnsi="Arial" w:cs="Arial"/>
                <w:sz w:val="20"/>
                <w:szCs w:val="20"/>
              </w:rPr>
              <w:t>Riego de expto en canaletas</w:t>
            </w:r>
          </w:p>
        </w:tc>
        <w:tc>
          <w:tcPr>
            <w:tcW w:w="2187" w:type="dxa"/>
          </w:tcPr>
          <w:p w:rsidR="00721CD2" w:rsidRDefault="00721CD2" w:rsidP="00D35DAA">
            <w:r>
              <w:rPr>
                <w:rFonts w:ascii="Arial" w:hAnsi="Arial" w:cs="Arial"/>
                <w:sz w:val="20"/>
                <w:szCs w:val="20"/>
              </w:rPr>
              <w:t>Limpieza de canaletas</w:t>
            </w:r>
          </w:p>
        </w:tc>
        <w:tc>
          <w:tcPr>
            <w:tcW w:w="2187" w:type="dxa"/>
          </w:tcPr>
          <w:p w:rsidR="00721CD2" w:rsidRDefault="00721CD2" w:rsidP="00D35DAA">
            <w:r>
              <w:rPr>
                <w:rFonts w:ascii="Arial" w:hAnsi="Arial" w:cs="Arial"/>
                <w:sz w:val="20"/>
                <w:szCs w:val="20"/>
              </w:rPr>
              <w:t>Riego de expto en canaletas</w:t>
            </w:r>
          </w:p>
        </w:tc>
        <w:tc>
          <w:tcPr>
            <w:tcW w:w="2187" w:type="dxa"/>
          </w:tcPr>
          <w:p w:rsidR="00721CD2" w:rsidRDefault="00721CD2" w:rsidP="00D35DAA">
            <w:r>
              <w:rPr>
                <w:rFonts w:ascii="Arial" w:hAnsi="Arial" w:cs="Arial"/>
                <w:sz w:val="20"/>
                <w:szCs w:val="20"/>
              </w:rPr>
              <w:t>Limpieza de canaletas</w:t>
            </w:r>
          </w:p>
        </w:tc>
        <w:tc>
          <w:tcPr>
            <w:tcW w:w="2188" w:type="dxa"/>
          </w:tcPr>
          <w:p w:rsidR="00721CD2" w:rsidRDefault="00721CD2" w:rsidP="00D35DAA">
            <w:r>
              <w:rPr>
                <w:rFonts w:ascii="Arial" w:hAnsi="Arial" w:cs="Arial"/>
                <w:sz w:val="20"/>
                <w:szCs w:val="20"/>
              </w:rPr>
              <w:t>Riego de expto en canaletas</w:t>
            </w:r>
          </w:p>
        </w:tc>
      </w:tr>
      <w:tr w:rsidR="00721CD2" w:rsidRPr="00333722" w:rsidTr="00004165">
        <w:trPr>
          <w:trHeight w:val="211"/>
        </w:trPr>
        <w:tc>
          <w:tcPr>
            <w:tcW w:w="2187" w:type="dxa"/>
          </w:tcPr>
          <w:p w:rsidR="00721CD2" w:rsidRPr="00333722" w:rsidRDefault="00721CD2" w:rsidP="00D3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721CD2" w:rsidRPr="00333722" w:rsidRDefault="00721CD2" w:rsidP="00D3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721CD2" w:rsidRPr="00333722" w:rsidRDefault="00721CD2" w:rsidP="00D3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</w:tcPr>
          <w:p w:rsidR="00721CD2" w:rsidRPr="00333722" w:rsidRDefault="00721CD2" w:rsidP="00D3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</w:tcPr>
          <w:p w:rsidR="00721CD2" w:rsidRPr="00333722" w:rsidRDefault="00721CD2" w:rsidP="00D3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721CD2" w:rsidRPr="00333722" w:rsidTr="00004165">
        <w:trPr>
          <w:trHeight w:val="129"/>
        </w:trPr>
        <w:tc>
          <w:tcPr>
            <w:tcW w:w="2187" w:type="dxa"/>
          </w:tcPr>
          <w:p w:rsidR="00721CD2" w:rsidRDefault="00721CD2" w:rsidP="00D35DAA">
            <w:r>
              <w:rPr>
                <w:rFonts w:ascii="Arial" w:hAnsi="Arial" w:cs="Arial"/>
                <w:sz w:val="20"/>
                <w:szCs w:val="20"/>
              </w:rPr>
              <w:t>Riego de expto en canaletas</w:t>
            </w:r>
          </w:p>
        </w:tc>
        <w:tc>
          <w:tcPr>
            <w:tcW w:w="2187" w:type="dxa"/>
          </w:tcPr>
          <w:p w:rsidR="00721CD2" w:rsidRDefault="00721CD2" w:rsidP="00D35DAA">
            <w:r>
              <w:rPr>
                <w:rFonts w:ascii="Arial" w:hAnsi="Arial" w:cs="Arial"/>
                <w:sz w:val="20"/>
                <w:szCs w:val="20"/>
              </w:rPr>
              <w:t>Limpieza de canaletas</w:t>
            </w:r>
          </w:p>
        </w:tc>
        <w:tc>
          <w:tcPr>
            <w:tcW w:w="2187" w:type="dxa"/>
          </w:tcPr>
          <w:p w:rsidR="00721CD2" w:rsidRDefault="00721CD2" w:rsidP="00D35DAA">
            <w:r>
              <w:rPr>
                <w:rFonts w:ascii="Arial" w:hAnsi="Arial" w:cs="Arial"/>
                <w:sz w:val="20"/>
                <w:szCs w:val="20"/>
              </w:rPr>
              <w:t>Riego de expto en canaletas</w:t>
            </w:r>
          </w:p>
        </w:tc>
        <w:tc>
          <w:tcPr>
            <w:tcW w:w="2187" w:type="dxa"/>
          </w:tcPr>
          <w:p w:rsidR="00721CD2" w:rsidRPr="0087332E" w:rsidRDefault="00721CD2" w:rsidP="00D3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Muestreo de expto de maíz en Las Papas </w:t>
            </w:r>
          </w:p>
        </w:tc>
        <w:tc>
          <w:tcPr>
            <w:tcW w:w="2188" w:type="dxa"/>
          </w:tcPr>
          <w:p w:rsidR="00721CD2" w:rsidRDefault="00721CD2" w:rsidP="00D35DAA">
            <w:r>
              <w:rPr>
                <w:rFonts w:ascii="Arial" w:hAnsi="Arial" w:cs="Arial"/>
                <w:sz w:val="20"/>
                <w:szCs w:val="20"/>
              </w:rPr>
              <w:t>Riego de expto en canaletas</w:t>
            </w:r>
          </w:p>
        </w:tc>
      </w:tr>
      <w:tr w:rsidR="00721CD2" w:rsidRPr="00333722" w:rsidTr="00004165">
        <w:trPr>
          <w:trHeight w:val="211"/>
        </w:trPr>
        <w:tc>
          <w:tcPr>
            <w:tcW w:w="2187" w:type="dxa"/>
          </w:tcPr>
          <w:p w:rsidR="00721CD2" w:rsidRPr="00333722" w:rsidRDefault="00721CD2" w:rsidP="00D3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721CD2" w:rsidRPr="00333722" w:rsidRDefault="00721CD2" w:rsidP="00D3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721CD2" w:rsidRPr="00333722" w:rsidRDefault="00721CD2" w:rsidP="00D3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</w:tcPr>
          <w:p w:rsidR="00721CD2" w:rsidRPr="00333722" w:rsidRDefault="00721CD2" w:rsidP="00D3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</w:tcPr>
          <w:p w:rsidR="00721CD2" w:rsidRPr="00333722" w:rsidRDefault="00721CD2" w:rsidP="00D3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721CD2" w:rsidRPr="00333722" w:rsidTr="00004165">
        <w:trPr>
          <w:trHeight w:val="456"/>
        </w:trPr>
        <w:tc>
          <w:tcPr>
            <w:tcW w:w="2187" w:type="dxa"/>
          </w:tcPr>
          <w:p w:rsidR="00721CD2" w:rsidRDefault="00721CD2" w:rsidP="00AB4871">
            <w:r>
              <w:rPr>
                <w:rFonts w:ascii="Arial" w:hAnsi="Arial" w:cs="Arial"/>
                <w:sz w:val="20"/>
                <w:szCs w:val="20"/>
              </w:rPr>
              <w:t>Riego de expto en canaletas</w:t>
            </w:r>
          </w:p>
        </w:tc>
        <w:tc>
          <w:tcPr>
            <w:tcW w:w="2187" w:type="dxa"/>
          </w:tcPr>
          <w:p w:rsidR="00721CD2" w:rsidRDefault="00721CD2" w:rsidP="00AB4871">
            <w:r>
              <w:rPr>
                <w:rFonts w:ascii="Arial" w:hAnsi="Arial" w:cs="Arial"/>
                <w:sz w:val="20"/>
                <w:szCs w:val="20"/>
              </w:rPr>
              <w:t>Limpieza de canaletas</w:t>
            </w:r>
          </w:p>
        </w:tc>
        <w:tc>
          <w:tcPr>
            <w:tcW w:w="2187" w:type="dxa"/>
          </w:tcPr>
          <w:p w:rsidR="00721CD2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Muestreo expto de frijol de Donaldo</w:t>
            </w:r>
          </w:p>
          <w:p w:rsidR="00721CD2" w:rsidRPr="005E0CCE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21CD2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Muestreo expto de maíz de Donaldo</w:t>
            </w:r>
          </w:p>
          <w:p w:rsidR="00721CD2" w:rsidRPr="005E0CCE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Muestreo expto de frijol de Lisbel en la finca de Yoel</w:t>
            </w:r>
          </w:p>
        </w:tc>
        <w:tc>
          <w:tcPr>
            <w:tcW w:w="2188" w:type="dxa"/>
          </w:tcPr>
          <w:p w:rsidR="00721CD2" w:rsidRDefault="00721CD2" w:rsidP="00AB4871">
            <w:r>
              <w:rPr>
                <w:rFonts w:ascii="Arial" w:hAnsi="Arial" w:cs="Arial"/>
                <w:sz w:val="20"/>
                <w:szCs w:val="20"/>
              </w:rPr>
              <w:t>Riego de expto en canaletas</w:t>
            </w:r>
          </w:p>
        </w:tc>
      </w:tr>
      <w:tr w:rsidR="00721CD2" w:rsidRPr="00333722" w:rsidTr="00004165">
        <w:trPr>
          <w:trHeight w:val="211"/>
        </w:trPr>
        <w:tc>
          <w:tcPr>
            <w:tcW w:w="2187" w:type="dxa"/>
          </w:tcPr>
          <w:p w:rsidR="00721CD2" w:rsidRPr="00333722" w:rsidRDefault="00721CD2" w:rsidP="00AB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721CD2" w:rsidRPr="00333722" w:rsidRDefault="00721CD2" w:rsidP="00AB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721CD2" w:rsidRPr="00333722" w:rsidRDefault="00721CD2" w:rsidP="00AB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</w:tcPr>
          <w:p w:rsidR="00721CD2" w:rsidRPr="00333722" w:rsidRDefault="00721CD2" w:rsidP="00AB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</w:tcPr>
          <w:p w:rsidR="00721CD2" w:rsidRPr="00333722" w:rsidRDefault="00721CD2" w:rsidP="00AB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721CD2" w:rsidRPr="00333722" w:rsidTr="00004165">
        <w:trPr>
          <w:trHeight w:val="589"/>
        </w:trPr>
        <w:tc>
          <w:tcPr>
            <w:tcW w:w="2187" w:type="dxa"/>
          </w:tcPr>
          <w:p w:rsidR="00721CD2" w:rsidRPr="0087332E" w:rsidRDefault="00721CD2" w:rsidP="00AB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Pesaje de muestras de maíz</w:t>
            </w:r>
          </w:p>
        </w:tc>
        <w:tc>
          <w:tcPr>
            <w:tcW w:w="2187" w:type="dxa"/>
          </w:tcPr>
          <w:p w:rsidR="00721CD2" w:rsidRPr="005E0CCE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Mediciones con la cámara infrarroja</w:t>
            </w:r>
          </w:p>
        </w:tc>
        <w:tc>
          <w:tcPr>
            <w:tcW w:w="2187" w:type="dxa"/>
          </w:tcPr>
          <w:p w:rsidR="00721CD2" w:rsidRPr="0087332E" w:rsidRDefault="00721CD2" w:rsidP="00AB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Muestreo de expto de maíz en Las Papas </w:t>
            </w:r>
          </w:p>
        </w:tc>
        <w:tc>
          <w:tcPr>
            <w:tcW w:w="2187" w:type="dxa"/>
          </w:tcPr>
          <w:p w:rsidR="00721CD2" w:rsidRPr="0087332E" w:rsidRDefault="00721CD2" w:rsidP="00AB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Fumigación expto de maíz en Las Papas </w:t>
            </w:r>
          </w:p>
        </w:tc>
        <w:tc>
          <w:tcPr>
            <w:tcW w:w="2188" w:type="dxa"/>
          </w:tcPr>
          <w:p w:rsidR="00721CD2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Muestreo expto de frijol de Donaldo</w:t>
            </w:r>
          </w:p>
          <w:p w:rsidR="00721CD2" w:rsidRPr="005E0CCE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CD2" w:rsidRPr="00333722" w:rsidTr="00875352">
        <w:trPr>
          <w:trHeight w:val="211"/>
        </w:trPr>
        <w:tc>
          <w:tcPr>
            <w:tcW w:w="2187" w:type="dxa"/>
          </w:tcPr>
          <w:p w:rsidR="00721CD2" w:rsidRPr="00333722" w:rsidRDefault="00721CD2" w:rsidP="00AB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721CD2" w:rsidRPr="00333722" w:rsidRDefault="00721CD2" w:rsidP="00AB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721CD2" w:rsidRPr="00333722" w:rsidRDefault="00721CD2" w:rsidP="00AB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21CD2" w:rsidRPr="00333722" w:rsidRDefault="00721CD2" w:rsidP="00AB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721CD2" w:rsidRPr="00333722" w:rsidRDefault="00721CD2" w:rsidP="00AB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1CD2" w:rsidRPr="00333722" w:rsidTr="00875352">
        <w:trPr>
          <w:trHeight w:val="589"/>
        </w:trPr>
        <w:tc>
          <w:tcPr>
            <w:tcW w:w="2187" w:type="dxa"/>
          </w:tcPr>
          <w:p w:rsidR="00721CD2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Muestreo expto de frijol de Donaldo</w:t>
            </w:r>
          </w:p>
          <w:p w:rsidR="00721CD2" w:rsidRPr="005E0CCE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21CD2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Muestreo expto de maíz de Donaldo</w:t>
            </w:r>
          </w:p>
          <w:p w:rsidR="00721CD2" w:rsidRPr="005E0CCE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21CD2" w:rsidRPr="005E0CCE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187" w:type="dxa"/>
          </w:tcPr>
          <w:p w:rsidR="00721CD2" w:rsidRPr="005E0CCE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721CD2" w:rsidRPr="005E0CCE" w:rsidRDefault="00721CD2" w:rsidP="00AB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1CD2" w:rsidRDefault="00721CD2" w:rsidP="00556AD0">
      <w:pPr>
        <w:jc w:val="both"/>
        <w:rPr>
          <w:rFonts w:ascii="Arial" w:hAnsi="Arial" w:cs="Arial"/>
        </w:rPr>
      </w:pPr>
    </w:p>
    <w:p w:rsidR="00721CD2" w:rsidRDefault="00721CD2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721CD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21CD2" w:rsidRPr="00CB3D8A" w:rsidRDefault="00721CD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21CD2" w:rsidRPr="00CB3D8A" w:rsidRDefault="00721CD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21CD2" w:rsidRPr="00CB3D8A" w:rsidRDefault="00721CD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21CD2" w:rsidRDefault="00721CD2" w:rsidP="002731C5">
      <w:pPr>
        <w:jc w:val="both"/>
        <w:rPr>
          <w:rFonts w:ascii="Arial" w:hAnsi="Arial" w:cs="Arial"/>
        </w:rPr>
      </w:pPr>
    </w:p>
    <w:sectPr w:rsidR="00721CD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1CC62D3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39B6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4E2A"/>
    <w:rsid w:val="00165BBF"/>
    <w:rsid w:val="001701CE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2F10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42EC"/>
    <w:rsid w:val="002963D4"/>
    <w:rsid w:val="00296B4A"/>
    <w:rsid w:val="00296BB9"/>
    <w:rsid w:val="00296E43"/>
    <w:rsid w:val="002A637C"/>
    <w:rsid w:val="002A7273"/>
    <w:rsid w:val="002A758C"/>
    <w:rsid w:val="002B3979"/>
    <w:rsid w:val="002B6225"/>
    <w:rsid w:val="002B79AD"/>
    <w:rsid w:val="002B7E63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47F"/>
    <w:rsid w:val="00407AE6"/>
    <w:rsid w:val="00410F5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0747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64F8"/>
    <w:rsid w:val="004705FF"/>
    <w:rsid w:val="00471CC9"/>
    <w:rsid w:val="00471CD4"/>
    <w:rsid w:val="004742B6"/>
    <w:rsid w:val="0047485B"/>
    <w:rsid w:val="004765B8"/>
    <w:rsid w:val="00476BF8"/>
    <w:rsid w:val="0048072F"/>
    <w:rsid w:val="00484D8C"/>
    <w:rsid w:val="0048662A"/>
    <w:rsid w:val="00490905"/>
    <w:rsid w:val="00492A80"/>
    <w:rsid w:val="0049324E"/>
    <w:rsid w:val="00497277"/>
    <w:rsid w:val="00497E79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54CF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1CD2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4AF1"/>
    <w:rsid w:val="007B5120"/>
    <w:rsid w:val="007C4384"/>
    <w:rsid w:val="007C594E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0F2B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C3A23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4871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37619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20DE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3EEB"/>
    <w:rsid w:val="00C56A37"/>
    <w:rsid w:val="00C56EBC"/>
    <w:rsid w:val="00C5702F"/>
    <w:rsid w:val="00C57CE9"/>
    <w:rsid w:val="00C61426"/>
    <w:rsid w:val="00C63624"/>
    <w:rsid w:val="00C6371D"/>
    <w:rsid w:val="00C658F0"/>
    <w:rsid w:val="00C6590D"/>
    <w:rsid w:val="00C66098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7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0E52"/>
    <w:rsid w:val="00D315E9"/>
    <w:rsid w:val="00D32D19"/>
    <w:rsid w:val="00D35DAA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1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1265</TotalTime>
  <Pages>1</Pages>
  <Words>212</Words>
  <Characters>1171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102</cp:revision>
  <cp:lastPrinted>2010-06-02T08:22:00Z</cp:lastPrinted>
  <dcterms:created xsi:type="dcterms:W3CDTF">2020-09-23T21:35:00Z</dcterms:created>
  <dcterms:modified xsi:type="dcterms:W3CDTF">2021-12-01T20:10:00Z</dcterms:modified>
</cp:coreProperties>
</file>