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C2" w:rsidRDefault="00276CC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276CC2" w:rsidRPr="00A626CA" w:rsidTr="00CA2C49">
        <w:tc>
          <w:tcPr>
            <w:tcW w:w="2058" w:type="dxa"/>
            <w:vMerge w:val="restart"/>
            <w:vAlign w:val="center"/>
          </w:tcPr>
          <w:p w:rsidR="00276CC2" w:rsidRPr="00A626CA" w:rsidRDefault="00276CC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276CC2" w:rsidRPr="007643F7" w:rsidRDefault="00276CC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276CC2" w:rsidRPr="00A626CA" w:rsidTr="00CA2C49">
        <w:tc>
          <w:tcPr>
            <w:tcW w:w="2058" w:type="dxa"/>
            <w:vMerge/>
            <w:vAlign w:val="center"/>
          </w:tcPr>
          <w:p w:rsidR="00276CC2" w:rsidRPr="00A626CA" w:rsidRDefault="00276CC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276CC2" w:rsidRPr="00A626CA" w:rsidRDefault="00276CC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276CC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276CC2" w:rsidRPr="00A626CA" w:rsidRDefault="00276CC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276CC2" w:rsidRPr="00A626CA" w:rsidRDefault="00276CC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276CC2" w:rsidRPr="00A626CA" w:rsidTr="00CA2C49">
        <w:tc>
          <w:tcPr>
            <w:tcW w:w="2058" w:type="dxa"/>
            <w:vMerge/>
            <w:vAlign w:val="center"/>
          </w:tcPr>
          <w:p w:rsidR="00276CC2" w:rsidRPr="00A626CA" w:rsidRDefault="00276CC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276CC2" w:rsidRPr="00A626CA" w:rsidRDefault="00276CC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276CC2" w:rsidRDefault="00276CC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276CC2" w:rsidRPr="00ED3880" w:rsidRDefault="00276CC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Noviembre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276CC2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276CC2" w:rsidRPr="00EC2C33" w:rsidRDefault="00276CC2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76CC2" w:rsidRPr="00EC2C33" w:rsidRDefault="00276CC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276CC2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2" w:rsidRDefault="00276CC2" w:rsidP="00DB6CAD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Adiestramiento en cálculos relacionados con la preparación de dosis y concentraciones a adiestradas de agronomía. </w:t>
            </w:r>
            <w:bookmarkStart w:id="0" w:name="_GoBack"/>
            <w:bookmarkEnd w:id="0"/>
            <w:r>
              <w:rPr>
                <w:rFonts w:cs="Arial"/>
                <w:b w:val="0"/>
                <w:sz w:val="20"/>
                <w:szCs w:val="20"/>
              </w:rPr>
              <w:t xml:space="preserve"> Auto preparación.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CC2" w:rsidRPr="00EC2C33" w:rsidRDefault="00276CC2" w:rsidP="00DB6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276CC2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2" w:rsidRDefault="00276CC2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Repetición de Expto Efecto del Pectimorf</w:t>
            </w:r>
            <w:r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>
              <w:rPr>
                <w:rFonts w:cs="Arial"/>
                <w:b w:val="0"/>
                <w:sz w:val="20"/>
                <w:szCs w:val="20"/>
              </w:rPr>
              <w:t xml:space="preserve"> y Quitomax</w:t>
            </w:r>
            <w:r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 w:rsidRPr="0087332E">
              <w:rPr>
                <w:rFonts w:cs="Arial"/>
                <w:b w:val="0"/>
                <w:sz w:val="20"/>
                <w:szCs w:val="20"/>
              </w:rPr>
              <w:t xml:space="preserve"> en el crecimiento vegetativo de plantas de tomate en condiciones controladas</w:t>
            </w:r>
            <w:r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CC2" w:rsidRPr="00EC2C33" w:rsidRDefault="00276CC2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276CC2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2" w:rsidRPr="00AE7B0C" w:rsidRDefault="00276CC2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Pruebas y derminaciones realizadas a muestras de frijol  y maíz en determinaciones de clorofilas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CC2" w:rsidRPr="00EC2C33" w:rsidRDefault="00276CC2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276CC2" w:rsidRPr="00EC2C33" w:rsidTr="005A35EE">
        <w:trPr>
          <w:trHeight w:val="168"/>
        </w:trPr>
        <w:tc>
          <w:tcPr>
            <w:tcW w:w="3670" w:type="dxa"/>
          </w:tcPr>
          <w:p w:rsidR="00276CC2" w:rsidRPr="00EC2C33" w:rsidRDefault="00276CC2" w:rsidP="00310856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276CC2" w:rsidRPr="006F611C" w:rsidRDefault="00276CC2" w:rsidP="0031085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Especialista en Ciencias Agropecuarias y Veterinarias. </w:t>
            </w:r>
          </w:p>
        </w:tc>
      </w:tr>
      <w:tr w:rsidR="00276CC2" w:rsidRPr="00EC2C33" w:rsidTr="005A35EE">
        <w:trPr>
          <w:trHeight w:val="156"/>
        </w:trPr>
        <w:tc>
          <w:tcPr>
            <w:tcW w:w="3670" w:type="dxa"/>
          </w:tcPr>
          <w:p w:rsidR="00276CC2" w:rsidRPr="00EC2C33" w:rsidRDefault="00276CC2" w:rsidP="00310856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276CC2" w:rsidRPr="006F611C" w:rsidRDefault="00276CC2" w:rsidP="0031085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Lisbel Travieso Hernández </w:t>
            </w:r>
          </w:p>
        </w:tc>
      </w:tr>
    </w:tbl>
    <w:p w:rsidR="00276CC2" w:rsidRDefault="00276CC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276CC2" w:rsidRPr="00333722" w:rsidTr="00004165">
        <w:trPr>
          <w:trHeight w:val="101"/>
        </w:trPr>
        <w:tc>
          <w:tcPr>
            <w:tcW w:w="2187" w:type="dxa"/>
          </w:tcPr>
          <w:p w:rsidR="00276CC2" w:rsidRPr="00333722" w:rsidRDefault="00276CC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276CC2" w:rsidRPr="00333722" w:rsidRDefault="00276CC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276CC2" w:rsidRPr="00333722" w:rsidRDefault="00276CC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276CC2" w:rsidRPr="00333722" w:rsidRDefault="00276CC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276CC2" w:rsidRPr="00333722" w:rsidRDefault="00276CC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276CC2" w:rsidRPr="00333722" w:rsidTr="00004165">
        <w:trPr>
          <w:trHeight w:val="105"/>
        </w:trPr>
        <w:tc>
          <w:tcPr>
            <w:tcW w:w="2187" w:type="dxa"/>
          </w:tcPr>
          <w:p w:rsidR="00276CC2" w:rsidRPr="00333722" w:rsidRDefault="00276CC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276CC2" w:rsidRPr="00333722" w:rsidRDefault="00276CC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276CC2" w:rsidRPr="00333722" w:rsidRDefault="00276CC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276CC2" w:rsidRPr="00333722" w:rsidRDefault="00276CC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276CC2" w:rsidRPr="00333722" w:rsidRDefault="00276CC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276CC2" w:rsidRPr="00333722" w:rsidTr="00877AB9">
        <w:trPr>
          <w:trHeight w:val="221"/>
        </w:trPr>
        <w:tc>
          <w:tcPr>
            <w:tcW w:w="2187" w:type="dxa"/>
          </w:tcPr>
          <w:p w:rsidR="00276CC2" w:rsidRDefault="00276CC2" w:rsidP="00310856">
            <w:pPr>
              <w:jc w:val="both"/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  <w:tc>
          <w:tcPr>
            <w:tcW w:w="2187" w:type="dxa"/>
          </w:tcPr>
          <w:p w:rsidR="00276CC2" w:rsidRDefault="00276CC2" w:rsidP="00310856">
            <w:pPr>
              <w:jc w:val="both"/>
            </w:pPr>
            <w:r w:rsidRPr="009D280C">
              <w:rPr>
                <w:rFonts w:ascii="Arial" w:hAnsi="Arial" w:cs="Arial"/>
                <w:sz w:val="20"/>
                <w:szCs w:val="20"/>
              </w:rPr>
              <w:t>Raleo de expto de tomate</w:t>
            </w:r>
          </w:p>
        </w:tc>
        <w:tc>
          <w:tcPr>
            <w:tcW w:w="2187" w:type="dxa"/>
          </w:tcPr>
          <w:p w:rsidR="00276CC2" w:rsidRDefault="00276CC2" w:rsidP="00310856"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  <w:tc>
          <w:tcPr>
            <w:tcW w:w="2187" w:type="dxa"/>
          </w:tcPr>
          <w:p w:rsidR="00276CC2" w:rsidRPr="00310856" w:rsidRDefault="00276CC2" w:rsidP="00310856">
            <w:pPr>
              <w:rPr>
                <w:rFonts w:ascii="Arial" w:hAnsi="Arial" w:cs="Arial"/>
                <w:sz w:val="20"/>
                <w:szCs w:val="20"/>
              </w:rPr>
            </w:pPr>
            <w:r w:rsidRPr="00310856">
              <w:rPr>
                <w:rFonts w:ascii="Arial" w:hAnsi="Arial" w:cs="Arial"/>
                <w:sz w:val="20"/>
                <w:szCs w:val="20"/>
              </w:rPr>
              <w:t>Estadística de la germinación expto tomate</w:t>
            </w:r>
          </w:p>
        </w:tc>
        <w:tc>
          <w:tcPr>
            <w:tcW w:w="2188" w:type="dxa"/>
          </w:tcPr>
          <w:p w:rsidR="00276CC2" w:rsidRPr="00310856" w:rsidRDefault="00276CC2" w:rsidP="00310856">
            <w:pPr>
              <w:rPr>
                <w:rFonts w:ascii="Arial" w:hAnsi="Arial" w:cs="Arial"/>
                <w:sz w:val="20"/>
                <w:szCs w:val="20"/>
              </w:rPr>
            </w:pPr>
            <w:r w:rsidRPr="00310856">
              <w:rPr>
                <w:rFonts w:ascii="Arial" w:hAnsi="Arial" w:cs="Arial"/>
                <w:sz w:val="20"/>
                <w:szCs w:val="20"/>
              </w:rPr>
              <w:t>Estadística de la germinación expto tomate</w:t>
            </w:r>
          </w:p>
        </w:tc>
      </w:tr>
      <w:tr w:rsidR="00276CC2" w:rsidRPr="00333722" w:rsidTr="00004165">
        <w:trPr>
          <w:trHeight w:val="211"/>
        </w:trPr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276CC2" w:rsidRPr="00333722" w:rsidTr="00004165">
        <w:trPr>
          <w:trHeight w:val="129"/>
        </w:trPr>
        <w:tc>
          <w:tcPr>
            <w:tcW w:w="2187" w:type="dxa"/>
          </w:tcPr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  <w:tc>
          <w:tcPr>
            <w:tcW w:w="2187" w:type="dxa"/>
          </w:tcPr>
          <w:p w:rsidR="00276CC2" w:rsidRPr="004664F8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muestras para prueba de clorofilas</w:t>
            </w:r>
          </w:p>
        </w:tc>
        <w:tc>
          <w:tcPr>
            <w:tcW w:w="2187" w:type="dxa"/>
          </w:tcPr>
          <w:p w:rsidR="00276CC2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clorofilas</w:t>
            </w:r>
          </w:p>
        </w:tc>
        <w:tc>
          <w:tcPr>
            <w:tcW w:w="2187" w:type="dxa"/>
          </w:tcPr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8" w:type="dxa"/>
          </w:tcPr>
          <w:p w:rsidR="00276CC2" w:rsidRPr="0087332E" w:rsidRDefault="00276CC2" w:rsidP="00310856">
            <w:pPr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</w:tr>
      <w:tr w:rsidR="00276CC2" w:rsidRPr="00333722" w:rsidTr="00004165">
        <w:trPr>
          <w:trHeight w:val="211"/>
        </w:trPr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276CC2" w:rsidRPr="00333722" w:rsidTr="00004165">
        <w:trPr>
          <w:trHeight w:val="456"/>
        </w:trPr>
        <w:tc>
          <w:tcPr>
            <w:tcW w:w="2187" w:type="dxa"/>
          </w:tcPr>
          <w:p w:rsidR="00276CC2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 jóvenes con la dirección del instituto</w:t>
            </w:r>
          </w:p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  <w:tc>
          <w:tcPr>
            <w:tcW w:w="2187" w:type="dxa"/>
          </w:tcPr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muestras para prueba de clorofilas</w:t>
            </w:r>
          </w:p>
        </w:tc>
        <w:tc>
          <w:tcPr>
            <w:tcW w:w="2187" w:type="dxa"/>
          </w:tcPr>
          <w:p w:rsidR="00276CC2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clorofilas</w:t>
            </w:r>
          </w:p>
        </w:tc>
        <w:tc>
          <w:tcPr>
            <w:tcW w:w="2187" w:type="dxa"/>
          </w:tcPr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8" w:type="dxa"/>
          </w:tcPr>
          <w:p w:rsidR="00276CC2" w:rsidRPr="0087332E" w:rsidRDefault="00276CC2" w:rsidP="00310856">
            <w:pPr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</w:tr>
      <w:tr w:rsidR="00276CC2" w:rsidRPr="00333722" w:rsidTr="00004165">
        <w:trPr>
          <w:trHeight w:val="211"/>
        </w:trPr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76CC2" w:rsidRPr="00333722" w:rsidTr="00004165">
        <w:trPr>
          <w:trHeight w:val="589"/>
        </w:trPr>
        <w:tc>
          <w:tcPr>
            <w:tcW w:w="2187" w:type="dxa"/>
          </w:tcPr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 planillas y rotular sobres para expto de tomate</w:t>
            </w:r>
          </w:p>
        </w:tc>
        <w:tc>
          <w:tcPr>
            <w:tcW w:w="2187" w:type="dxa"/>
          </w:tcPr>
          <w:p w:rsidR="00276CC2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Muestreo de expto de tomate </w:t>
            </w:r>
          </w:p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Prueba de clorofilas </w:t>
            </w:r>
          </w:p>
        </w:tc>
        <w:tc>
          <w:tcPr>
            <w:tcW w:w="2187" w:type="dxa"/>
          </w:tcPr>
          <w:p w:rsidR="00276CC2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potes y bandejas empleados en expto de tomate.</w:t>
            </w:r>
          </w:p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clorofilas</w:t>
            </w:r>
          </w:p>
        </w:tc>
        <w:tc>
          <w:tcPr>
            <w:tcW w:w="2187" w:type="dxa"/>
          </w:tcPr>
          <w:p w:rsidR="00276CC2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clorofilas</w:t>
            </w:r>
          </w:p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8" w:type="dxa"/>
          </w:tcPr>
          <w:p w:rsidR="00276CC2" w:rsidRDefault="00276CC2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bibliográfica</w:t>
            </w:r>
          </w:p>
          <w:p w:rsidR="00276CC2" w:rsidRPr="0087332E" w:rsidRDefault="00276CC2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76CC2" w:rsidRPr="00333722" w:rsidTr="00875352">
        <w:trPr>
          <w:trHeight w:val="211"/>
        </w:trPr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276CC2" w:rsidRPr="00333722" w:rsidRDefault="00276CC2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6CC2" w:rsidRPr="00333722" w:rsidTr="00875352">
        <w:trPr>
          <w:trHeight w:val="589"/>
        </w:trPr>
        <w:tc>
          <w:tcPr>
            <w:tcW w:w="2187" w:type="dxa"/>
          </w:tcPr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Masa seca de expto tomate</w:t>
            </w:r>
          </w:p>
        </w:tc>
        <w:tc>
          <w:tcPr>
            <w:tcW w:w="2187" w:type="dxa"/>
          </w:tcPr>
          <w:p w:rsidR="00276CC2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Masa seca de expto tomate</w:t>
            </w:r>
          </w:p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247">
              <w:rPr>
                <w:rFonts w:ascii="Arial" w:hAnsi="Arial" w:cs="Arial"/>
                <w:sz w:val="20"/>
                <w:szCs w:val="20"/>
              </w:rPr>
              <w:t>Determinación de Clorofilas a muestras de maíz y frijol</w:t>
            </w:r>
          </w:p>
        </w:tc>
        <w:tc>
          <w:tcPr>
            <w:tcW w:w="2187" w:type="dxa"/>
          </w:tcPr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276CC2" w:rsidRPr="005E0CCE" w:rsidRDefault="00276CC2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276CC2" w:rsidRPr="0087332E" w:rsidRDefault="00276CC2" w:rsidP="003108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6CC2" w:rsidRDefault="00276CC2" w:rsidP="00556AD0">
      <w:pPr>
        <w:jc w:val="both"/>
        <w:rPr>
          <w:rFonts w:ascii="Arial" w:hAnsi="Arial" w:cs="Arial"/>
        </w:rPr>
      </w:pPr>
    </w:p>
    <w:p w:rsidR="00276CC2" w:rsidRDefault="00276CC2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276CC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276CC2" w:rsidRPr="00CB3D8A" w:rsidRDefault="00276CC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276CC2" w:rsidRPr="00CB3D8A" w:rsidRDefault="00276CC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276CC2" w:rsidRPr="00CB3D8A" w:rsidRDefault="00276CC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276CC2" w:rsidRDefault="00276CC2" w:rsidP="002731C5">
      <w:pPr>
        <w:jc w:val="both"/>
        <w:rPr>
          <w:rFonts w:ascii="Arial" w:hAnsi="Arial" w:cs="Arial"/>
        </w:rPr>
      </w:pPr>
    </w:p>
    <w:sectPr w:rsidR="00276CC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1CC62D3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449B4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5AC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39B6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5100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2F10"/>
    <w:rsid w:val="00264BB5"/>
    <w:rsid w:val="00270724"/>
    <w:rsid w:val="00272A45"/>
    <w:rsid w:val="00272FA1"/>
    <w:rsid w:val="002731C5"/>
    <w:rsid w:val="00275338"/>
    <w:rsid w:val="00276CC2"/>
    <w:rsid w:val="00277208"/>
    <w:rsid w:val="002775AD"/>
    <w:rsid w:val="0028122B"/>
    <w:rsid w:val="002826F9"/>
    <w:rsid w:val="00282B3D"/>
    <w:rsid w:val="00283B5A"/>
    <w:rsid w:val="00284BA5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0747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64F8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B7D1C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54CF"/>
    <w:rsid w:val="006F611C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C3A23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1FA3"/>
    <w:rsid w:val="00A727DB"/>
    <w:rsid w:val="00A72C72"/>
    <w:rsid w:val="00A736F6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2117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4807"/>
    <w:rsid w:val="00C255C5"/>
    <w:rsid w:val="00C25EBB"/>
    <w:rsid w:val="00C25EE7"/>
    <w:rsid w:val="00C25F18"/>
    <w:rsid w:val="00C2685A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58F0"/>
    <w:rsid w:val="00C6590D"/>
    <w:rsid w:val="00C66098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0E52"/>
    <w:rsid w:val="00D315E9"/>
    <w:rsid w:val="00D32D19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0293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3A56"/>
    <w:rsid w:val="00EC43E4"/>
    <w:rsid w:val="00EC552A"/>
    <w:rsid w:val="00EC6C5E"/>
    <w:rsid w:val="00EC7CBE"/>
    <w:rsid w:val="00ED202C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DF1"/>
    <w:rsid w:val="00F37905"/>
    <w:rsid w:val="00F37BFD"/>
    <w:rsid w:val="00F37D78"/>
    <w:rsid w:val="00F40090"/>
    <w:rsid w:val="00F407DB"/>
    <w:rsid w:val="00F40AA9"/>
    <w:rsid w:val="00F42247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37F5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4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1072</TotalTime>
  <Pages>1</Pages>
  <Words>281</Words>
  <Characters>1546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107</cp:revision>
  <cp:lastPrinted>2010-06-02T08:22:00Z</cp:lastPrinted>
  <dcterms:created xsi:type="dcterms:W3CDTF">2020-09-23T21:35:00Z</dcterms:created>
  <dcterms:modified xsi:type="dcterms:W3CDTF">2021-12-06T17:50:00Z</dcterms:modified>
</cp:coreProperties>
</file>