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EE" w:rsidRDefault="005937EE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5937EE" w:rsidRPr="00A626CA" w:rsidTr="00CA2C49">
        <w:tc>
          <w:tcPr>
            <w:tcW w:w="2058" w:type="dxa"/>
            <w:vMerge w:val="restart"/>
            <w:vAlign w:val="center"/>
          </w:tcPr>
          <w:p w:rsidR="005937EE" w:rsidRPr="00A626CA" w:rsidRDefault="005937E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5937EE" w:rsidRPr="007643F7" w:rsidRDefault="005937EE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5937EE" w:rsidRPr="00A626CA" w:rsidTr="00CA2C49">
        <w:tc>
          <w:tcPr>
            <w:tcW w:w="2058" w:type="dxa"/>
            <w:vMerge/>
            <w:vAlign w:val="center"/>
          </w:tcPr>
          <w:p w:rsidR="005937EE" w:rsidRPr="00A626CA" w:rsidRDefault="005937E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5937EE" w:rsidRPr="00A626CA" w:rsidRDefault="005937EE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5937EE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5937EE" w:rsidRPr="00A626CA" w:rsidRDefault="005937E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5937EE" w:rsidRPr="00A626CA" w:rsidRDefault="005937EE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5937EE" w:rsidRPr="00A626CA" w:rsidTr="00CA2C49">
        <w:tc>
          <w:tcPr>
            <w:tcW w:w="2058" w:type="dxa"/>
            <w:vMerge/>
            <w:vAlign w:val="center"/>
          </w:tcPr>
          <w:p w:rsidR="005937EE" w:rsidRPr="00A626CA" w:rsidRDefault="005937E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5937EE" w:rsidRPr="00A626CA" w:rsidRDefault="005937EE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5937EE" w:rsidRDefault="005937EE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5937EE" w:rsidRPr="00ED3880" w:rsidRDefault="005937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>JUNIO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5937EE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937EE" w:rsidRPr="00EC2C33" w:rsidRDefault="005937EE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37EE" w:rsidRPr="00EC2C33" w:rsidRDefault="005937EE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5937EE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937EE" w:rsidRPr="009022F8" w:rsidRDefault="005937EE" w:rsidP="009022F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 w:rsidRPr="009022F8">
              <w:rPr>
                <w:rFonts w:cs="Arial"/>
                <w:b w:val="0"/>
                <w:sz w:val="20"/>
                <w:szCs w:val="20"/>
              </w:rPr>
              <w:t>Expto. de maíz de Donaldo en canaletas (Regar, muestrear)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37EE" w:rsidRPr="00EC2C33" w:rsidRDefault="005937EE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937EE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937EE" w:rsidRDefault="005937EE" w:rsidP="009C057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Recogida, limpieza y organización del cuarto de luces pequeño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37EE" w:rsidRPr="00EC2C33" w:rsidRDefault="005937EE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937E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EE" w:rsidRPr="009B0501" w:rsidRDefault="005937EE" w:rsidP="009B050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Apoyo a  Expto. tomate con Pectimorf y Quitomax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7EE" w:rsidRPr="00EC2C33" w:rsidRDefault="005937EE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937E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EE" w:rsidRDefault="005937EE" w:rsidP="00923A5D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Apoyo a expto de tomate invotro en placas (Anaisa)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7EE" w:rsidRPr="00EC2C33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937EE" w:rsidRPr="00EC2C33" w:rsidTr="005A35EE">
        <w:trPr>
          <w:trHeight w:val="168"/>
        </w:trPr>
        <w:tc>
          <w:tcPr>
            <w:tcW w:w="3670" w:type="dxa"/>
          </w:tcPr>
          <w:p w:rsidR="005937EE" w:rsidRPr="00EC2C33" w:rsidRDefault="005937EE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937EE" w:rsidRPr="00EC2C33" w:rsidRDefault="005937EE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Técnico agrónoma</w:t>
            </w:r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937EE" w:rsidRPr="00EC2C33" w:rsidTr="005A35EE">
        <w:trPr>
          <w:trHeight w:val="156"/>
        </w:trPr>
        <w:tc>
          <w:tcPr>
            <w:tcW w:w="3670" w:type="dxa"/>
          </w:tcPr>
          <w:p w:rsidR="005937EE" w:rsidRPr="00EC2C33" w:rsidRDefault="005937EE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937EE" w:rsidRPr="00EC2C33" w:rsidRDefault="005937EE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Melany Herrera Pérez</w:t>
            </w:r>
          </w:p>
        </w:tc>
      </w:tr>
    </w:tbl>
    <w:p w:rsidR="005937EE" w:rsidRDefault="005937EE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5937EE" w:rsidRPr="00333722" w:rsidTr="00004165">
        <w:trPr>
          <w:trHeight w:val="101"/>
        </w:trPr>
        <w:tc>
          <w:tcPr>
            <w:tcW w:w="2187" w:type="dxa"/>
          </w:tcPr>
          <w:p w:rsidR="005937EE" w:rsidRPr="00333722" w:rsidRDefault="005937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5937EE" w:rsidRPr="00333722" w:rsidRDefault="005937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5937EE" w:rsidRPr="00333722" w:rsidRDefault="005937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5937EE" w:rsidRPr="00333722" w:rsidRDefault="005937EE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5937EE" w:rsidRPr="00333722" w:rsidRDefault="005937EE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5937EE" w:rsidRPr="00333722" w:rsidTr="00004165">
        <w:trPr>
          <w:trHeight w:val="105"/>
        </w:trPr>
        <w:tc>
          <w:tcPr>
            <w:tcW w:w="2187" w:type="dxa"/>
          </w:tcPr>
          <w:p w:rsidR="005937EE" w:rsidRPr="00333722" w:rsidRDefault="005937E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5937EE" w:rsidRPr="00333722" w:rsidRDefault="005937E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5937EE" w:rsidRPr="00333722" w:rsidRDefault="005937E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5937EE" w:rsidRPr="00333722" w:rsidRDefault="005937E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5937EE" w:rsidRPr="00333722" w:rsidRDefault="005937E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937EE" w:rsidRPr="00333722" w:rsidTr="00004165">
        <w:trPr>
          <w:trHeight w:val="515"/>
        </w:trPr>
        <w:tc>
          <w:tcPr>
            <w:tcW w:w="2187" w:type="dxa"/>
          </w:tcPr>
          <w:p w:rsidR="005937EE" w:rsidRDefault="005937EE" w:rsidP="006D62B5">
            <w:pPr>
              <w:jc w:val="both"/>
            </w:pPr>
          </w:p>
        </w:tc>
        <w:tc>
          <w:tcPr>
            <w:tcW w:w="2187" w:type="dxa"/>
          </w:tcPr>
          <w:p w:rsidR="005937EE" w:rsidRDefault="005937EE" w:rsidP="006D62B5"/>
        </w:tc>
        <w:tc>
          <w:tcPr>
            <w:tcW w:w="2187" w:type="dxa"/>
          </w:tcPr>
          <w:p w:rsidR="005937EE" w:rsidRDefault="005937EE" w:rsidP="006D62B5"/>
        </w:tc>
        <w:tc>
          <w:tcPr>
            <w:tcW w:w="2187" w:type="dxa"/>
          </w:tcPr>
          <w:p w:rsidR="005937EE" w:rsidRDefault="005937EE" w:rsidP="006D62B5"/>
        </w:tc>
        <w:tc>
          <w:tcPr>
            <w:tcW w:w="2188" w:type="dxa"/>
          </w:tcPr>
          <w:p w:rsidR="005937EE" w:rsidRDefault="005937EE" w:rsidP="006D62B5"/>
        </w:tc>
      </w:tr>
      <w:tr w:rsidR="005937EE" w:rsidRPr="00333722" w:rsidTr="00004165">
        <w:trPr>
          <w:trHeight w:val="211"/>
        </w:trPr>
        <w:tc>
          <w:tcPr>
            <w:tcW w:w="2187" w:type="dxa"/>
          </w:tcPr>
          <w:p w:rsidR="005937EE" w:rsidRPr="00333722" w:rsidRDefault="005937E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5937EE" w:rsidRPr="00333722" w:rsidRDefault="005937EE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5937EE" w:rsidRPr="00333722" w:rsidRDefault="005937E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5937EE" w:rsidRPr="00333722" w:rsidRDefault="005937E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5937EE" w:rsidRPr="00333722" w:rsidRDefault="005937E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5937EE" w:rsidRPr="00333722" w:rsidTr="00004165">
        <w:trPr>
          <w:trHeight w:val="129"/>
        </w:trPr>
        <w:tc>
          <w:tcPr>
            <w:tcW w:w="2187" w:type="dxa"/>
          </w:tcPr>
          <w:p w:rsidR="005937EE" w:rsidRPr="005E0CCE" w:rsidRDefault="005937EE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5937EE" w:rsidRPr="005E0CCE" w:rsidRDefault="005937EE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5937EE" w:rsidRPr="005E0CCE" w:rsidRDefault="005937EE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 en el dpto.</w:t>
            </w:r>
          </w:p>
        </w:tc>
        <w:tc>
          <w:tcPr>
            <w:tcW w:w="2187" w:type="dxa"/>
          </w:tcPr>
          <w:p w:rsidR="005937EE" w:rsidRPr="005E0CCE" w:rsidRDefault="005937EE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expto tomate invitro (Anaisa)</w:t>
            </w:r>
          </w:p>
        </w:tc>
        <w:tc>
          <w:tcPr>
            <w:tcW w:w="2188" w:type="dxa"/>
          </w:tcPr>
          <w:p w:rsidR="005937EE" w:rsidRPr="005E0CCE" w:rsidRDefault="005937EE" w:rsidP="009B05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 expto. de tomate (placas)</w:t>
            </w:r>
          </w:p>
        </w:tc>
      </w:tr>
      <w:tr w:rsidR="005937EE" w:rsidRPr="00333722" w:rsidTr="00004165">
        <w:trPr>
          <w:trHeight w:val="211"/>
        </w:trPr>
        <w:tc>
          <w:tcPr>
            <w:tcW w:w="2187" w:type="dxa"/>
          </w:tcPr>
          <w:p w:rsidR="005937EE" w:rsidRPr="00333722" w:rsidRDefault="005937EE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5937EE" w:rsidRPr="00333722" w:rsidRDefault="005937EE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5937EE" w:rsidRPr="00333722" w:rsidRDefault="005937EE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5937EE" w:rsidRPr="00333722" w:rsidRDefault="005937EE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5937EE" w:rsidRPr="00333722" w:rsidRDefault="005937EE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5937EE" w:rsidRPr="00333722" w:rsidTr="00004165">
        <w:trPr>
          <w:trHeight w:val="456"/>
        </w:trPr>
        <w:tc>
          <w:tcPr>
            <w:tcW w:w="2187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5937EE" w:rsidRPr="00923A5D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Acondicionamiento del laboratorio de la Planta</w:t>
            </w:r>
          </w:p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 xml:space="preserve">Pesaje de hojas de maíz </w:t>
            </w:r>
          </w:p>
        </w:tc>
        <w:tc>
          <w:tcPr>
            <w:tcW w:w="2187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las canaletas</w:t>
            </w:r>
          </w:p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8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las canaletas</w:t>
            </w:r>
          </w:p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</w:tr>
      <w:tr w:rsidR="005937EE" w:rsidRPr="00333722" w:rsidTr="00004165">
        <w:trPr>
          <w:trHeight w:val="211"/>
        </w:trPr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5937EE" w:rsidRPr="00333722" w:rsidTr="00004165">
        <w:trPr>
          <w:trHeight w:val="589"/>
        </w:trPr>
        <w:tc>
          <w:tcPr>
            <w:tcW w:w="2187" w:type="dxa"/>
          </w:tcPr>
          <w:p w:rsidR="005937EE" w:rsidRPr="00F8570A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Pr="00F8570A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  <w:bookmarkStart w:id="0" w:name="_GoBack"/>
            <w:bookmarkEnd w:id="0"/>
          </w:p>
        </w:tc>
        <w:tc>
          <w:tcPr>
            <w:tcW w:w="2187" w:type="dxa"/>
          </w:tcPr>
          <w:p w:rsidR="005937EE" w:rsidRPr="00F8570A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Pr="00F8570A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8" w:type="dxa"/>
          </w:tcPr>
          <w:p w:rsidR="005937EE" w:rsidRPr="00F8570A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</w:tr>
      <w:tr w:rsidR="005937EE" w:rsidRPr="00333722" w:rsidTr="00875352">
        <w:trPr>
          <w:trHeight w:val="211"/>
        </w:trPr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5937EE" w:rsidRPr="00333722" w:rsidRDefault="005937EE" w:rsidP="00923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937EE" w:rsidRPr="00333722" w:rsidTr="00875352">
        <w:trPr>
          <w:trHeight w:val="589"/>
        </w:trPr>
        <w:tc>
          <w:tcPr>
            <w:tcW w:w="2187" w:type="dxa"/>
          </w:tcPr>
          <w:p w:rsidR="005937EE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Expto de tomate con Pectimorf y Quitomax.</w:t>
            </w:r>
          </w:p>
          <w:p w:rsidR="005937EE" w:rsidRPr="001B7AB6" w:rsidRDefault="005937EE" w:rsidP="00923A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 de tomate con Pectimorf y Quitomax.</w:t>
            </w:r>
          </w:p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 de tomate con Pectimorf y Quitomax</w:t>
            </w:r>
          </w:p>
          <w:p w:rsidR="005937EE" w:rsidRDefault="005937EE" w:rsidP="00923A5D">
            <w:r>
              <w:rPr>
                <w:rFonts w:ascii="Arial" w:hAnsi="Arial" w:cs="Arial"/>
                <w:sz w:val="20"/>
                <w:szCs w:val="20"/>
              </w:rPr>
              <w:t>Seguimiento de expto de maíz</w:t>
            </w:r>
          </w:p>
        </w:tc>
        <w:tc>
          <w:tcPr>
            <w:tcW w:w="2187" w:type="dxa"/>
          </w:tcPr>
          <w:p w:rsidR="005937EE" w:rsidRPr="001B7AB6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5937EE" w:rsidRPr="001B7AB6" w:rsidRDefault="005937EE" w:rsidP="00923A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37EE" w:rsidRDefault="005937EE" w:rsidP="00556AD0">
      <w:pPr>
        <w:jc w:val="both"/>
        <w:rPr>
          <w:rFonts w:ascii="Arial" w:hAnsi="Arial" w:cs="Arial"/>
        </w:rPr>
      </w:pPr>
    </w:p>
    <w:p w:rsidR="005937EE" w:rsidRDefault="005937EE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5937EE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5937EE" w:rsidRPr="00CB3D8A" w:rsidRDefault="005937EE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5937EE" w:rsidRPr="00CB3D8A" w:rsidRDefault="005937EE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5937EE" w:rsidRPr="00CB3D8A" w:rsidRDefault="005937EE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5937EE" w:rsidRDefault="005937EE" w:rsidP="002731C5">
      <w:pPr>
        <w:jc w:val="both"/>
        <w:rPr>
          <w:rFonts w:ascii="Arial" w:hAnsi="Arial" w:cs="Arial"/>
        </w:rPr>
      </w:pPr>
    </w:p>
    <w:sectPr w:rsidR="005937EE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5352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5120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777</TotalTime>
  <Pages>1</Pages>
  <Words>239</Words>
  <Characters>1315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70</cp:revision>
  <cp:lastPrinted>2010-06-02T08:22:00Z</cp:lastPrinted>
  <dcterms:created xsi:type="dcterms:W3CDTF">2020-09-23T21:35:00Z</dcterms:created>
  <dcterms:modified xsi:type="dcterms:W3CDTF">2021-07-12T16:01:00Z</dcterms:modified>
</cp:coreProperties>
</file>