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E3" w:rsidRPr="0051088C" w:rsidRDefault="00CA16E3">
      <w:pPr>
        <w:rPr>
          <w:sz w:val="36"/>
          <w:szCs w:val="36"/>
        </w:rPr>
      </w:pPr>
      <w:r w:rsidRPr="0051088C">
        <w:rPr>
          <w:sz w:val="36"/>
          <w:szCs w:val="36"/>
        </w:rPr>
        <w:t xml:space="preserve">                          PLAN DE CAPACITACION </w:t>
      </w:r>
    </w:p>
    <w:p w:rsidR="00CA16E3" w:rsidRDefault="00CA16E3">
      <w:pPr>
        <w:rPr>
          <w:sz w:val="40"/>
          <w:szCs w:val="40"/>
        </w:rPr>
      </w:pP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Los planes de Capacitación deben de ser firmado por los trabajadores. 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No debe faltar la auto preparación desde el puesto de trabajo. 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La entrega debe ser impresa y digital. 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La Capacitación debe respaldar  las necesidades de cada trabajador y del área de trabajo.  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No se puede alterar el formato del modelo del plan que se adjunta.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En el área se coloca el nombre de </w:t>
      </w: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Dirección</w:t>
        </w:r>
      </w:smartTag>
      <w:r>
        <w:rPr>
          <w:sz w:val="32"/>
          <w:szCs w:val="32"/>
        </w:rPr>
        <w:t>, Departamento, grupo ect.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En el año se declarará 2020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Al declarar la acción de Capacitación debe reflejarse si es Curso, Superación o Capacitación u otra modalidad.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En el caso de la fecha declarar la inicial y la final.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El nivel de cumplimiento cada 3 meses debe reflejar en el plan si se cumplió con la acción reflejada, por lo que las acciones deben recogerse en el plan con un orden cronológico por meses.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Capacitación</w:t>
        </w:r>
      </w:smartTag>
      <w:r>
        <w:rPr>
          <w:sz w:val="32"/>
          <w:szCs w:val="32"/>
        </w:rPr>
        <w:t xml:space="preserve"> debe basarse en </w:t>
      </w: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Evaluación</w:t>
        </w:r>
      </w:smartTag>
      <w:r>
        <w:rPr>
          <w:sz w:val="32"/>
          <w:szCs w:val="32"/>
        </w:rPr>
        <w:t xml:space="preserve"> del Desempeño, Preparación política Ideológica, Preparación para </w:t>
      </w: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Defensa</w:t>
        </w:r>
      </w:smartTag>
      <w:r>
        <w:rPr>
          <w:sz w:val="32"/>
          <w:szCs w:val="32"/>
        </w:rPr>
        <w:t xml:space="preserve"> y </w:t>
      </w:r>
      <w:smartTag w:uri="urn:schemas-microsoft-com:office:smarttags" w:element="PersonName">
        <w:smartTagPr>
          <w:attr w:name="ProductID" w:val="la Acción"/>
        </w:smartTagPr>
        <w:r>
          <w:rPr>
            <w:sz w:val="32"/>
            <w:szCs w:val="32"/>
          </w:rPr>
          <w:t>la Acción</w:t>
        </w:r>
      </w:smartTag>
      <w:r>
        <w:rPr>
          <w:sz w:val="32"/>
          <w:szCs w:val="32"/>
        </w:rPr>
        <w:t xml:space="preserve"> para el Desempeño. </w:t>
      </w:r>
    </w:p>
    <w:p w:rsidR="00CA16E3" w:rsidRDefault="00CA16E3" w:rsidP="0051088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Pie de firma del trabajador y jefe de Área. Y no debe faltar el cuño.   </w:t>
      </w:r>
    </w:p>
    <w:p w:rsidR="00CA16E3" w:rsidRDefault="00CA16E3" w:rsidP="002E2F17">
      <w:pPr>
        <w:rPr>
          <w:sz w:val="32"/>
          <w:szCs w:val="32"/>
        </w:rPr>
      </w:pPr>
    </w:p>
    <w:tbl>
      <w:tblPr>
        <w:tblW w:w="13298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3440"/>
        <w:gridCol w:w="2583"/>
        <w:gridCol w:w="2800"/>
        <w:gridCol w:w="1480"/>
        <w:gridCol w:w="1200"/>
        <w:gridCol w:w="2880"/>
        <w:gridCol w:w="1960"/>
      </w:tblGrid>
      <w:tr w:rsidR="00CA16E3" w:rsidRPr="00142676" w:rsidTr="00913A0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3260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397"/>
              <w:gridCol w:w="2583"/>
              <w:gridCol w:w="2800"/>
              <w:gridCol w:w="1480"/>
              <w:gridCol w:w="1200"/>
              <w:gridCol w:w="2880"/>
              <w:gridCol w:w="1960"/>
            </w:tblGrid>
            <w:tr w:rsidR="00CA16E3" w:rsidRPr="00142676" w:rsidTr="00913A07">
              <w:trPr>
                <w:trHeight w:val="300"/>
              </w:trPr>
              <w:tc>
                <w:tcPr>
                  <w:tcW w:w="29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lang w:eastAsia="es-ES"/>
                    </w:rPr>
                  </w:pPr>
                  <w:r>
                    <w:rPr>
                      <w:rFonts w:cs="Calibri"/>
                      <w:b/>
                      <w:color w:val="000000"/>
                      <w:lang w:eastAsia="es-ES"/>
                    </w:rPr>
                    <w:t>Área</w:t>
                  </w:r>
                  <w:r w:rsidRPr="00913A07">
                    <w:rPr>
                      <w:rFonts w:cs="Calibri"/>
                      <w:b/>
                      <w:color w:val="000000"/>
                      <w:lang w:eastAsia="es-ES"/>
                    </w:rPr>
                    <w:t>: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u w:val="single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b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b/>
                      <w:color w:val="000000"/>
                      <w:lang w:eastAsia="es-ES"/>
                    </w:rPr>
                    <w:t>AÑO: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140BE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lang w:eastAsia="es-ES"/>
                    </w:rPr>
                  </w:pPr>
                  <w:r w:rsidRPr="00913A07">
                    <w:rPr>
                      <w:rFonts w:cs="Calibri"/>
                      <w:b/>
                      <w:bCs/>
                      <w:lang w:eastAsia="es-ES"/>
                    </w:rPr>
                    <w:t>N0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140BE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lang w:eastAsia="es-ES"/>
                    </w:rPr>
                  </w:pPr>
                  <w:r w:rsidRPr="00913A07">
                    <w:rPr>
                      <w:rFonts w:cs="Calibri"/>
                      <w:b/>
                      <w:bCs/>
                      <w:lang w:eastAsia="es-ES"/>
                    </w:rPr>
                    <w:t>NOMBRE Y APELLIDOS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140BE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lang w:eastAsia="es-ES"/>
                    </w:rPr>
                  </w:pPr>
                  <w:r w:rsidRPr="00913A07">
                    <w:rPr>
                      <w:rFonts w:cs="Calibri"/>
                      <w:b/>
                      <w:bCs/>
                      <w:lang w:eastAsia="es-ES"/>
                    </w:rPr>
                    <w:t>ACCION DE CAPACITACION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140BE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lang w:eastAsia="es-ES"/>
                    </w:rPr>
                  </w:pPr>
                  <w:r w:rsidRPr="00913A07">
                    <w:rPr>
                      <w:rFonts w:cs="Calibri"/>
                      <w:b/>
                      <w:bCs/>
                      <w:lang w:eastAsia="es-ES"/>
                    </w:rPr>
                    <w:t>FECHA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140BE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lang w:eastAsia="es-ES"/>
                    </w:rPr>
                  </w:pPr>
                  <w:r w:rsidRPr="00913A07">
                    <w:rPr>
                      <w:rFonts w:cs="Calibri"/>
                      <w:b/>
                      <w:bCs/>
                      <w:lang w:eastAsia="es-ES"/>
                    </w:rPr>
                    <w:t>LUGAR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140BE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lang w:eastAsia="es-ES"/>
                    </w:rPr>
                  </w:pPr>
                  <w:r w:rsidRPr="00913A07">
                    <w:rPr>
                      <w:rFonts w:cs="Calibri"/>
                      <w:b/>
                      <w:bCs/>
                      <w:lang w:eastAsia="es-ES"/>
                    </w:rPr>
                    <w:t>NIVEL DE  CUMPLIMIENTO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140BEC">
                  <w:pPr>
                    <w:spacing w:after="0" w:line="240" w:lineRule="auto"/>
                    <w:jc w:val="center"/>
                    <w:rPr>
                      <w:rFonts w:cs="Calibri"/>
                      <w:b/>
                      <w:bCs/>
                      <w:lang w:eastAsia="es-ES"/>
                    </w:rPr>
                  </w:pPr>
                  <w:r w:rsidRPr="00913A07">
                    <w:rPr>
                      <w:rFonts w:cs="Calibri"/>
                      <w:b/>
                      <w:bCs/>
                      <w:lang w:eastAsia="es-ES"/>
                    </w:rPr>
                    <w:t>OBSERVACIONES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  <w:r w:rsidRPr="00913A07">
                    <w:rPr>
                      <w:rFonts w:cs="Calibri"/>
                      <w:color w:val="000000"/>
                      <w:lang w:eastAsia="es-ES"/>
                    </w:rPr>
                    <w:t> </w:t>
                  </w:r>
                </w:p>
              </w:tc>
            </w:tr>
            <w:tr w:rsidR="00CA16E3" w:rsidRPr="00142676" w:rsidTr="00913A07">
              <w:trPr>
                <w:trHeight w:val="300"/>
              </w:trPr>
              <w:tc>
                <w:tcPr>
                  <w:tcW w:w="3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5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A16E3" w:rsidRPr="00913A07" w:rsidRDefault="00CA16E3" w:rsidP="00913A07">
                  <w:pPr>
                    <w:spacing w:after="0" w:line="240" w:lineRule="auto"/>
                    <w:rPr>
                      <w:rFonts w:cs="Calibri"/>
                      <w:color w:val="000000"/>
                      <w:lang w:eastAsia="es-ES"/>
                    </w:rPr>
                  </w:pPr>
                </w:p>
              </w:tc>
            </w:tr>
          </w:tbl>
          <w:p w:rsidR="00CA16E3" w:rsidRPr="002E2F17" w:rsidRDefault="00CA16E3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6E3" w:rsidRPr="002E2F17" w:rsidRDefault="00CA16E3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6E3" w:rsidRPr="002E2F17" w:rsidRDefault="00CA16E3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6E3" w:rsidRPr="002E2F17" w:rsidRDefault="00CA16E3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6E3" w:rsidRPr="002E2F17" w:rsidRDefault="00CA16E3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6E3" w:rsidRPr="002E2F17" w:rsidRDefault="00CA16E3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6E3" w:rsidRPr="002E2F17" w:rsidRDefault="00CA16E3" w:rsidP="002E2F17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</w:tr>
    </w:tbl>
    <w:p w:rsidR="00CA16E3" w:rsidRPr="002E2F17" w:rsidRDefault="00CA16E3" w:rsidP="002E2F17">
      <w:pPr>
        <w:rPr>
          <w:sz w:val="32"/>
          <w:szCs w:val="32"/>
        </w:rPr>
      </w:pPr>
    </w:p>
    <w:p w:rsidR="00CA16E3" w:rsidRPr="002E2F17" w:rsidRDefault="00CA16E3" w:rsidP="002E2F17">
      <w:pPr>
        <w:rPr>
          <w:sz w:val="32"/>
          <w:szCs w:val="32"/>
        </w:rPr>
      </w:pPr>
      <w:r w:rsidRPr="002E2F17">
        <w:rPr>
          <w:sz w:val="32"/>
          <w:szCs w:val="32"/>
        </w:rPr>
        <w:t xml:space="preserve">     </w:t>
      </w:r>
    </w:p>
    <w:p w:rsidR="00CA16E3" w:rsidRPr="00BC3AB9" w:rsidRDefault="00CA16E3" w:rsidP="00BC3AB9">
      <w:pPr>
        <w:rPr>
          <w:sz w:val="32"/>
          <w:szCs w:val="32"/>
        </w:rPr>
      </w:pPr>
      <w:r w:rsidRPr="00BC3AB9">
        <w:rPr>
          <w:sz w:val="32"/>
          <w:szCs w:val="32"/>
        </w:rPr>
        <w:t xml:space="preserve"> </w:t>
      </w:r>
    </w:p>
    <w:sectPr w:rsidR="00CA16E3" w:rsidRPr="00BC3AB9" w:rsidSect="001E05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1A79"/>
    <w:multiLevelType w:val="hybridMultilevel"/>
    <w:tmpl w:val="10169AB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88C"/>
    <w:rsid w:val="00140BEC"/>
    <w:rsid w:val="00142676"/>
    <w:rsid w:val="001E05E8"/>
    <w:rsid w:val="002C75A8"/>
    <w:rsid w:val="002E2F17"/>
    <w:rsid w:val="0051088C"/>
    <w:rsid w:val="00675BED"/>
    <w:rsid w:val="00913A07"/>
    <w:rsid w:val="00A613DB"/>
    <w:rsid w:val="00AA53EC"/>
    <w:rsid w:val="00BC3AB9"/>
    <w:rsid w:val="00C453DF"/>
    <w:rsid w:val="00CA16E3"/>
    <w:rsid w:val="00E0494C"/>
    <w:rsid w:val="00E2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5E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108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02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2</Pages>
  <Words>219</Words>
  <Characters>1210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Dayi</dc:creator>
  <cp:keywords/>
  <dc:description/>
  <cp:lastModifiedBy>Microsoft</cp:lastModifiedBy>
  <cp:revision>10</cp:revision>
  <dcterms:created xsi:type="dcterms:W3CDTF">2019-11-26T08:27:00Z</dcterms:created>
  <dcterms:modified xsi:type="dcterms:W3CDTF">2019-09-25T19:20:00Z</dcterms:modified>
</cp:coreProperties>
</file>