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57" w:rsidRDefault="00B57657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B57657" w:rsidRDefault="00B57657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B57657" w:rsidRPr="00A626CA" w:rsidTr="00CA2C49">
        <w:tc>
          <w:tcPr>
            <w:tcW w:w="2058" w:type="dxa"/>
            <w:vMerge w:val="restart"/>
            <w:vAlign w:val="center"/>
          </w:tcPr>
          <w:p w:rsidR="00B57657" w:rsidRPr="00A626CA" w:rsidRDefault="00B5765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B57657" w:rsidRPr="007643F7" w:rsidRDefault="00B57657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B57657" w:rsidRPr="00A626CA" w:rsidTr="00CA2C49">
        <w:tc>
          <w:tcPr>
            <w:tcW w:w="2058" w:type="dxa"/>
            <w:vMerge/>
            <w:vAlign w:val="center"/>
          </w:tcPr>
          <w:p w:rsidR="00B57657" w:rsidRPr="00A626CA" w:rsidRDefault="00B5765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B57657" w:rsidRPr="00A626CA" w:rsidRDefault="00B5765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B57657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B57657" w:rsidRPr="00A626CA" w:rsidRDefault="00B5765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B57657" w:rsidRPr="00A626CA" w:rsidRDefault="00B57657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B57657" w:rsidRPr="00A626CA" w:rsidTr="00CA2C49">
        <w:tc>
          <w:tcPr>
            <w:tcW w:w="2058" w:type="dxa"/>
            <w:vMerge/>
            <w:vAlign w:val="center"/>
          </w:tcPr>
          <w:p w:rsidR="00B57657" w:rsidRPr="00A626CA" w:rsidRDefault="00B5765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B57657" w:rsidRPr="00A626CA" w:rsidRDefault="00B57657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B57657" w:rsidRDefault="00B57657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B57657" w:rsidRPr="00ED3880" w:rsidRDefault="00B57657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>Diciembre2020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B57657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57657" w:rsidRPr="00582CA4" w:rsidRDefault="00B57657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7657" w:rsidRPr="00582CA4" w:rsidRDefault="00B57657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57657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57" w:rsidRDefault="00B57657" w:rsidP="004D562B">
            <w:pPr>
              <w:pStyle w:val="ListParagraph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Evaluación de la actividad biológica de los diferentes extractos de Spirulina utilizando un ensayo de germinación de semillas de tomate. Variedad Mariela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657" w:rsidRPr="00582CA4" w:rsidRDefault="00B57657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57657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57" w:rsidRDefault="00B57657" w:rsidP="00F20645">
            <w:pPr>
              <w:pStyle w:val="ListParagraph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en técnicas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657" w:rsidRPr="00582CA4" w:rsidRDefault="00B57657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57657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57" w:rsidRDefault="00B57657" w:rsidP="00D63802">
            <w:pPr>
              <w:pStyle w:val="ListParagraph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657" w:rsidRPr="00582CA4" w:rsidRDefault="00B57657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57657" w:rsidRPr="00582CA4" w:rsidTr="005A35EE">
        <w:trPr>
          <w:trHeight w:val="168"/>
        </w:trPr>
        <w:tc>
          <w:tcPr>
            <w:tcW w:w="3670" w:type="dxa"/>
          </w:tcPr>
          <w:p w:rsidR="00B57657" w:rsidRPr="00582CA4" w:rsidRDefault="00B57657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B57657" w:rsidRPr="00582CA4" w:rsidRDefault="00B57657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B57657" w:rsidRPr="00582CA4" w:rsidTr="005A35EE">
        <w:trPr>
          <w:trHeight w:val="156"/>
        </w:trPr>
        <w:tc>
          <w:tcPr>
            <w:tcW w:w="3670" w:type="dxa"/>
          </w:tcPr>
          <w:p w:rsidR="00B57657" w:rsidRPr="00582CA4" w:rsidRDefault="00B57657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B57657" w:rsidRPr="00582CA4" w:rsidRDefault="00B57657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Cheila Álvarez Llanes</w:t>
            </w:r>
          </w:p>
        </w:tc>
      </w:tr>
    </w:tbl>
    <w:p w:rsidR="00B57657" w:rsidRDefault="00B57657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B57657" w:rsidRPr="001E07B0" w:rsidTr="00764363">
        <w:trPr>
          <w:trHeight w:val="101"/>
        </w:trPr>
        <w:tc>
          <w:tcPr>
            <w:tcW w:w="2187" w:type="dxa"/>
          </w:tcPr>
          <w:p w:rsidR="00B57657" w:rsidRPr="001E07B0" w:rsidRDefault="00B57657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B57657" w:rsidRPr="001E07B0" w:rsidRDefault="00B57657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B57657" w:rsidRPr="001E07B0" w:rsidRDefault="00B57657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B57657" w:rsidRPr="001E07B0" w:rsidRDefault="00B57657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B57657" w:rsidRPr="001E07B0" w:rsidRDefault="00B57657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B57657" w:rsidRPr="001E07B0" w:rsidTr="00764363">
        <w:trPr>
          <w:trHeight w:val="105"/>
        </w:trPr>
        <w:tc>
          <w:tcPr>
            <w:tcW w:w="2187" w:type="dxa"/>
          </w:tcPr>
          <w:p w:rsidR="00B57657" w:rsidRPr="001E07B0" w:rsidRDefault="00B57657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B57657" w:rsidRPr="001E07B0" w:rsidRDefault="00B57657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B57657" w:rsidRPr="001E07B0" w:rsidRDefault="00B57657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B57657" w:rsidRPr="001E07B0" w:rsidRDefault="00B57657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B57657" w:rsidRPr="001E07B0" w:rsidRDefault="00B57657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B57657" w:rsidRPr="001E07B0" w:rsidTr="00764363">
        <w:trPr>
          <w:trHeight w:val="515"/>
        </w:trPr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8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cristaleria</w:t>
            </w:r>
          </w:p>
        </w:tc>
      </w:tr>
      <w:tr w:rsidR="00B57657" w:rsidRPr="001E07B0" w:rsidTr="00764363">
        <w:trPr>
          <w:trHeight w:val="211"/>
        </w:trPr>
        <w:tc>
          <w:tcPr>
            <w:tcW w:w="2187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B57657" w:rsidRPr="001E07B0" w:rsidTr="00764363">
        <w:trPr>
          <w:trHeight w:val="129"/>
        </w:trPr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 en cámara de crecimiento</w:t>
            </w:r>
          </w:p>
        </w:tc>
        <w:tc>
          <w:tcPr>
            <w:tcW w:w="2187" w:type="dxa"/>
          </w:tcPr>
          <w:p w:rsidR="00B57657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B57657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B57657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Conferencia sobre la Covid</w:t>
            </w:r>
          </w:p>
        </w:tc>
        <w:tc>
          <w:tcPr>
            <w:tcW w:w="2188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</w:tr>
      <w:tr w:rsidR="00B57657" w:rsidRPr="001E07B0" w:rsidTr="00764363">
        <w:trPr>
          <w:trHeight w:val="211"/>
        </w:trPr>
        <w:tc>
          <w:tcPr>
            <w:tcW w:w="2187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B57657" w:rsidRPr="001E07B0" w:rsidRDefault="00B57657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B57657" w:rsidRPr="001E07B0" w:rsidTr="00764363">
        <w:trPr>
          <w:trHeight w:val="456"/>
        </w:trPr>
        <w:tc>
          <w:tcPr>
            <w:tcW w:w="2187" w:type="dxa"/>
          </w:tcPr>
          <w:p w:rsidR="00B57657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8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B57657" w:rsidRPr="001E07B0" w:rsidTr="00764363">
        <w:trPr>
          <w:trHeight w:val="211"/>
        </w:trPr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B57657" w:rsidRPr="001E07B0" w:rsidTr="00764363">
        <w:trPr>
          <w:trHeight w:val="589"/>
        </w:trPr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2"/>
            <w:r>
              <w:rPr>
                <w:rFonts w:ascii="Arial" w:hAnsi="Arial" w:cs="Arial"/>
                <w:sz w:val="20"/>
                <w:szCs w:val="20"/>
              </w:rPr>
              <w:t xml:space="preserve">Limpieza de los fríos  </w:t>
            </w:r>
          </w:p>
        </w:tc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</w:tcPr>
          <w:p w:rsidR="00B57657" w:rsidRPr="001E07B0" w:rsidRDefault="00B57657" w:rsidP="00D14B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B57657" w:rsidRDefault="00B57657" w:rsidP="00D14B3A">
            <w:r>
              <w:t>Feriado</w:t>
            </w:r>
          </w:p>
        </w:tc>
      </w:tr>
      <w:bookmarkEnd w:id="0"/>
      <w:tr w:rsidR="00B57657" w:rsidRPr="001E07B0" w:rsidTr="00764363">
        <w:trPr>
          <w:trHeight w:val="211"/>
        </w:trPr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</w:tcPr>
          <w:p w:rsidR="00B57657" w:rsidRPr="001E07B0" w:rsidRDefault="00B57657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57657" w:rsidRPr="001E07B0" w:rsidTr="00764363">
        <w:trPr>
          <w:trHeight w:val="589"/>
        </w:trPr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B57657" w:rsidRPr="001E07B0" w:rsidRDefault="00B57657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7657" w:rsidRDefault="00B57657" w:rsidP="00556AD0">
      <w:pPr>
        <w:jc w:val="both"/>
        <w:rPr>
          <w:rFonts w:ascii="Arial" w:hAnsi="Arial" w:cs="Arial"/>
        </w:rPr>
      </w:pPr>
    </w:p>
    <w:p w:rsidR="00B57657" w:rsidRDefault="00B57657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B57657" w:rsidTr="00A42198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B57657" w:rsidRPr="00A42198" w:rsidRDefault="00B57657" w:rsidP="00A42198">
            <w:pPr>
              <w:jc w:val="center"/>
              <w:rPr>
                <w:rFonts w:ascii="Arial" w:hAnsi="Arial" w:cs="Arial"/>
              </w:rPr>
            </w:pPr>
            <w:r w:rsidRPr="00A42198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B57657" w:rsidRPr="00A42198" w:rsidRDefault="00B57657" w:rsidP="00A4219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B57657" w:rsidRPr="00A42198" w:rsidRDefault="00B57657" w:rsidP="00A42198">
            <w:pPr>
              <w:jc w:val="center"/>
              <w:rPr>
                <w:rFonts w:ascii="Arial" w:hAnsi="Arial" w:cs="Arial"/>
              </w:rPr>
            </w:pPr>
            <w:r w:rsidRPr="00A42198">
              <w:rPr>
                <w:rFonts w:ascii="Arial" w:hAnsi="Arial" w:cs="Arial"/>
              </w:rPr>
              <w:t>Trabajador</w:t>
            </w:r>
          </w:p>
        </w:tc>
      </w:tr>
    </w:tbl>
    <w:p w:rsidR="00B57657" w:rsidRDefault="00B57657" w:rsidP="00556AD0">
      <w:pPr>
        <w:jc w:val="both"/>
        <w:rPr>
          <w:rFonts w:ascii="Arial" w:hAnsi="Arial" w:cs="Arial"/>
        </w:rPr>
      </w:pPr>
    </w:p>
    <w:sectPr w:rsidR="00B57657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AD3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5CE7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4B1A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03B1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198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5765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2CA5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B3A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0645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1EE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637"/>
    <w:rPr>
      <w:sz w:val="0"/>
      <w:szCs w:val="0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29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1</Pages>
  <Words>257</Words>
  <Characters>1419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26</cp:revision>
  <cp:lastPrinted>2010-06-02T08:22:00Z</cp:lastPrinted>
  <dcterms:created xsi:type="dcterms:W3CDTF">2020-09-23T21:35:00Z</dcterms:created>
  <dcterms:modified xsi:type="dcterms:W3CDTF">2020-12-14T20:43:00Z</dcterms:modified>
</cp:coreProperties>
</file>