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137" w:rsidRDefault="00A03137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A03137" w:rsidRPr="00A626CA" w:rsidTr="00CA2C49">
        <w:tc>
          <w:tcPr>
            <w:tcW w:w="2058" w:type="dxa"/>
            <w:vMerge w:val="restart"/>
            <w:vAlign w:val="center"/>
          </w:tcPr>
          <w:p w:rsidR="00A03137" w:rsidRPr="00A626CA" w:rsidRDefault="00A0313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A03137" w:rsidRPr="007643F7" w:rsidRDefault="00A03137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A03137" w:rsidRPr="00A626CA" w:rsidTr="00CA2C49">
        <w:tc>
          <w:tcPr>
            <w:tcW w:w="2058" w:type="dxa"/>
            <w:vMerge/>
            <w:vAlign w:val="center"/>
          </w:tcPr>
          <w:p w:rsidR="00A03137" w:rsidRPr="00A626CA" w:rsidRDefault="00A0313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A03137" w:rsidRPr="00A626CA" w:rsidRDefault="00A0313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A03137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A03137" w:rsidRPr="00A626CA" w:rsidRDefault="00A0313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A03137" w:rsidRPr="00A626CA" w:rsidRDefault="00A03137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A03137" w:rsidRPr="00A626CA" w:rsidTr="00CA2C49">
        <w:tc>
          <w:tcPr>
            <w:tcW w:w="2058" w:type="dxa"/>
            <w:vMerge/>
            <w:vAlign w:val="center"/>
          </w:tcPr>
          <w:p w:rsidR="00A03137" w:rsidRPr="00A626CA" w:rsidRDefault="00A0313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A03137" w:rsidRPr="00A626CA" w:rsidRDefault="00A03137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A03137" w:rsidRDefault="00A03137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A03137" w:rsidRDefault="00A03137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Junio 2022</w:t>
      </w:r>
    </w:p>
    <w:p w:rsidR="00A03137" w:rsidRPr="00ED3880" w:rsidRDefault="00A03137" w:rsidP="00121880">
      <w:pPr>
        <w:jc w:val="both"/>
        <w:outlineLvl w:val="0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70"/>
        <w:gridCol w:w="5652"/>
        <w:gridCol w:w="1701"/>
      </w:tblGrid>
      <w:tr w:rsidR="00A03137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A03137" w:rsidRPr="00EC2C33" w:rsidRDefault="00A03137" w:rsidP="00F95CF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03137" w:rsidRPr="00EC2C33" w:rsidRDefault="00A03137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A03137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137" w:rsidRPr="00FF0621" w:rsidRDefault="00A03137" w:rsidP="00FF0621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t xml:space="preserve"> </w:t>
            </w:r>
            <w:r w:rsidRPr="00FF0621">
              <w:rPr>
                <w:b w:val="0"/>
                <w:sz w:val="20"/>
                <w:szCs w:val="20"/>
              </w:rPr>
              <w:t xml:space="preserve">Participación en el experimento  de </w:t>
            </w:r>
            <w:r>
              <w:rPr>
                <w:b w:val="0"/>
                <w:sz w:val="20"/>
                <w:szCs w:val="20"/>
              </w:rPr>
              <w:t>arroz en diferentes extractos de espirulina</w:t>
            </w:r>
            <w:r w:rsidRPr="00FF0621">
              <w:rPr>
                <w:b w:val="0"/>
                <w:sz w:val="20"/>
                <w:szCs w:val="20"/>
              </w:rPr>
              <w:t xml:space="preserve"> en</w:t>
            </w:r>
            <w:r>
              <w:rPr>
                <w:b w:val="0"/>
                <w:sz w:val="20"/>
                <w:szCs w:val="20"/>
              </w:rPr>
              <w:t xml:space="preserve"> cámara de crecimiento</w:t>
            </w:r>
            <w:r w:rsidRPr="00FF0621">
              <w:rPr>
                <w:b w:val="0"/>
                <w:sz w:val="20"/>
                <w:szCs w:val="20"/>
              </w:rPr>
              <w:t xml:space="preserve">. ( </w:t>
            </w:r>
            <w:r>
              <w:rPr>
                <w:b w:val="0"/>
                <w:sz w:val="20"/>
                <w:szCs w:val="20"/>
              </w:rPr>
              <w:t>Geidy</w:t>
            </w:r>
            <w:r w:rsidRPr="00FF0621">
              <w:rPr>
                <w:b w:val="0"/>
                <w:sz w:val="20"/>
                <w:szCs w:val="20"/>
              </w:rPr>
              <w:t>)</w:t>
            </w:r>
            <w:r>
              <w:rPr>
                <w:b w:val="0"/>
                <w:sz w:val="20"/>
                <w:szCs w:val="20"/>
              </w:rPr>
              <w:t xml:space="preserve"> </w:t>
            </w:r>
            <w:r>
              <w:rPr>
                <w:rFonts w:cs="Arial"/>
                <w:b w:val="0"/>
                <w:sz w:val="20"/>
                <w:szCs w:val="20"/>
              </w:rPr>
              <w:t xml:space="preserve"> Medir germinación y evaluación de crecimiento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137" w:rsidRDefault="00A03137" w:rsidP="00E418C1">
            <w:pPr>
              <w:tabs>
                <w:tab w:val="left" w:pos="142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:rsidR="00A03137" w:rsidRPr="00EC2C33" w:rsidRDefault="00A03137" w:rsidP="00E418C1">
            <w:pPr>
              <w:tabs>
                <w:tab w:val="left" w:pos="142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137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137" w:rsidRPr="003C3745" w:rsidRDefault="00A03137" w:rsidP="001B7F1E">
            <w:pPr>
              <w:tabs>
                <w:tab w:val="left" w:pos="720"/>
              </w:tabs>
              <w:rPr>
                <w:rFonts w:ascii="Arial" w:hAnsi="Arial" w:cs="Arial"/>
                <w:lang w:eastAsia="en-US"/>
              </w:rPr>
            </w:pPr>
            <w:r w:rsidRPr="003C374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2.</w:t>
            </w:r>
            <w:r w:rsidRPr="003C3745">
              <w:rPr>
                <w:rFonts w:ascii="Arial" w:hAnsi="Arial" w:cs="Arial"/>
                <w:sz w:val="20"/>
                <w:szCs w:val="20"/>
              </w:rPr>
              <w:t xml:space="preserve">   Participación en expto de </w:t>
            </w:r>
            <w:r>
              <w:rPr>
                <w:rFonts w:ascii="Arial" w:hAnsi="Arial" w:cs="Arial"/>
                <w:sz w:val="20"/>
                <w:szCs w:val="20"/>
              </w:rPr>
              <w:t>girasol con metales pesado. Pesos fresco para enzimas.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137" w:rsidRPr="00EC2C33" w:rsidRDefault="00A03137" w:rsidP="00A95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03137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137" w:rsidRPr="00AE7B0C" w:rsidRDefault="00A03137" w:rsidP="003C3745">
            <w:pPr>
              <w:pStyle w:val="Heading2"/>
              <w:numPr>
                <w:ilvl w:val="0"/>
                <w:numId w:val="30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Extracción  y determinación de proteínas al expto de Frijol y Maíz  de Donaldo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137" w:rsidRPr="00EC2C33" w:rsidRDefault="00A03137" w:rsidP="00A95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03137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137" w:rsidRDefault="00A03137" w:rsidP="00E418C1">
            <w:pPr>
              <w:pStyle w:val="Heading2"/>
              <w:tabs>
                <w:tab w:val="left" w:pos="687"/>
                <w:tab w:val="left" w:pos="804"/>
              </w:tabs>
              <w:spacing w:before="0" w:after="0" w:line="240" w:lineRule="auto"/>
              <w:ind w:left="360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4.   Adiestramiento en Manejo de equipo del laboratorio a técnicos en adiestramiento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137" w:rsidRPr="00EC2C33" w:rsidRDefault="00A03137" w:rsidP="00E674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A03137" w:rsidRPr="00EC2C33" w:rsidTr="005A35EE">
        <w:trPr>
          <w:trHeight w:val="168"/>
        </w:trPr>
        <w:tc>
          <w:tcPr>
            <w:tcW w:w="3670" w:type="dxa"/>
          </w:tcPr>
          <w:p w:rsidR="00A03137" w:rsidRPr="00EC2C33" w:rsidRDefault="00A03137" w:rsidP="00E6746E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A03137" w:rsidRPr="006F611C" w:rsidRDefault="00A03137" w:rsidP="00E6746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Técnico </w:t>
            </w:r>
            <w:r w:rsidRPr="006F611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en Ciencias Agropecuarias y Veterinarias. </w:t>
            </w:r>
          </w:p>
        </w:tc>
      </w:tr>
      <w:tr w:rsidR="00A03137" w:rsidRPr="00EC2C33" w:rsidTr="005A35EE">
        <w:trPr>
          <w:trHeight w:val="156"/>
        </w:trPr>
        <w:tc>
          <w:tcPr>
            <w:tcW w:w="3670" w:type="dxa"/>
          </w:tcPr>
          <w:p w:rsidR="00A03137" w:rsidRPr="00EC2C33" w:rsidRDefault="00A03137" w:rsidP="00E6746E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A03137" w:rsidRPr="006F611C" w:rsidRDefault="00A03137" w:rsidP="00E6746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Elisa Ravelo Agüero </w:t>
            </w:r>
            <w:r w:rsidRPr="006F611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A03137" w:rsidRDefault="00A03137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A03137" w:rsidRPr="00333722" w:rsidTr="00004165">
        <w:trPr>
          <w:trHeight w:val="101"/>
        </w:trPr>
        <w:tc>
          <w:tcPr>
            <w:tcW w:w="2187" w:type="dxa"/>
          </w:tcPr>
          <w:p w:rsidR="00A03137" w:rsidRPr="00333722" w:rsidRDefault="00A03137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A03137" w:rsidRPr="00333722" w:rsidRDefault="00A03137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A03137" w:rsidRPr="00333722" w:rsidRDefault="00A03137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A03137" w:rsidRPr="00333722" w:rsidRDefault="00A03137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A03137" w:rsidRPr="00333722" w:rsidRDefault="00A03137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A03137" w:rsidRPr="00333722" w:rsidTr="00004165">
        <w:trPr>
          <w:trHeight w:val="105"/>
        </w:trPr>
        <w:tc>
          <w:tcPr>
            <w:tcW w:w="2187" w:type="dxa"/>
          </w:tcPr>
          <w:p w:rsidR="00A03137" w:rsidRPr="00333722" w:rsidRDefault="00A03137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A03137" w:rsidRPr="00333722" w:rsidRDefault="00A03137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A03137" w:rsidRPr="00333722" w:rsidRDefault="00A03137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</w:tcPr>
          <w:p w:rsidR="00A03137" w:rsidRPr="00333722" w:rsidRDefault="00A03137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8" w:type="dxa"/>
          </w:tcPr>
          <w:p w:rsidR="00A03137" w:rsidRPr="00333722" w:rsidRDefault="00A03137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A03137" w:rsidRPr="00333722" w:rsidTr="00877AB9">
        <w:trPr>
          <w:trHeight w:val="221"/>
        </w:trPr>
        <w:tc>
          <w:tcPr>
            <w:tcW w:w="2187" w:type="dxa"/>
          </w:tcPr>
          <w:p w:rsidR="00A03137" w:rsidRDefault="00A03137" w:rsidP="00310856">
            <w:pPr>
              <w:jc w:val="both"/>
            </w:pPr>
          </w:p>
        </w:tc>
        <w:tc>
          <w:tcPr>
            <w:tcW w:w="2187" w:type="dxa"/>
          </w:tcPr>
          <w:p w:rsidR="00A03137" w:rsidRDefault="00A03137" w:rsidP="00310856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Extracción</w:t>
            </w:r>
            <w:r w:rsidRPr="008C3ED1">
              <w:rPr>
                <w:rFonts w:ascii="Arial" w:hAnsi="Arial" w:cs="Arial"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frijol </w:t>
            </w:r>
          </w:p>
        </w:tc>
        <w:tc>
          <w:tcPr>
            <w:tcW w:w="2187" w:type="dxa"/>
          </w:tcPr>
          <w:p w:rsidR="00A03137" w:rsidRDefault="00A03137" w:rsidP="00F42247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Extracción</w:t>
            </w:r>
            <w:r w:rsidRPr="008C3ED1">
              <w:rPr>
                <w:rFonts w:ascii="Arial" w:hAnsi="Arial" w:cs="Arial"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frijol</w:t>
            </w:r>
          </w:p>
        </w:tc>
        <w:tc>
          <w:tcPr>
            <w:tcW w:w="2187" w:type="dxa"/>
          </w:tcPr>
          <w:p w:rsidR="00A03137" w:rsidRPr="00310856" w:rsidRDefault="00A03137" w:rsidP="003108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Extracción</w:t>
            </w:r>
            <w:r w:rsidRPr="008C3ED1">
              <w:rPr>
                <w:rFonts w:ascii="Arial" w:hAnsi="Arial" w:cs="Arial"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frijol</w:t>
            </w:r>
          </w:p>
        </w:tc>
        <w:tc>
          <w:tcPr>
            <w:tcW w:w="2188" w:type="dxa"/>
          </w:tcPr>
          <w:p w:rsidR="00A03137" w:rsidRPr="00310856" w:rsidRDefault="00A03137" w:rsidP="003108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lab. y fregado de cristalería.</w:t>
            </w:r>
          </w:p>
        </w:tc>
      </w:tr>
      <w:tr w:rsidR="00A03137" w:rsidRPr="00333722" w:rsidTr="00004165">
        <w:trPr>
          <w:trHeight w:val="211"/>
        </w:trPr>
        <w:tc>
          <w:tcPr>
            <w:tcW w:w="2187" w:type="dxa"/>
          </w:tcPr>
          <w:p w:rsidR="00A03137" w:rsidRPr="00333722" w:rsidRDefault="00A03137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A03137" w:rsidRPr="00333722" w:rsidRDefault="00A03137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A03137" w:rsidRPr="00333722" w:rsidRDefault="00A03137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A03137" w:rsidRPr="00333722" w:rsidRDefault="00A03137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8" w:type="dxa"/>
          </w:tcPr>
          <w:p w:rsidR="00A03137" w:rsidRPr="00333722" w:rsidRDefault="00A03137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A03137" w:rsidRPr="00333722" w:rsidTr="00004165">
        <w:trPr>
          <w:trHeight w:val="129"/>
        </w:trPr>
        <w:tc>
          <w:tcPr>
            <w:tcW w:w="2187" w:type="dxa"/>
          </w:tcPr>
          <w:p w:rsidR="00A03137" w:rsidRPr="005E0CCE" w:rsidRDefault="00A03137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Extracción</w:t>
            </w:r>
            <w:r w:rsidRPr="008C3ED1">
              <w:rPr>
                <w:rFonts w:ascii="Arial" w:hAnsi="Arial" w:cs="Arial"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Maíz</w:t>
            </w:r>
          </w:p>
        </w:tc>
        <w:tc>
          <w:tcPr>
            <w:tcW w:w="2187" w:type="dxa"/>
          </w:tcPr>
          <w:p w:rsidR="00A03137" w:rsidRPr="004664F8" w:rsidRDefault="00A03137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Colectas de muestras para enzimas </w:t>
            </w:r>
          </w:p>
        </w:tc>
        <w:tc>
          <w:tcPr>
            <w:tcW w:w="2187" w:type="dxa"/>
          </w:tcPr>
          <w:p w:rsidR="00A03137" w:rsidRPr="005E0CCE" w:rsidRDefault="00A03137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Extracción</w:t>
            </w:r>
            <w:r w:rsidRPr="008C3ED1">
              <w:rPr>
                <w:rFonts w:ascii="Arial" w:hAnsi="Arial" w:cs="Arial"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Maíz Arasay</w:t>
            </w:r>
          </w:p>
        </w:tc>
        <w:tc>
          <w:tcPr>
            <w:tcW w:w="2187" w:type="dxa"/>
          </w:tcPr>
          <w:p w:rsidR="00A03137" w:rsidRPr="005E0CCE" w:rsidRDefault="00A03137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3ED1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proteínas Frijol expto 1</w:t>
            </w:r>
          </w:p>
        </w:tc>
        <w:tc>
          <w:tcPr>
            <w:tcW w:w="2188" w:type="dxa"/>
          </w:tcPr>
          <w:p w:rsidR="00A03137" w:rsidRPr="0087332E" w:rsidRDefault="00A03137" w:rsidP="00310856">
            <w:pPr>
              <w:rPr>
                <w:rFonts w:ascii="Arial" w:hAnsi="Arial" w:cs="Arial"/>
                <w:sz w:val="20"/>
                <w:szCs w:val="20"/>
              </w:rPr>
            </w:pPr>
            <w:r w:rsidRPr="008C3ED1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proteínas Frijol expto 1</w:t>
            </w:r>
          </w:p>
        </w:tc>
      </w:tr>
      <w:tr w:rsidR="00A03137" w:rsidRPr="00333722" w:rsidTr="00004165">
        <w:trPr>
          <w:trHeight w:val="211"/>
        </w:trPr>
        <w:tc>
          <w:tcPr>
            <w:tcW w:w="2187" w:type="dxa"/>
          </w:tcPr>
          <w:p w:rsidR="00A03137" w:rsidRPr="00333722" w:rsidRDefault="00A03137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</w:tcPr>
          <w:p w:rsidR="00A03137" w:rsidRPr="00333722" w:rsidRDefault="00A03137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</w:tcPr>
          <w:p w:rsidR="00A03137" w:rsidRPr="00333722" w:rsidRDefault="00A03137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</w:tcPr>
          <w:p w:rsidR="00A03137" w:rsidRPr="00333722" w:rsidRDefault="00A03137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8" w:type="dxa"/>
          </w:tcPr>
          <w:p w:rsidR="00A03137" w:rsidRPr="00333722" w:rsidRDefault="00A03137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A03137" w:rsidRPr="00333722" w:rsidTr="00004165">
        <w:trPr>
          <w:trHeight w:val="456"/>
        </w:trPr>
        <w:tc>
          <w:tcPr>
            <w:tcW w:w="2187" w:type="dxa"/>
          </w:tcPr>
          <w:p w:rsidR="00A03137" w:rsidRPr="0087332E" w:rsidRDefault="00A03137" w:rsidP="000D42B1">
            <w:pPr>
              <w:rPr>
                <w:rFonts w:ascii="Arial" w:hAnsi="Arial" w:cs="Arial"/>
                <w:sz w:val="20"/>
                <w:szCs w:val="20"/>
              </w:rPr>
            </w:pPr>
            <w:r w:rsidRPr="008C3ED1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proteínas Frijol expto 2</w:t>
            </w:r>
          </w:p>
        </w:tc>
        <w:tc>
          <w:tcPr>
            <w:tcW w:w="2187" w:type="dxa"/>
          </w:tcPr>
          <w:p w:rsidR="00A03137" w:rsidRPr="005E0CCE" w:rsidRDefault="00A03137" w:rsidP="000D42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3ED1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proteínas Frijol expto 2</w:t>
            </w:r>
          </w:p>
        </w:tc>
        <w:tc>
          <w:tcPr>
            <w:tcW w:w="2187" w:type="dxa"/>
          </w:tcPr>
          <w:p w:rsidR="00A03137" w:rsidRPr="005E0CCE" w:rsidRDefault="00A03137" w:rsidP="000D42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3ED1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proteínas Frijol expto 3</w:t>
            </w:r>
          </w:p>
        </w:tc>
        <w:tc>
          <w:tcPr>
            <w:tcW w:w="2187" w:type="dxa"/>
          </w:tcPr>
          <w:p w:rsidR="00A03137" w:rsidRPr="005E0CCE" w:rsidRDefault="00A03137" w:rsidP="000D42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C3ED1">
              <w:rPr>
                <w:rFonts w:ascii="Arial" w:hAnsi="Arial" w:cs="Arial"/>
                <w:sz w:val="20"/>
                <w:szCs w:val="20"/>
              </w:rPr>
              <w:t xml:space="preserve"> Determinación de </w:t>
            </w:r>
            <w:r>
              <w:rPr>
                <w:rFonts w:ascii="Arial" w:hAnsi="Arial" w:cs="Arial"/>
                <w:sz w:val="20"/>
                <w:szCs w:val="20"/>
              </w:rPr>
              <w:t>proteínas Frijol expto 3</w:t>
            </w:r>
          </w:p>
        </w:tc>
        <w:tc>
          <w:tcPr>
            <w:tcW w:w="2188" w:type="dxa"/>
          </w:tcPr>
          <w:p w:rsidR="00A03137" w:rsidRPr="0087332E" w:rsidRDefault="00A03137" w:rsidP="000D42B1">
            <w:pPr>
              <w:rPr>
                <w:rFonts w:ascii="Arial" w:hAnsi="Arial" w:cs="Arial"/>
                <w:sz w:val="20"/>
                <w:szCs w:val="20"/>
              </w:rPr>
            </w:pPr>
            <w:r>
              <w:t>Fregado y organización del lab</w:t>
            </w:r>
          </w:p>
        </w:tc>
      </w:tr>
      <w:tr w:rsidR="00A03137" w:rsidRPr="00333722" w:rsidTr="00004165">
        <w:trPr>
          <w:trHeight w:val="211"/>
        </w:trPr>
        <w:tc>
          <w:tcPr>
            <w:tcW w:w="2187" w:type="dxa"/>
          </w:tcPr>
          <w:p w:rsidR="00A03137" w:rsidRPr="00333722" w:rsidRDefault="00A03137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</w:tcPr>
          <w:p w:rsidR="00A03137" w:rsidRPr="00333722" w:rsidRDefault="00A03137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</w:tcPr>
          <w:p w:rsidR="00A03137" w:rsidRPr="00333722" w:rsidRDefault="00A03137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</w:tcPr>
          <w:p w:rsidR="00A03137" w:rsidRPr="00333722" w:rsidRDefault="00A03137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8" w:type="dxa"/>
          </w:tcPr>
          <w:p w:rsidR="00A03137" w:rsidRPr="00333722" w:rsidRDefault="00A03137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A03137" w:rsidRPr="00333722" w:rsidTr="003032A3">
        <w:trPr>
          <w:trHeight w:val="589"/>
        </w:trPr>
        <w:tc>
          <w:tcPr>
            <w:tcW w:w="2187" w:type="dxa"/>
          </w:tcPr>
          <w:p w:rsidR="00A03137" w:rsidRPr="008C3ED1" w:rsidRDefault="00A03137" w:rsidP="00BE2B3D">
            <w:pPr>
              <w:tabs>
                <w:tab w:val="left" w:pos="268"/>
                <w:tab w:val="center" w:pos="98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C3ED1">
              <w:rPr>
                <w:rFonts w:ascii="Arial" w:hAnsi="Arial" w:cs="Arial"/>
                <w:sz w:val="20"/>
                <w:szCs w:val="20"/>
              </w:rPr>
              <w:t xml:space="preserve"> Determinación de </w:t>
            </w:r>
            <w:r>
              <w:rPr>
                <w:rFonts w:ascii="Arial" w:hAnsi="Arial" w:cs="Arial"/>
                <w:sz w:val="20"/>
                <w:szCs w:val="20"/>
              </w:rPr>
              <w:t>proteínas Maiz expto 4</w:t>
            </w:r>
          </w:p>
        </w:tc>
        <w:tc>
          <w:tcPr>
            <w:tcW w:w="2187" w:type="dxa"/>
          </w:tcPr>
          <w:p w:rsidR="00A03137" w:rsidRPr="005E0CCE" w:rsidRDefault="00A03137" w:rsidP="00051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</w:t>
            </w:r>
            <w:r w:rsidRPr="008C3ED1">
              <w:rPr>
                <w:rFonts w:ascii="Arial" w:hAnsi="Arial" w:cs="Arial"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Maíz 4</w:t>
            </w:r>
          </w:p>
        </w:tc>
        <w:tc>
          <w:tcPr>
            <w:tcW w:w="2187" w:type="dxa"/>
          </w:tcPr>
          <w:p w:rsidR="00A03137" w:rsidRPr="0087332E" w:rsidRDefault="00A03137" w:rsidP="00BE2B3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</w:t>
            </w:r>
            <w:r w:rsidRPr="008C3ED1">
              <w:rPr>
                <w:rFonts w:ascii="Arial" w:hAnsi="Arial" w:cs="Arial"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Maíz Arasay</w:t>
            </w:r>
          </w:p>
        </w:tc>
        <w:tc>
          <w:tcPr>
            <w:tcW w:w="2187" w:type="dxa"/>
          </w:tcPr>
          <w:p w:rsidR="00A03137" w:rsidRDefault="00A03137">
            <w:r>
              <w:rPr>
                <w:rFonts w:ascii="Arial" w:hAnsi="Arial" w:cs="Arial"/>
                <w:sz w:val="20"/>
                <w:szCs w:val="20"/>
              </w:rPr>
              <w:t xml:space="preserve">Determinación </w:t>
            </w:r>
            <w:r w:rsidRPr="008C3ED1">
              <w:rPr>
                <w:rFonts w:ascii="Arial" w:hAnsi="Arial" w:cs="Arial"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Maíz Arasay</w:t>
            </w:r>
          </w:p>
        </w:tc>
        <w:tc>
          <w:tcPr>
            <w:tcW w:w="2188" w:type="dxa"/>
          </w:tcPr>
          <w:p w:rsidR="00A03137" w:rsidRDefault="00A03137">
            <w:r>
              <w:t xml:space="preserve">   Fregado y organización del lab</w:t>
            </w:r>
          </w:p>
        </w:tc>
      </w:tr>
      <w:tr w:rsidR="00A03137" w:rsidRPr="00333722" w:rsidTr="00273CC5">
        <w:trPr>
          <w:trHeight w:val="145"/>
        </w:trPr>
        <w:tc>
          <w:tcPr>
            <w:tcW w:w="2187" w:type="dxa"/>
          </w:tcPr>
          <w:p w:rsidR="00A03137" w:rsidRPr="008C3ED1" w:rsidRDefault="00A03137" w:rsidP="00BE2B3D">
            <w:pPr>
              <w:tabs>
                <w:tab w:val="left" w:pos="268"/>
                <w:tab w:val="center" w:pos="98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</w:tcPr>
          <w:p w:rsidR="00A03137" w:rsidRDefault="00A03137" w:rsidP="00051836">
            <w:pPr>
              <w:jc w:val="both"/>
            </w:pPr>
            <w:r>
              <w:t xml:space="preserve">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</w:tcPr>
          <w:p w:rsidR="00A03137" w:rsidRDefault="00A03137" w:rsidP="00273CC5">
            <w:pPr>
              <w:ind w:firstLine="708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</w:tcPr>
          <w:p w:rsidR="00A03137" w:rsidRDefault="00A03137" w:rsidP="00273CC5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8" w:type="dxa"/>
          </w:tcPr>
          <w:p w:rsidR="00A03137" w:rsidRDefault="00A03137"/>
        </w:tc>
      </w:tr>
      <w:tr w:rsidR="00A03137" w:rsidRPr="00333722" w:rsidTr="003032A3">
        <w:trPr>
          <w:trHeight w:val="589"/>
        </w:trPr>
        <w:tc>
          <w:tcPr>
            <w:tcW w:w="2187" w:type="dxa"/>
          </w:tcPr>
          <w:p w:rsidR="00A03137" w:rsidRPr="008C3ED1" w:rsidRDefault="00A03137" w:rsidP="00BE2B3D">
            <w:pPr>
              <w:tabs>
                <w:tab w:val="left" w:pos="268"/>
                <w:tab w:val="center" w:pos="98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Repetición de muestras de proteínas </w:t>
            </w:r>
          </w:p>
        </w:tc>
        <w:tc>
          <w:tcPr>
            <w:tcW w:w="2187" w:type="dxa"/>
          </w:tcPr>
          <w:p w:rsidR="00A03137" w:rsidRDefault="00A03137" w:rsidP="00051836">
            <w:pPr>
              <w:jc w:val="both"/>
            </w:pPr>
            <w:r>
              <w:t>Extracción de proteínas de girasol</w:t>
            </w:r>
          </w:p>
        </w:tc>
        <w:tc>
          <w:tcPr>
            <w:tcW w:w="2187" w:type="dxa"/>
          </w:tcPr>
          <w:p w:rsidR="00A03137" w:rsidRDefault="00A03137" w:rsidP="00BE2B3D">
            <w:pPr>
              <w:jc w:val="both"/>
            </w:pPr>
            <w:r>
              <w:t>Extracción de proteínas de girasol</w:t>
            </w:r>
          </w:p>
        </w:tc>
        <w:tc>
          <w:tcPr>
            <w:tcW w:w="2187" w:type="dxa"/>
          </w:tcPr>
          <w:p w:rsidR="00A03137" w:rsidRDefault="00A03137">
            <w:r>
              <w:t>Extracción de proteínas de girasol</w:t>
            </w:r>
          </w:p>
        </w:tc>
        <w:tc>
          <w:tcPr>
            <w:tcW w:w="2188" w:type="dxa"/>
          </w:tcPr>
          <w:p w:rsidR="00A03137" w:rsidRDefault="00A03137"/>
        </w:tc>
      </w:tr>
    </w:tbl>
    <w:p w:rsidR="00A03137" w:rsidRDefault="00A03137" w:rsidP="00556AD0">
      <w:pPr>
        <w:jc w:val="both"/>
        <w:rPr>
          <w:rFonts w:ascii="Arial" w:hAnsi="Arial" w:cs="Arial"/>
        </w:rPr>
      </w:pPr>
    </w:p>
    <w:p w:rsidR="00A03137" w:rsidRDefault="00A03137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2"/>
        <w:gridCol w:w="3140"/>
        <w:gridCol w:w="3606"/>
      </w:tblGrid>
      <w:tr w:rsidR="00A03137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A03137" w:rsidRPr="00CB3D8A" w:rsidRDefault="00A03137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A03137" w:rsidRPr="00CB3D8A" w:rsidRDefault="00A03137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A03137" w:rsidRPr="00CB3D8A" w:rsidRDefault="00A03137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A03137" w:rsidRDefault="00A03137" w:rsidP="002731C5">
      <w:pPr>
        <w:jc w:val="both"/>
        <w:rPr>
          <w:rFonts w:ascii="Arial" w:hAnsi="Arial" w:cs="Arial"/>
        </w:rPr>
      </w:pPr>
    </w:p>
    <w:sectPr w:rsidR="00A03137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>
    <w:nsid w:val="424E7ECC"/>
    <w:multiLevelType w:val="hybridMultilevel"/>
    <w:tmpl w:val="DEEE1148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1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19B3FDD"/>
    <w:multiLevelType w:val="hybridMultilevel"/>
    <w:tmpl w:val="C66C9D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>
    <w:nsid w:val="66DC50C0"/>
    <w:multiLevelType w:val="hybridMultilevel"/>
    <w:tmpl w:val="13D418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7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6"/>
  </w:num>
  <w:num w:numId="2">
    <w:abstractNumId w:val="11"/>
  </w:num>
  <w:num w:numId="3">
    <w:abstractNumId w:val="29"/>
  </w:num>
  <w:num w:numId="4">
    <w:abstractNumId w:val="6"/>
  </w:num>
  <w:num w:numId="5">
    <w:abstractNumId w:val="17"/>
  </w:num>
  <w:num w:numId="6">
    <w:abstractNumId w:val="3"/>
  </w:num>
  <w:num w:numId="7">
    <w:abstractNumId w:val="19"/>
  </w:num>
  <w:num w:numId="8">
    <w:abstractNumId w:val="7"/>
  </w:num>
  <w:num w:numId="9">
    <w:abstractNumId w:val="5"/>
  </w:num>
  <w:num w:numId="10">
    <w:abstractNumId w:val="27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20"/>
  </w:num>
  <w:num w:numId="16">
    <w:abstractNumId w:val="23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8"/>
  </w:num>
  <w:num w:numId="24">
    <w:abstractNumId w:val="21"/>
  </w:num>
  <w:num w:numId="25">
    <w:abstractNumId w:val="1"/>
  </w:num>
  <w:num w:numId="26">
    <w:abstractNumId w:val="12"/>
  </w:num>
  <w:num w:numId="27">
    <w:abstractNumId w:val="25"/>
  </w:num>
  <w:num w:numId="28">
    <w:abstractNumId w:val="22"/>
  </w:num>
  <w:num w:numId="29">
    <w:abstractNumId w:val="24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77A"/>
    <w:rsid w:val="00000A7A"/>
    <w:rsid w:val="00004165"/>
    <w:rsid w:val="000056DA"/>
    <w:rsid w:val="00006AE7"/>
    <w:rsid w:val="00006B4C"/>
    <w:rsid w:val="0001065C"/>
    <w:rsid w:val="00010CED"/>
    <w:rsid w:val="0001586C"/>
    <w:rsid w:val="000175F9"/>
    <w:rsid w:val="00020EE3"/>
    <w:rsid w:val="0002222C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1836"/>
    <w:rsid w:val="000561BF"/>
    <w:rsid w:val="000561E1"/>
    <w:rsid w:val="0006091E"/>
    <w:rsid w:val="00061E32"/>
    <w:rsid w:val="00066106"/>
    <w:rsid w:val="0007032A"/>
    <w:rsid w:val="000708A8"/>
    <w:rsid w:val="000738CA"/>
    <w:rsid w:val="00074008"/>
    <w:rsid w:val="00075AC7"/>
    <w:rsid w:val="00077541"/>
    <w:rsid w:val="00077D60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6A6D"/>
    <w:rsid w:val="000B7055"/>
    <w:rsid w:val="000C0F90"/>
    <w:rsid w:val="000C1605"/>
    <w:rsid w:val="000C1B5B"/>
    <w:rsid w:val="000C5521"/>
    <w:rsid w:val="000D2FFD"/>
    <w:rsid w:val="000D3B0A"/>
    <w:rsid w:val="000D40FF"/>
    <w:rsid w:val="000D42B1"/>
    <w:rsid w:val="000D4644"/>
    <w:rsid w:val="000D49CE"/>
    <w:rsid w:val="000D4BD7"/>
    <w:rsid w:val="000D680A"/>
    <w:rsid w:val="000D6AFA"/>
    <w:rsid w:val="000E39B6"/>
    <w:rsid w:val="000E66E8"/>
    <w:rsid w:val="000F0E2A"/>
    <w:rsid w:val="000F0F03"/>
    <w:rsid w:val="000F1229"/>
    <w:rsid w:val="000F37BB"/>
    <w:rsid w:val="000F4EDB"/>
    <w:rsid w:val="000F578A"/>
    <w:rsid w:val="00100A74"/>
    <w:rsid w:val="00102C4A"/>
    <w:rsid w:val="001055E3"/>
    <w:rsid w:val="001079BA"/>
    <w:rsid w:val="00107B82"/>
    <w:rsid w:val="00110B09"/>
    <w:rsid w:val="001121BB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4084"/>
    <w:rsid w:val="001445EC"/>
    <w:rsid w:val="00145100"/>
    <w:rsid w:val="00147151"/>
    <w:rsid w:val="00150495"/>
    <w:rsid w:val="0016010A"/>
    <w:rsid w:val="00160570"/>
    <w:rsid w:val="00162BBE"/>
    <w:rsid w:val="00162D4A"/>
    <w:rsid w:val="00163061"/>
    <w:rsid w:val="001635DE"/>
    <w:rsid w:val="0016480C"/>
    <w:rsid w:val="00164E2A"/>
    <w:rsid w:val="00165BBF"/>
    <w:rsid w:val="00167BB3"/>
    <w:rsid w:val="00170FE8"/>
    <w:rsid w:val="00172DAE"/>
    <w:rsid w:val="00181396"/>
    <w:rsid w:val="001831EF"/>
    <w:rsid w:val="00183382"/>
    <w:rsid w:val="0018461C"/>
    <w:rsid w:val="001846F2"/>
    <w:rsid w:val="00184789"/>
    <w:rsid w:val="001865DF"/>
    <w:rsid w:val="001866E8"/>
    <w:rsid w:val="0018708B"/>
    <w:rsid w:val="00191A3E"/>
    <w:rsid w:val="00192286"/>
    <w:rsid w:val="001947D5"/>
    <w:rsid w:val="0019527C"/>
    <w:rsid w:val="001A312B"/>
    <w:rsid w:val="001A5458"/>
    <w:rsid w:val="001A57BD"/>
    <w:rsid w:val="001A5DCE"/>
    <w:rsid w:val="001A7C51"/>
    <w:rsid w:val="001B0469"/>
    <w:rsid w:val="001B43A4"/>
    <w:rsid w:val="001B7AB6"/>
    <w:rsid w:val="001B7BB4"/>
    <w:rsid w:val="001B7F1E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0D05"/>
    <w:rsid w:val="001E1FF7"/>
    <w:rsid w:val="001E295A"/>
    <w:rsid w:val="001E594C"/>
    <w:rsid w:val="001E758B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050D6"/>
    <w:rsid w:val="00205309"/>
    <w:rsid w:val="002118DD"/>
    <w:rsid w:val="00212D9B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0EB"/>
    <w:rsid w:val="00250492"/>
    <w:rsid w:val="00250E8A"/>
    <w:rsid w:val="00251B53"/>
    <w:rsid w:val="002540DB"/>
    <w:rsid w:val="002567F8"/>
    <w:rsid w:val="00257FEA"/>
    <w:rsid w:val="00260229"/>
    <w:rsid w:val="00262F10"/>
    <w:rsid w:val="00263F99"/>
    <w:rsid w:val="00264BB5"/>
    <w:rsid w:val="00270724"/>
    <w:rsid w:val="00272A45"/>
    <w:rsid w:val="00272BF4"/>
    <w:rsid w:val="00272FA1"/>
    <w:rsid w:val="002731C5"/>
    <w:rsid w:val="00273CC5"/>
    <w:rsid w:val="00275221"/>
    <w:rsid w:val="00275338"/>
    <w:rsid w:val="00277208"/>
    <w:rsid w:val="002775AD"/>
    <w:rsid w:val="0028122B"/>
    <w:rsid w:val="002826F9"/>
    <w:rsid w:val="00282B3D"/>
    <w:rsid w:val="00283B5A"/>
    <w:rsid w:val="00284BA5"/>
    <w:rsid w:val="0028576D"/>
    <w:rsid w:val="00292708"/>
    <w:rsid w:val="002942EC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10D1"/>
    <w:rsid w:val="002C2788"/>
    <w:rsid w:val="002C4FB7"/>
    <w:rsid w:val="002D11D1"/>
    <w:rsid w:val="002D42A0"/>
    <w:rsid w:val="002D6922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2A3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0856"/>
    <w:rsid w:val="003111FD"/>
    <w:rsid w:val="00313B5A"/>
    <w:rsid w:val="00314E57"/>
    <w:rsid w:val="003155E4"/>
    <w:rsid w:val="00315E6F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27F45"/>
    <w:rsid w:val="00332745"/>
    <w:rsid w:val="00333722"/>
    <w:rsid w:val="00335C89"/>
    <w:rsid w:val="0034047C"/>
    <w:rsid w:val="00340D61"/>
    <w:rsid w:val="00341856"/>
    <w:rsid w:val="00342EC6"/>
    <w:rsid w:val="00342FA9"/>
    <w:rsid w:val="00343B9A"/>
    <w:rsid w:val="003444F0"/>
    <w:rsid w:val="00344B7B"/>
    <w:rsid w:val="00345D7F"/>
    <w:rsid w:val="00346BAC"/>
    <w:rsid w:val="00346BD0"/>
    <w:rsid w:val="00347506"/>
    <w:rsid w:val="00347C87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2719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155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05D6"/>
    <w:rsid w:val="003C2D0C"/>
    <w:rsid w:val="003C317F"/>
    <w:rsid w:val="003C3745"/>
    <w:rsid w:val="003C3AC2"/>
    <w:rsid w:val="003C4463"/>
    <w:rsid w:val="003C4AD5"/>
    <w:rsid w:val="003C4CA7"/>
    <w:rsid w:val="003D0188"/>
    <w:rsid w:val="003D1098"/>
    <w:rsid w:val="003D10B8"/>
    <w:rsid w:val="003D16B5"/>
    <w:rsid w:val="003D2E7A"/>
    <w:rsid w:val="003E2925"/>
    <w:rsid w:val="003E3391"/>
    <w:rsid w:val="003E4EC9"/>
    <w:rsid w:val="003E56F5"/>
    <w:rsid w:val="003E706B"/>
    <w:rsid w:val="003F3D5F"/>
    <w:rsid w:val="003F438B"/>
    <w:rsid w:val="003F4C48"/>
    <w:rsid w:val="003F700F"/>
    <w:rsid w:val="00400DDA"/>
    <w:rsid w:val="00400ED9"/>
    <w:rsid w:val="00402B19"/>
    <w:rsid w:val="0040371D"/>
    <w:rsid w:val="00404E50"/>
    <w:rsid w:val="004061DE"/>
    <w:rsid w:val="0040747F"/>
    <w:rsid w:val="00407AE6"/>
    <w:rsid w:val="00410F56"/>
    <w:rsid w:val="00411263"/>
    <w:rsid w:val="004138F4"/>
    <w:rsid w:val="004149BF"/>
    <w:rsid w:val="00417E4A"/>
    <w:rsid w:val="00420ED7"/>
    <w:rsid w:val="00421718"/>
    <w:rsid w:val="00423EBB"/>
    <w:rsid w:val="00430B0F"/>
    <w:rsid w:val="00435A02"/>
    <w:rsid w:val="00435A7A"/>
    <w:rsid w:val="00436592"/>
    <w:rsid w:val="00436622"/>
    <w:rsid w:val="00437810"/>
    <w:rsid w:val="00437934"/>
    <w:rsid w:val="0044066A"/>
    <w:rsid w:val="00440747"/>
    <w:rsid w:val="004425BD"/>
    <w:rsid w:val="00443B07"/>
    <w:rsid w:val="00443B90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3B12"/>
    <w:rsid w:val="004664F8"/>
    <w:rsid w:val="004705FF"/>
    <w:rsid w:val="00471CC9"/>
    <w:rsid w:val="00471CD4"/>
    <w:rsid w:val="004742B6"/>
    <w:rsid w:val="0047485B"/>
    <w:rsid w:val="004765B8"/>
    <w:rsid w:val="00476BF8"/>
    <w:rsid w:val="0048072F"/>
    <w:rsid w:val="00484D5B"/>
    <w:rsid w:val="0048662A"/>
    <w:rsid w:val="00490905"/>
    <w:rsid w:val="00492A80"/>
    <w:rsid w:val="0049324E"/>
    <w:rsid w:val="00497277"/>
    <w:rsid w:val="004A0CA2"/>
    <w:rsid w:val="004A2FA4"/>
    <w:rsid w:val="004A3051"/>
    <w:rsid w:val="004A3118"/>
    <w:rsid w:val="004A583A"/>
    <w:rsid w:val="004B2922"/>
    <w:rsid w:val="004B3A20"/>
    <w:rsid w:val="004B78F5"/>
    <w:rsid w:val="004B793B"/>
    <w:rsid w:val="004B7AC4"/>
    <w:rsid w:val="004C0FF1"/>
    <w:rsid w:val="004C2CC9"/>
    <w:rsid w:val="004C2FAA"/>
    <w:rsid w:val="004C72E4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695"/>
    <w:rsid w:val="00500942"/>
    <w:rsid w:val="00501120"/>
    <w:rsid w:val="00501B28"/>
    <w:rsid w:val="005025B0"/>
    <w:rsid w:val="00504DD3"/>
    <w:rsid w:val="0050613E"/>
    <w:rsid w:val="00510D28"/>
    <w:rsid w:val="00511189"/>
    <w:rsid w:val="0051141D"/>
    <w:rsid w:val="00511E5D"/>
    <w:rsid w:val="005172C4"/>
    <w:rsid w:val="00520681"/>
    <w:rsid w:val="00522F01"/>
    <w:rsid w:val="00527E80"/>
    <w:rsid w:val="0053085B"/>
    <w:rsid w:val="00532722"/>
    <w:rsid w:val="005352D3"/>
    <w:rsid w:val="005357F9"/>
    <w:rsid w:val="00537126"/>
    <w:rsid w:val="00540884"/>
    <w:rsid w:val="00540F75"/>
    <w:rsid w:val="00545B39"/>
    <w:rsid w:val="0054632C"/>
    <w:rsid w:val="0055077F"/>
    <w:rsid w:val="0055132C"/>
    <w:rsid w:val="00552ADD"/>
    <w:rsid w:val="00553FC7"/>
    <w:rsid w:val="00554AEC"/>
    <w:rsid w:val="00554FC7"/>
    <w:rsid w:val="00554FE6"/>
    <w:rsid w:val="00556AD0"/>
    <w:rsid w:val="00560B2A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37EE"/>
    <w:rsid w:val="00597BE8"/>
    <w:rsid w:val="00597DCB"/>
    <w:rsid w:val="005A02CA"/>
    <w:rsid w:val="005A0543"/>
    <w:rsid w:val="005A35EE"/>
    <w:rsid w:val="005A3CCF"/>
    <w:rsid w:val="005A63B5"/>
    <w:rsid w:val="005A6495"/>
    <w:rsid w:val="005B1724"/>
    <w:rsid w:val="005B1A5E"/>
    <w:rsid w:val="005B2D2B"/>
    <w:rsid w:val="005B4971"/>
    <w:rsid w:val="005B6081"/>
    <w:rsid w:val="005B7D0F"/>
    <w:rsid w:val="005B7D1C"/>
    <w:rsid w:val="005B7F23"/>
    <w:rsid w:val="005C0443"/>
    <w:rsid w:val="005C0444"/>
    <w:rsid w:val="005C1DC8"/>
    <w:rsid w:val="005C256B"/>
    <w:rsid w:val="005C320B"/>
    <w:rsid w:val="005C38D6"/>
    <w:rsid w:val="005D1DAE"/>
    <w:rsid w:val="005D47DE"/>
    <w:rsid w:val="005D481C"/>
    <w:rsid w:val="005E06AF"/>
    <w:rsid w:val="005E0C5E"/>
    <w:rsid w:val="005E0CCE"/>
    <w:rsid w:val="005E1317"/>
    <w:rsid w:val="005E18CE"/>
    <w:rsid w:val="005E225C"/>
    <w:rsid w:val="005F0432"/>
    <w:rsid w:val="005F04B9"/>
    <w:rsid w:val="005F19E4"/>
    <w:rsid w:val="005F2A4B"/>
    <w:rsid w:val="005F67B7"/>
    <w:rsid w:val="005F7FD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15112"/>
    <w:rsid w:val="006209FB"/>
    <w:rsid w:val="0062125C"/>
    <w:rsid w:val="0062160B"/>
    <w:rsid w:val="0062206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A7C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59FB"/>
    <w:rsid w:val="00656B74"/>
    <w:rsid w:val="00656E8A"/>
    <w:rsid w:val="00662FAC"/>
    <w:rsid w:val="006640BD"/>
    <w:rsid w:val="006644B2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3C57"/>
    <w:rsid w:val="006B3E09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2B5"/>
    <w:rsid w:val="006D643E"/>
    <w:rsid w:val="006D787A"/>
    <w:rsid w:val="006E0B53"/>
    <w:rsid w:val="006E45DB"/>
    <w:rsid w:val="006E578F"/>
    <w:rsid w:val="006E5FE4"/>
    <w:rsid w:val="006E7090"/>
    <w:rsid w:val="006E7106"/>
    <w:rsid w:val="006F0F23"/>
    <w:rsid w:val="006F2C04"/>
    <w:rsid w:val="006F34BF"/>
    <w:rsid w:val="006F4376"/>
    <w:rsid w:val="006F4B6D"/>
    <w:rsid w:val="006F54CF"/>
    <w:rsid w:val="006F611C"/>
    <w:rsid w:val="006F6EA2"/>
    <w:rsid w:val="00700251"/>
    <w:rsid w:val="00703C08"/>
    <w:rsid w:val="00707183"/>
    <w:rsid w:val="00707AD1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4CED"/>
    <w:rsid w:val="0074580D"/>
    <w:rsid w:val="00746788"/>
    <w:rsid w:val="007505EA"/>
    <w:rsid w:val="00750E21"/>
    <w:rsid w:val="007518A5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87EA3"/>
    <w:rsid w:val="007977DE"/>
    <w:rsid w:val="007A23F1"/>
    <w:rsid w:val="007A3B27"/>
    <w:rsid w:val="007A4715"/>
    <w:rsid w:val="007A4C18"/>
    <w:rsid w:val="007A4E5E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2B16"/>
    <w:rsid w:val="007D5128"/>
    <w:rsid w:val="007D582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48"/>
    <w:rsid w:val="007F536E"/>
    <w:rsid w:val="007F553A"/>
    <w:rsid w:val="007F5F1F"/>
    <w:rsid w:val="007F755D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4615"/>
    <w:rsid w:val="008150B2"/>
    <w:rsid w:val="00822407"/>
    <w:rsid w:val="0082308B"/>
    <w:rsid w:val="00826C2B"/>
    <w:rsid w:val="00833FD3"/>
    <w:rsid w:val="00834D51"/>
    <w:rsid w:val="008356FB"/>
    <w:rsid w:val="00837A41"/>
    <w:rsid w:val="00840517"/>
    <w:rsid w:val="00842E79"/>
    <w:rsid w:val="00846146"/>
    <w:rsid w:val="00847C55"/>
    <w:rsid w:val="008508EC"/>
    <w:rsid w:val="0086148C"/>
    <w:rsid w:val="00863A76"/>
    <w:rsid w:val="00867485"/>
    <w:rsid w:val="0087086E"/>
    <w:rsid w:val="00873171"/>
    <w:rsid w:val="0087332E"/>
    <w:rsid w:val="00875352"/>
    <w:rsid w:val="00876B16"/>
    <w:rsid w:val="00876DAE"/>
    <w:rsid w:val="00877AB9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C29"/>
    <w:rsid w:val="008A7E78"/>
    <w:rsid w:val="008B13AA"/>
    <w:rsid w:val="008B323C"/>
    <w:rsid w:val="008B4C5E"/>
    <w:rsid w:val="008B5C95"/>
    <w:rsid w:val="008C22B6"/>
    <w:rsid w:val="008C34E6"/>
    <w:rsid w:val="008C3A23"/>
    <w:rsid w:val="008C3ED1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2F8"/>
    <w:rsid w:val="00902340"/>
    <w:rsid w:val="0090593E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3A5D"/>
    <w:rsid w:val="0092403B"/>
    <w:rsid w:val="00925CD1"/>
    <w:rsid w:val="0093029F"/>
    <w:rsid w:val="00931083"/>
    <w:rsid w:val="00931A6C"/>
    <w:rsid w:val="00931DF6"/>
    <w:rsid w:val="00933551"/>
    <w:rsid w:val="009343DE"/>
    <w:rsid w:val="009349D8"/>
    <w:rsid w:val="00935603"/>
    <w:rsid w:val="009358D3"/>
    <w:rsid w:val="009359C2"/>
    <w:rsid w:val="00940222"/>
    <w:rsid w:val="00942F28"/>
    <w:rsid w:val="00943CC9"/>
    <w:rsid w:val="009456C9"/>
    <w:rsid w:val="00947EB9"/>
    <w:rsid w:val="0095066D"/>
    <w:rsid w:val="00952126"/>
    <w:rsid w:val="00952DFE"/>
    <w:rsid w:val="0095581B"/>
    <w:rsid w:val="00957354"/>
    <w:rsid w:val="00957833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4EC"/>
    <w:rsid w:val="00991F07"/>
    <w:rsid w:val="00992CD6"/>
    <w:rsid w:val="00993207"/>
    <w:rsid w:val="00994957"/>
    <w:rsid w:val="009A0652"/>
    <w:rsid w:val="009A1908"/>
    <w:rsid w:val="009A3ED4"/>
    <w:rsid w:val="009A7221"/>
    <w:rsid w:val="009B0501"/>
    <w:rsid w:val="009B51EB"/>
    <w:rsid w:val="009B55ED"/>
    <w:rsid w:val="009B66FA"/>
    <w:rsid w:val="009B6B0E"/>
    <w:rsid w:val="009C0575"/>
    <w:rsid w:val="009C16D6"/>
    <w:rsid w:val="009C3F87"/>
    <w:rsid w:val="009C3FFF"/>
    <w:rsid w:val="009C40F1"/>
    <w:rsid w:val="009C773E"/>
    <w:rsid w:val="009D21E1"/>
    <w:rsid w:val="009D280C"/>
    <w:rsid w:val="009D3AFB"/>
    <w:rsid w:val="009D4392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104B"/>
    <w:rsid w:val="00A03038"/>
    <w:rsid w:val="00A03137"/>
    <w:rsid w:val="00A03AF1"/>
    <w:rsid w:val="00A04A97"/>
    <w:rsid w:val="00A06AF0"/>
    <w:rsid w:val="00A06EBE"/>
    <w:rsid w:val="00A1139A"/>
    <w:rsid w:val="00A11784"/>
    <w:rsid w:val="00A12618"/>
    <w:rsid w:val="00A131C3"/>
    <w:rsid w:val="00A135CC"/>
    <w:rsid w:val="00A14C63"/>
    <w:rsid w:val="00A2056C"/>
    <w:rsid w:val="00A20A60"/>
    <w:rsid w:val="00A23631"/>
    <w:rsid w:val="00A254CA"/>
    <w:rsid w:val="00A25B25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4D62"/>
    <w:rsid w:val="00A656D3"/>
    <w:rsid w:val="00A66B9C"/>
    <w:rsid w:val="00A71565"/>
    <w:rsid w:val="00A727DB"/>
    <w:rsid w:val="00A72C72"/>
    <w:rsid w:val="00A736F6"/>
    <w:rsid w:val="00A7484A"/>
    <w:rsid w:val="00A75599"/>
    <w:rsid w:val="00A777CF"/>
    <w:rsid w:val="00A77D07"/>
    <w:rsid w:val="00A77D22"/>
    <w:rsid w:val="00A813F6"/>
    <w:rsid w:val="00A8778A"/>
    <w:rsid w:val="00A911FB"/>
    <w:rsid w:val="00A91492"/>
    <w:rsid w:val="00A9372E"/>
    <w:rsid w:val="00A95698"/>
    <w:rsid w:val="00A961D0"/>
    <w:rsid w:val="00AA00CD"/>
    <w:rsid w:val="00AA2B81"/>
    <w:rsid w:val="00AA3F7F"/>
    <w:rsid w:val="00AA4CC5"/>
    <w:rsid w:val="00AA5120"/>
    <w:rsid w:val="00AA6B1B"/>
    <w:rsid w:val="00AB06BC"/>
    <w:rsid w:val="00AB097E"/>
    <w:rsid w:val="00AB1134"/>
    <w:rsid w:val="00AB1C6C"/>
    <w:rsid w:val="00AB2142"/>
    <w:rsid w:val="00AB2C74"/>
    <w:rsid w:val="00AB39D5"/>
    <w:rsid w:val="00AB487F"/>
    <w:rsid w:val="00AB5266"/>
    <w:rsid w:val="00AB5BB9"/>
    <w:rsid w:val="00AB71B2"/>
    <w:rsid w:val="00AB7693"/>
    <w:rsid w:val="00AC2E5B"/>
    <w:rsid w:val="00AC3339"/>
    <w:rsid w:val="00AC369F"/>
    <w:rsid w:val="00AC3DA5"/>
    <w:rsid w:val="00AC597B"/>
    <w:rsid w:val="00AD0CE1"/>
    <w:rsid w:val="00AD151A"/>
    <w:rsid w:val="00AD1FA6"/>
    <w:rsid w:val="00AD2C3A"/>
    <w:rsid w:val="00AD3B61"/>
    <w:rsid w:val="00AE01DB"/>
    <w:rsid w:val="00AE2C98"/>
    <w:rsid w:val="00AE4761"/>
    <w:rsid w:val="00AE6D7E"/>
    <w:rsid w:val="00AE7B0C"/>
    <w:rsid w:val="00AF235F"/>
    <w:rsid w:val="00AF389A"/>
    <w:rsid w:val="00AF40C1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825"/>
    <w:rsid w:val="00B12A43"/>
    <w:rsid w:val="00B138F4"/>
    <w:rsid w:val="00B16E86"/>
    <w:rsid w:val="00B17C72"/>
    <w:rsid w:val="00B2491C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277"/>
    <w:rsid w:val="00B70996"/>
    <w:rsid w:val="00B72072"/>
    <w:rsid w:val="00B72BF5"/>
    <w:rsid w:val="00B73241"/>
    <w:rsid w:val="00B749BA"/>
    <w:rsid w:val="00B75F09"/>
    <w:rsid w:val="00B820DE"/>
    <w:rsid w:val="00B832B5"/>
    <w:rsid w:val="00B83BD7"/>
    <w:rsid w:val="00B83EFD"/>
    <w:rsid w:val="00B83F8A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57CF"/>
    <w:rsid w:val="00BA79EA"/>
    <w:rsid w:val="00BB184F"/>
    <w:rsid w:val="00BB22F3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7AE"/>
    <w:rsid w:val="00BD2091"/>
    <w:rsid w:val="00BD40F9"/>
    <w:rsid w:val="00BD5657"/>
    <w:rsid w:val="00BE021B"/>
    <w:rsid w:val="00BE1DD5"/>
    <w:rsid w:val="00BE2B3D"/>
    <w:rsid w:val="00BE3969"/>
    <w:rsid w:val="00BE673E"/>
    <w:rsid w:val="00BE70FB"/>
    <w:rsid w:val="00BE78B9"/>
    <w:rsid w:val="00BF1AFA"/>
    <w:rsid w:val="00BF1E21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314F"/>
    <w:rsid w:val="00C1681E"/>
    <w:rsid w:val="00C22185"/>
    <w:rsid w:val="00C24807"/>
    <w:rsid w:val="00C255C5"/>
    <w:rsid w:val="00C25EBB"/>
    <w:rsid w:val="00C25EE7"/>
    <w:rsid w:val="00C25F18"/>
    <w:rsid w:val="00C27981"/>
    <w:rsid w:val="00C31783"/>
    <w:rsid w:val="00C31A92"/>
    <w:rsid w:val="00C33355"/>
    <w:rsid w:val="00C33E50"/>
    <w:rsid w:val="00C36192"/>
    <w:rsid w:val="00C368AE"/>
    <w:rsid w:val="00C43E63"/>
    <w:rsid w:val="00C46401"/>
    <w:rsid w:val="00C46711"/>
    <w:rsid w:val="00C470DB"/>
    <w:rsid w:val="00C47D18"/>
    <w:rsid w:val="00C47E2A"/>
    <w:rsid w:val="00C502F6"/>
    <w:rsid w:val="00C5120C"/>
    <w:rsid w:val="00C52D24"/>
    <w:rsid w:val="00C53EEB"/>
    <w:rsid w:val="00C56A37"/>
    <w:rsid w:val="00C56EBC"/>
    <w:rsid w:val="00C5702F"/>
    <w:rsid w:val="00C57CE9"/>
    <w:rsid w:val="00C61426"/>
    <w:rsid w:val="00C63624"/>
    <w:rsid w:val="00C6371D"/>
    <w:rsid w:val="00C649B2"/>
    <w:rsid w:val="00C658F0"/>
    <w:rsid w:val="00C6590D"/>
    <w:rsid w:val="00C66098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3A46"/>
    <w:rsid w:val="00C84290"/>
    <w:rsid w:val="00C90537"/>
    <w:rsid w:val="00C92BEE"/>
    <w:rsid w:val="00C93325"/>
    <w:rsid w:val="00C957D8"/>
    <w:rsid w:val="00C959E7"/>
    <w:rsid w:val="00CA2048"/>
    <w:rsid w:val="00CA2712"/>
    <w:rsid w:val="00CA2C49"/>
    <w:rsid w:val="00CA2EB8"/>
    <w:rsid w:val="00CA2F9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989"/>
    <w:rsid w:val="00CC3EB9"/>
    <w:rsid w:val="00CC3EF9"/>
    <w:rsid w:val="00CC4FB0"/>
    <w:rsid w:val="00CC7315"/>
    <w:rsid w:val="00CC79B9"/>
    <w:rsid w:val="00CD1760"/>
    <w:rsid w:val="00CD243B"/>
    <w:rsid w:val="00CD2C69"/>
    <w:rsid w:val="00CD529B"/>
    <w:rsid w:val="00CD62ED"/>
    <w:rsid w:val="00CD7603"/>
    <w:rsid w:val="00CE02EB"/>
    <w:rsid w:val="00CE16F9"/>
    <w:rsid w:val="00CE1C8D"/>
    <w:rsid w:val="00CE4E45"/>
    <w:rsid w:val="00CE7F1D"/>
    <w:rsid w:val="00CF145E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2696"/>
    <w:rsid w:val="00D239D3"/>
    <w:rsid w:val="00D27BAA"/>
    <w:rsid w:val="00D3003F"/>
    <w:rsid w:val="00D3068D"/>
    <w:rsid w:val="00D30E52"/>
    <w:rsid w:val="00D315E9"/>
    <w:rsid w:val="00D32D19"/>
    <w:rsid w:val="00D35A50"/>
    <w:rsid w:val="00D42755"/>
    <w:rsid w:val="00D43325"/>
    <w:rsid w:val="00D43F0B"/>
    <w:rsid w:val="00D44F42"/>
    <w:rsid w:val="00D463C6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4415"/>
    <w:rsid w:val="00D6765E"/>
    <w:rsid w:val="00D71759"/>
    <w:rsid w:val="00D73175"/>
    <w:rsid w:val="00D7453E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0749"/>
    <w:rsid w:val="00D91B4E"/>
    <w:rsid w:val="00D92BC5"/>
    <w:rsid w:val="00DA416E"/>
    <w:rsid w:val="00DA4B40"/>
    <w:rsid w:val="00DA5270"/>
    <w:rsid w:val="00DA52BE"/>
    <w:rsid w:val="00DB4027"/>
    <w:rsid w:val="00DB6CAD"/>
    <w:rsid w:val="00DB743A"/>
    <w:rsid w:val="00DB7D4A"/>
    <w:rsid w:val="00DC0F7B"/>
    <w:rsid w:val="00DC2AF8"/>
    <w:rsid w:val="00DC415E"/>
    <w:rsid w:val="00DC4C81"/>
    <w:rsid w:val="00DC532D"/>
    <w:rsid w:val="00DC600B"/>
    <w:rsid w:val="00DD189E"/>
    <w:rsid w:val="00DD2790"/>
    <w:rsid w:val="00DD323C"/>
    <w:rsid w:val="00DD5CAA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16AE"/>
    <w:rsid w:val="00E02046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18C1"/>
    <w:rsid w:val="00E440BF"/>
    <w:rsid w:val="00E45D28"/>
    <w:rsid w:val="00E522EC"/>
    <w:rsid w:val="00E52B72"/>
    <w:rsid w:val="00E57741"/>
    <w:rsid w:val="00E60E26"/>
    <w:rsid w:val="00E60F5F"/>
    <w:rsid w:val="00E614D6"/>
    <w:rsid w:val="00E64817"/>
    <w:rsid w:val="00E64D3F"/>
    <w:rsid w:val="00E64E9D"/>
    <w:rsid w:val="00E65079"/>
    <w:rsid w:val="00E6746E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0343"/>
    <w:rsid w:val="00EA13A8"/>
    <w:rsid w:val="00EA4809"/>
    <w:rsid w:val="00EA6B70"/>
    <w:rsid w:val="00EA77B6"/>
    <w:rsid w:val="00EB02DB"/>
    <w:rsid w:val="00EB23CF"/>
    <w:rsid w:val="00EB4B9B"/>
    <w:rsid w:val="00EB5C16"/>
    <w:rsid w:val="00EB6714"/>
    <w:rsid w:val="00EB6D44"/>
    <w:rsid w:val="00EC2C33"/>
    <w:rsid w:val="00EC2D77"/>
    <w:rsid w:val="00EC350F"/>
    <w:rsid w:val="00EC3A56"/>
    <w:rsid w:val="00EC43E4"/>
    <w:rsid w:val="00EC552A"/>
    <w:rsid w:val="00EC6C5E"/>
    <w:rsid w:val="00EC773E"/>
    <w:rsid w:val="00EC7CBE"/>
    <w:rsid w:val="00ED202C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4D03"/>
    <w:rsid w:val="00EF6AA7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2DED"/>
    <w:rsid w:val="00F35C45"/>
    <w:rsid w:val="00F3626B"/>
    <w:rsid w:val="00F36DF1"/>
    <w:rsid w:val="00F37905"/>
    <w:rsid w:val="00F37BFD"/>
    <w:rsid w:val="00F40090"/>
    <w:rsid w:val="00F407DB"/>
    <w:rsid w:val="00F40AA9"/>
    <w:rsid w:val="00F41492"/>
    <w:rsid w:val="00F42247"/>
    <w:rsid w:val="00F438F3"/>
    <w:rsid w:val="00F444A7"/>
    <w:rsid w:val="00F44DC1"/>
    <w:rsid w:val="00F47409"/>
    <w:rsid w:val="00F50267"/>
    <w:rsid w:val="00F50403"/>
    <w:rsid w:val="00F51A57"/>
    <w:rsid w:val="00F51C28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0431"/>
    <w:rsid w:val="00F7341E"/>
    <w:rsid w:val="00F74BD7"/>
    <w:rsid w:val="00F77944"/>
    <w:rsid w:val="00F83813"/>
    <w:rsid w:val="00F84C98"/>
    <w:rsid w:val="00F8570A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A58AE"/>
    <w:rsid w:val="00FA659D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  <w:rsid w:val="00FF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3057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F3752"/>
    <w:rPr>
      <w:rFonts w:cs="Times New Roman"/>
      <w:sz w:val="24"/>
      <w:lang w:val="es-ES" w:eastAsia="es-ES"/>
    </w:rPr>
  </w:style>
  <w:style w:type="table" w:styleId="TableGrid">
    <w:name w:val="Table Grid"/>
    <w:basedOn w:val="TableNormal"/>
    <w:uiPriority w:val="99"/>
    <w:rsid w:val="003057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57CF"/>
    <w:rPr>
      <w:rFonts w:cs="Times New Roman"/>
      <w:sz w:val="2"/>
      <w:lang w:val="es-ES" w:eastAsia="es-ES"/>
    </w:rPr>
  </w:style>
  <w:style w:type="paragraph" w:styleId="ListParagraph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DefaultParagraphFont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12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</TotalTime>
  <Pages>1</Pages>
  <Words>294</Words>
  <Characters>1621</Characters>
  <Application>Microsoft Office Outlook</Application>
  <DocSecurity>0</DocSecurity>
  <Lines>0</Lines>
  <Paragraphs>0</Paragraphs>
  <ScaleCrop>false</ScaleCrop>
  <Company>INCA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Daniel Rodriguez Montano</cp:lastModifiedBy>
  <cp:revision>11</cp:revision>
  <cp:lastPrinted>2010-06-02T08:22:00Z</cp:lastPrinted>
  <dcterms:created xsi:type="dcterms:W3CDTF">2022-05-20T14:47:00Z</dcterms:created>
  <dcterms:modified xsi:type="dcterms:W3CDTF">2022-05-20T16:01:00Z</dcterms:modified>
</cp:coreProperties>
</file>